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279E5FAD" w14:textId="0A5D812B" w:rsidR="00FF56E8" w:rsidRPr="000856FD" w:rsidRDefault="00FF56E8" w:rsidP="00FF56E8">
      <w:pPr>
        <w:jc w:val="center"/>
        <w:rPr>
          <w:b/>
        </w:rPr>
      </w:pPr>
      <w:r w:rsidRPr="000856FD">
        <w:rPr>
          <w:b/>
        </w:rPr>
        <w:t>LEI Nº 2.</w:t>
      </w:r>
      <w:r>
        <w:rPr>
          <w:b/>
        </w:rPr>
        <w:t>76</w:t>
      </w:r>
      <w:r>
        <w:rPr>
          <w:b/>
        </w:rPr>
        <w:t>0</w:t>
      </w:r>
      <w:r w:rsidRPr="000856FD">
        <w:rPr>
          <w:b/>
        </w:rPr>
        <w:t>/20</w:t>
      </w:r>
      <w:r>
        <w:rPr>
          <w:b/>
        </w:rPr>
        <w:t>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193930C8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D1610B">
              <w:rPr>
                <w:b/>
              </w:rPr>
              <w:t xml:space="preserve">UM </w:t>
            </w:r>
            <w:r>
              <w:rPr>
                <w:b/>
              </w:rPr>
              <w:t>CRÉDITO</w:t>
            </w:r>
            <w:r w:rsidR="00D1610B">
              <w:rPr>
                <w:b/>
              </w:rPr>
              <w:t xml:space="preserve"> </w:t>
            </w:r>
            <w:r w:rsidRPr="00A35607">
              <w:rPr>
                <w:b/>
              </w:rPr>
              <w:t>ADICIONA</w:t>
            </w:r>
            <w:r w:rsidR="00D1610B">
              <w:rPr>
                <w:b/>
              </w:rPr>
              <w:t>L</w:t>
            </w:r>
            <w:r>
              <w:rPr>
                <w:b/>
              </w:rPr>
              <w:t xml:space="preserve"> </w:t>
            </w:r>
            <w:r w:rsidR="00CE3168">
              <w:rPr>
                <w:b/>
              </w:rPr>
              <w:t>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D1610B">
              <w:rPr>
                <w:b/>
              </w:rPr>
              <w:t>80.000,00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D1610B">
              <w:rPr>
                <w:b/>
              </w:rPr>
              <w:t>OITENTA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3A7B2779" w14:textId="42113575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4B6F2791" w14:textId="635C5223" w:rsidR="00BE1191" w:rsidRPr="00A35607" w:rsidRDefault="003078FF" w:rsidP="00BE1191">
      <w:pPr>
        <w:ind w:firstLine="1985"/>
      </w:pPr>
      <w:r>
        <w:t xml:space="preserve"> </w:t>
      </w:r>
      <w:r w:rsidR="00BE1191">
        <w:t xml:space="preserve">O Prefeito do Município </w:t>
      </w:r>
      <w:r w:rsidR="00BE1191" w:rsidRPr="00A35607">
        <w:t>de Anchieta, Estado de Santa Catarina</w:t>
      </w:r>
      <w:r w:rsidR="00BE1191"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r w:rsidRPr="00A35607">
        <w:t>CAPÍTULO  I</w:t>
      </w:r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5C279962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</w:t>
      </w:r>
      <w:r w:rsidR="00D1610B">
        <w:t xml:space="preserve"> um </w:t>
      </w:r>
      <w:r>
        <w:t xml:space="preserve"> C</w:t>
      </w:r>
      <w:r w:rsidRPr="00A35607">
        <w:t>rédit</w:t>
      </w:r>
      <w:r w:rsidR="00D1610B">
        <w:t>o</w:t>
      </w:r>
      <w:r>
        <w:t xml:space="preserve"> Adiciona</w:t>
      </w:r>
      <w:r w:rsidR="00D1610B">
        <w:t>l</w:t>
      </w:r>
      <w:r>
        <w:t xml:space="preserve"> </w:t>
      </w:r>
      <w:r w:rsidR="00CE3168">
        <w:t>Suplementar</w:t>
      </w:r>
      <w:r w:rsidRPr="00A35607">
        <w:t xml:space="preserve">, na importância de até </w:t>
      </w:r>
      <w:r>
        <w:rPr>
          <w:b/>
        </w:rPr>
        <w:t xml:space="preserve">R$ </w:t>
      </w:r>
      <w:r w:rsidR="00D1610B">
        <w:rPr>
          <w:b/>
        </w:rPr>
        <w:t>80.000,00</w:t>
      </w:r>
      <w:r>
        <w:rPr>
          <w:b/>
        </w:rPr>
        <w:t xml:space="preserve"> </w:t>
      </w:r>
      <w:r w:rsidRPr="00A35607">
        <w:rPr>
          <w:b/>
        </w:rPr>
        <w:t>(</w:t>
      </w:r>
      <w:r w:rsidR="00D1610B">
        <w:rPr>
          <w:b/>
        </w:rPr>
        <w:t>oitenta mil reais</w:t>
      </w:r>
      <w:r w:rsidRPr="00A35607">
        <w:rPr>
          <w:b/>
        </w:rPr>
        <w:t>),</w:t>
      </w:r>
      <w:r w:rsidRPr="00A35607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r w:rsidRPr="00A35607">
        <w:t>CAPÍTULO  II</w:t>
      </w:r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608C87C6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>o a proceder por ato próprio, a abertura de</w:t>
      </w:r>
      <w:r w:rsidR="00D1610B">
        <w:t xml:space="preserve"> um</w:t>
      </w:r>
      <w:r>
        <w:t xml:space="preserve"> </w:t>
      </w:r>
      <w:r w:rsidRPr="00A35607">
        <w:t>Crédito</w:t>
      </w:r>
      <w:r>
        <w:t xml:space="preserve"> Adiciona</w:t>
      </w:r>
      <w:r w:rsidR="00D1610B">
        <w:t>l</w:t>
      </w:r>
      <w:r>
        <w:t xml:space="preserve"> </w:t>
      </w:r>
      <w:r w:rsidR="00CE3168">
        <w:t>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E3168">
        <w:rPr>
          <w:b/>
        </w:rPr>
        <w:t xml:space="preserve">R$ </w:t>
      </w:r>
      <w:r w:rsidR="00D1610B">
        <w:rPr>
          <w:b/>
        </w:rPr>
        <w:t>80.000,00</w:t>
      </w:r>
      <w:r w:rsidR="00CE3168">
        <w:rPr>
          <w:b/>
        </w:rPr>
        <w:t xml:space="preserve"> </w:t>
      </w:r>
      <w:r w:rsidR="00CE3168" w:rsidRPr="00A35607">
        <w:rPr>
          <w:b/>
        </w:rPr>
        <w:t>(</w:t>
      </w:r>
      <w:r w:rsidR="00D1610B">
        <w:rPr>
          <w:b/>
        </w:rPr>
        <w:t>oitenta mil reais</w:t>
      </w:r>
      <w:r w:rsidR="00CE3168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3092EA75" w:rsidR="00BE1191" w:rsidRPr="00A35607" w:rsidRDefault="00CE3168" w:rsidP="00BE1191">
      <w:pPr>
        <w:jc w:val="both"/>
      </w:pPr>
      <w:r>
        <w:t>05</w:t>
      </w:r>
      <w:r w:rsidR="00BE1191" w:rsidRPr="00A35607">
        <w:t xml:space="preserve"> – </w:t>
      </w:r>
      <w:r w:rsidR="00BE1191">
        <w:t xml:space="preserve">SECRETARIA MUNICIPAL DE </w:t>
      </w:r>
      <w:r>
        <w:t>EDUCAÇÃO E ESPORTES</w:t>
      </w:r>
    </w:p>
    <w:p w14:paraId="7CDCC44A" w14:textId="1D31FBE1" w:rsidR="00BE1191" w:rsidRPr="00A35607" w:rsidRDefault="00411B78" w:rsidP="00BE1191">
      <w:pPr>
        <w:jc w:val="both"/>
      </w:pPr>
      <w:r>
        <w:t>0</w:t>
      </w:r>
      <w:r w:rsidR="00BE1191">
        <w:t>0</w:t>
      </w:r>
      <w:r w:rsidR="00CE3168">
        <w:t>2</w:t>
      </w:r>
      <w:r w:rsidR="00BE1191">
        <w:t xml:space="preserve"> – </w:t>
      </w:r>
      <w:r w:rsidR="00CE3168">
        <w:t>ENSINO FUNDAMENTAL</w:t>
      </w:r>
    </w:p>
    <w:p w14:paraId="6C5559ED" w14:textId="0AFA7907" w:rsidR="009D754D" w:rsidRDefault="00CE3168" w:rsidP="00BE1191">
      <w:pPr>
        <w:jc w:val="both"/>
      </w:pPr>
      <w:r>
        <w:rPr>
          <w:bCs/>
        </w:rPr>
        <w:t>12.361.0008.1.002</w:t>
      </w:r>
      <w:r w:rsidR="00BE1191" w:rsidRPr="001A33A6">
        <w:rPr>
          <w:bCs/>
        </w:rPr>
        <w:t xml:space="preserve"> – </w:t>
      </w:r>
      <w:r>
        <w:rPr>
          <w:bCs/>
        </w:rPr>
        <w:t>CONSTRUÇÃO/AMPLIAÇÃO E REFORMA DE ESPAÇOS PARA O ENSINO FUNDAME</w:t>
      </w:r>
      <w:r w:rsidR="00411B78">
        <w:rPr>
          <w:bCs/>
        </w:rPr>
        <w:t>N</w:t>
      </w:r>
      <w:r>
        <w:rPr>
          <w:bCs/>
        </w:rPr>
        <w:t>TAL</w:t>
      </w:r>
      <w:r w:rsidR="00BE1191" w:rsidRPr="0034710B">
        <w:t xml:space="preserve"> </w:t>
      </w:r>
    </w:p>
    <w:p w14:paraId="03F92E24" w14:textId="73D6E7A2" w:rsidR="00BE1191" w:rsidRDefault="009D754D" w:rsidP="00BE1191">
      <w:pPr>
        <w:jc w:val="both"/>
      </w:pPr>
      <w:r>
        <w:t>(</w:t>
      </w:r>
      <w:r w:rsidR="00D1610B">
        <w:t>38</w:t>
      </w:r>
      <w:r>
        <w:t>)</w:t>
      </w:r>
      <w:r w:rsidR="00D1610B">
        <w:t>3</w:t>
      </w:r>
      <w:r w:rsidR="00BE1191" w:rsidRPr="00A35607">
        <w:t>.</w:t>
      </w:r>
      <w:r w:rsidR="00D1610B">
        <w:t>3</w:t>
      </w:r>
      <w:r w:rsidR="00BE1191" w:rsidRPr="00A35607">
        <w:t>.90</w:t>
      </w:r>
      <w:r w:rsidR="00BE1191">
        <w:t>.00.00.00.00.00.</w:t>
      </w:r>
      <w:r>
        <w:t>1.</w:t>
      </w:r>
      <w:r w:rsidR="00411B78">
        <w:t>550.</w:t>
      </w:r>
      <w:r>
        <w:t>7000.0</w:t>
      </w:r>
      <w:r w:rsidR="00411B78">
        <w:t>000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D1610B">
        <w:t>..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 w:rsidR="00D1610B">
        <w:t>80.000,00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6B2FA72C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</w:t>
      </w:r>
      <w:r w:rsidR="00D1610B">
        <w:rPr>
          <w:b/>
          <w:u w:val="single"/>
        </w:rPr>
        <w:t>.</w:t>
      </w:r>
      <w:r w:rsidR="009D754D">
        <w:rPr>
          <w:b/>
          <w:u w:val="single"/>
        </w:rPr>
        <w:t>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</w:t>
      </w:r>
      <w:r w:rsidR="00D1610B">
        <w:rPr>
          <w:b/>
          <w:u w:val="single"/>
        </w:rPr>
        <w:t>.</w:t>
      </w:r>
      <w:r>
        <w:rPr>
          <w:b/>
          <w:u w:val="single"/>
        </w:rPr>
        <w:t>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D1610B" w:rsidRPr="00D1610B">
        <w:rPr>
          <w:b/>
          <w:u w:val="single"/>
        </w:rPr>
        <w:t>80.000,00</w:t>
      </w:r>
      <w:r w:rsidRPr="00A35607">
        <w:t xml:space="preserve">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416C73E4" w14:textId="50F1A237" w:rsidR="00411B78" w:rsidRDefault="00411B78" w:rsidP="00411B78">
      <w:pPr>
        <w:ind w:firstLine="1985"/>
        <w:jc w:val="both"/>
      </w:pPr>
      <w:r>
        <w:t>Art. 3º Para o atendimento da abertura do Crédito autorizado no artigo anterior deste ato, fica igualmente o Chefe do Poder Executivo Municipal, autorizado a proceder à redução da dotaç</w:t>
      </w:r>
      <w:r w:rsidR="00D1610B">
        <w:t>ão</w:t>
      </w:r>
      <w:r>
        <w:t xml:space="preserve"> orçamentária abaixo discriminada</w:t>
      </w:r>
      <w:r w:rsidR="00D1610B">
        <w:t xml:space="preserve"> </w:t>
      </w:r>
      <w:r>
        <w:t xml:space="preserve">e constante do mesmo Orçamento, no valor de até </w:t>
      </w:r>
      <w:r w:rsidR="00D1610B">
        <w:rPr>
          <w:b/>
        </w:rPr>
        <w:t xml:space="preserve">R$ 80.000,00 </w:t>
      </w:r>
      <w:r w:rsidR="00D1610B" w:rsidRPr="00A35607">
        <w:rPr>
          <w:b/>
        </w:rPr>
        <w:t>(</w:t>
      </w:r>
      <w:r w:rsidR="00D1610B">
        <w:rPr>
          <w:b/>
        </w:rPr>
        <w:t>oitenta mil reais</w:t>
      </w:r>
      <w:r w:rsidR="00D1610B" w:rsidRPr="00A35607">
        <w:rPr>
          <w:b/>
        </w:rPr>
        <w:t>)</w:t>
      </w:r>
      <w:r w:rsidRPr="00A35607">
        <w:rPr>
          <w:b/>
        </w:rPr>
        <w:t>,</w:t>
      </w:r>
      <w:r>
        <w:t xml:space="preserve"> mais precisamente conforme abaixo:</w:t>
      </w:r>
    </w:p>
    <w:p w14:paraId="294E8B6F" w14:textId="77777777" w:rsidR="00411B78" w:rsidRDefault="00411B78" w:rsidP="00411B78">
      <w:pPr>
        <w:ind w:firstLine="1985"/>
        <w:jc w:val="both"/>
      </w:pPr>
    </w:p>
    <w:p w14:paraId="28B024B6" w14:textId="77777777" w:rsidR="00411B78" w:rsidRPr="00A35607" w:rsidRDefault="00411B78" w:rsidP="00411B78">
      <w:pPr>
        <w:jc w:val="both"/>
      </w:pPr>
      <w:r>
        <w:lastRenderedPageBreak/>
        <w:t>05</w:t>
      </w:r>
      <w:r w:rsidRPr="00A35607">
        <w:t xml:space="preserve"> – </w:t>
      </w:r>
      <w:r>
        <w:t>SECRETARIA MUNICIPAL DE EDUCAÇÃO E ESPORTES</w:t>
      </w:r>
    </w:p>
    <w:p w14:paraId="087D170A" w14:textId="20DCABF1" w:rsidR="00411B78" w:rsidRPr="00A35607" w:rsidRDefault="00411B78" w:rsidP="00411B78">
      <w:pPr>
        <w:jc w:val="both"/>
      </w:pPr>
      <w:r>
        <w:t>00</w:t>
      </w:r>
      <w:r w:rsidR="00D1610B">
        <w:t>3</w:t>
      </w:r>
      <w:r>
        <w:t xml:space="preserve"> – ENSINO </w:t>
      </w:r>
      <w:r w:rsidR="00D1610B">
        <w:t>INFANTIL</w:t>
      </w:r>
    </w:p>
    <w:p w14:paraId="41E98199" w14:textId="36F23ECF" w:rsidR="00411B78" w:rsidRDefault="00411B78" w:rsidP="00411B78">
      <w:pPr>
        <w:jc w:val="both"/>
      </w:pPr>
      <w:r>
        <w:rPr>
          <w:bCs/>
        </w:rPr>
        <w:t>12.36</w:t>
      </w:r>
      <w:r w:rsidR="00D1610B">
        <w:rPr>
          <w:bCs/>
        </w:rPr>
        <w:t>5</w:t>
      </w:r>
      <w:r>
        <w:rPr>
          <w:bCs/>
        </w:rPr>
        <w:t>.000</w:t>
      </w:r>
      <w:r w:rsidR="00D1610B">
        <w:rPr>
          <w:bCs/>
        </w:rPr>
        <w:t>9</w:t>
      </w:r>
      <w:r>
        <w:rPr>
          <w:bCs/>
        </w:rPr>
        <w:t>.1.00</w:t>
      </w:r>
      <w:r w:rsidR="00D1610B">
        <w:rPr>
          <w:bCs/>
        </w:rPr>
        <w:t>4</w:t>
      </w:r>
      <w:r w:rsidRPr="001A33A6">
        <w:rPr>
          <w:bCs/>
        </w:rPr>
        <w:t xml:space="preserve"> –</w:t>
      </w:r>
      <w:r>
        <w:rPr>
          <w:bCs/>
        </w:rPr>
        <w:t xml:space="preserve"> </w:t>
      </w:r>
      <w:r w:rsidR="00D1610B">
        <w:rPr>
          <w:bCs/>
        </w:rPr>
        <w:t>CONSTRUÇÃO/AMPLIAÇÃO E REFORMA DE ESPAÇOS PARA O ENSINO INFANTIL</w:t>
      </w:r>
    </w:p>
    <w:p w14:paraId="361D8F71" w14:textId="4A637B23" w:rsidR="00411B78" w:rsidRDefault="00411B78" w:rsidP="00411B78">
      <w:pPr>
        <w:jc w:val="both"/>
      </w:pPr>
      <w:r>
        <w:t>(</w:t>
      </w:r>
      <w:r w:rsidR="00D7462E">
        <w:t>50</w:t>
      </w:r>
      <w:r>
        <w:t>)</w:t>
      </w:r>
      <w:r w:rsidRPr="00A35607">
        <w:t>4.4.90</w:t>
      </w:r>
      <w:r>
        <w:t>.00.00.00.00.00.1.550.7000.0000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</w:t>
      </w:r>
      <w:r w:rsidR="00D1610B">
        <w:t>..</w:t>
      </w:r>
      <w:r>
        <w:t>.</w:t>
      </w:r>
      <w:r w:rsidRPr="00A35607">
        <w:t>.</w:t>
      </w:r>
      <w:r>
        <w:t>.</w:t>
      </w:r>
      <w:r w:rsidRPr="00A35607">
        <w:t xml:space="preserve">....... R$ </w:t>
      </w:r>
      <w:r w:rsidR="00D1610B">
        <w:t>80.000,00</w:t>
      </w:r>
    </w:p>
    <w:p w14:paraId="115AF4F5" w14:textId="77777777" w:rsidR="00411B78" w:rsidRDefault="00411B78" w:rsidP="00411B78">
      <w:pPr>
        <w:ind w:firstLine="1985"/>
        <w:jc w:val="both"/>
      </w:pPr>
    </w:p>
    <w:p w14:paraId="34B300B8" w14:textId="336DF655" w:rsidR="00BE1191" w:rsidRDefault="00411B78" w:rsidP="00D1610B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</w:t>
      </w:r>
      <w:r w:rsidR="00D1610B">
        <w:rPr>
          <w:b/>
          <w:u w:val="single"/>
        </w:rPr>
        <w:t>..</w:t>
      </w:r>
      <w:r>
        <w:rPr>
          <w:b/>
          <w:u w:val="single"/>
        </w:rPr>
        <w:t>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D1610B">
        <w:rPr>
          <w:b/>
          <w:u w:val="single"/>
        </w:rPr>
        <w:t>80.000,00</w:t>
      </w: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0CB3869E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 crédito </w:t>
      </w:r>
      <w:r w:rsidR="00411B78">
        <w:t>e reduç</w:t>
      </w:r>
      <w:r w:rsidR="00D7462E">
        <w:t>ão</w:t>
      </w:r>
      <w:r w:rsidR="00411B78">
        <w:t xml:space="preserve">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0F2DCF66" w14:textId="77777777" w:rsidR="00BE1191" w:rsidRPr="00A35607" w:rsidRDefault="00BE1191" w:rsidP="00BE1191">
      <w:pPr>
        <w:jc w:val="both"/>
      </w:pPr>
    </w:p>
    <w:p w14:paraId="6B7A3140" w14:textId="77777777" w:rsidR="00BE1191" w:rsidRDefault="00BE1191" w:rsidP="00BE1191">
      <w:pPr>
        <w:spacing w:line="276" w:lineRule="auto"/>
        <w:jc w:val="both"/>
      </w:pPr>
    </w:p>
    <w:p w14:paraId="38491FD9" w14:textId="77777777" w:rsidR="00FF56E8" w:rsidRDefault="00FF56E8" w:rsidP="00FF56E8">
      <w:pPr>
        <w:jc w:val="both"/>
      </w:pPr>
    </w:p>
    <w:p w14:paraId="6857A770" w14:textId="77777777" w:rsidR="00FF56E8" w:rsidRDefault="00FF56E8" w:rsidP="00FF56E8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5BF6B34" w14:textId="13726681" w:rsidR="00FF56E8" w:rsidRPr="00F318AD" w:rsidRDefault="00FF56E8" w:rsidP="00FF56E8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15</w:t>
      </w:r>
      <w:r>
        <w:rPr>
          <w:rFonts w:eastAsia="Calibri"/>
          <w:color w:val="000000"/>
        </w:rPr>
        <w:t xml:space="preserve"> de setembro de 2023.</w:t>
      </w:r>
    </w:p>
    <w:p w14:paraId="1B805281" w14:textId="77777777" w:rsidR="00FF56E8" w:rsidRDefault="00FF56E8" w:rsidP="00FF56E8">
      <w:pPr>
        <w:ind w:left="708" w:firstLine="708"/>
        <w:jc w:val="center"/>
        <w:rPr>
          <w:b/>
          <w:bCs/>
        </w:rPr>
      </w:pPr>
    </w:p>
    <w:p w14:paraId="24E9E393" w14:textId="77777777" w:rsidR="00FF56E8" w:rsidRDefault="00FF56E8" w:rsidP="00FF56E8">
      <w:pPr>
        <w:ind w:left="708" w:firstLine="708"/>
        <w:jc w:val="center"/>
        <w:rPr>
          <w:b/>
          <w:bCs/>
        </w:rPr>
      </w:pPr>
    </w:p>
    <w:p w14:paraId="3BCC4788" w14:textId="77777777" w:rsidR="00FF56E8" w:rsidRDefault="00FF56E8" w:rsidP="00FF56E8">
      <w:pPr>
        <w:ind w:left="708" w:firstLine="708"/>
        <w:jc w:val="center"/>
        <w:rPr>
          <w:b/>
          <w:bCs/>
        </w:rPr>
      </w:pPr>
    </w:p>
    <w:p w14:paraId="26E11109" w14:textId="77777777" w:rsidR="00FF56E8" w:rsidRDefault="00FF56E8" w:rsidP="00FF56E8">
      <w:pPr>
        <w:ind w:left="708" w:firstLine="708"/>
        <w:jc w:val="center"/>
        <w:rPr>
          <w:b/>
          <w:bCs/>
        </w:rPr>
      </w:pPr>
    </w:p>
    <w:p w14:paraId="23575DF0" w14:textId="77777777" w:rsidR="00FF56E8" w:rsidRDefault="00FF56E8" w:rsidP="00FF56E8">
      <w:pPr>
        <w:ind w:left="708" w:firstLine="708"/>
        <w:jc w:val="center"/>
        <w:rPr>
          <w:b/>
          <w:bCs/>
        </w:rPr>
      </w:pPr>
    </w:p>
    <w:p w14:paraId="69BB8798" w14:textId="77777777" w:rsidR="00FF56E8" w:rsidRDefault="00FF56E8" w:rsidP="00FF56E8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5A4DB007" w14:textId="77777777" w:rsidR="00FF56E8" w:rsidRDefault="00FF56E8" w:rsidP="00FF56E8">
      <w:pPr>
        <w:ind w:left="708" w:firstLine="708"/>
      </w:pPr>
      <w:r>
        <w:t xml:space="preserve">                                     Prefeito Municipal</w:t>
      </w:r>
    </w:p>
    <w:p w14:paraId="7166E644" w14:textId="77777777" w:rsidR="00FF56E8" w:rsidRDefault="00FF56E8" w:rsidP="00FF56E8">
      <w:pPr>
        <w:ind w:left="708" w:firstLine="708"/>
      </w:pPr>
    </w:p>
    <w:p w14:paraId="139CA3DC" w14:textId="77777777" w:rsidR="00FF56E8" w:rsidRDefault="00FF56E8" w:rsidP="00FF56E8">
      <w:pPr>
        <w:ind w:left="708" w:firstLine="708"/>
      </w:pPr>
    </w:p>
    <w:p w14:paraId="7B46EAC9" w14:textId="77777777" w:rsidR="00FF56E8" w:rsidRDefault="00FF56E8" w:rsidP="00FF56E8">
      <w:pPr>
        <w:ind w:left="708" w:firstLine="708"/>
      </w:pPr>
    </w:p>
    <w:p w14:paraId="6AAA263D" w14:textId="77777777" w:rsidR="00FF56E8" w:rsidRDefault="00FF56E8" w:rsidP="00FF56E8">
      <w:pPr>
        <w:ind w:left="708" w:firstLine="708"/>
      </w:pPr>
    </w:p>
    <w:p w14:paraId="1C89F0DE" w14:textId="77777777" w:rsidR="00FF56E8" w:rsidRDefault="00FF56E8" w:rsidP="00FF56E8">
      <w:pPr>
        <w:ind w:left="708" w:firstLine="708"/>
      </w:pPr>
    </w:p>
    <w:p w14:paraId="72EA2E0A" w14:textId="77777777" w:rsidR="00FF56E8" w:rsidRDefault="00FF56E8" w:rsidP="00FF56E8">
      <w:pPr>
        <w:ind w:left="708" w:firstLine="708"/>
      </w:pPr>
    </w:p>
    <w:p w14:paraId="1CF53B15" w14:textId="77777777" w:rsidR="00FF56E8" w:rsidRDefault="00FF56E8" w:rsidP="00FF56E8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06E85B71" w14:textId="77777777" w:rsidR="00FF56E8" w:rsidRPr="00105123" w:rsidRDefault="00FF56E8" w:rsidP="00FF56E8"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1B08A41E" w14:textId="77777777" w:rsidR="00FF56E8" w:rsidRPr="00045245" w:rsidRDefault="00FF56E8" w:rsidP="00FF56E8">
      <w:pPr>
        <w:jc w:val="center"/>
        <w:rPr>
          <w:i/>
        </w:rPr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11D0" w14:textId="77777777" w:rsidR="00DE555A" w:rsidRDefault="00DE555A">
      <w:r>
        <w:separator/>
      </w:r>
    </w:p>
  </w:endnote>
  <w:endnote w:type="continuationSeparator" w:id="0">
    <w:p w14:paraId="5D1A6F2C" w14:textId="77777777" w:rsidR="00DE555A" w:rsidRDefault="00DE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DE9A5" w14:textId="77777777" w:rsidR="00DE555A" w:rsidRDefault="00DE555A">
      <w:r>
        <w:separator/>
      </w:r>
    </w:p>
  </w:footnote>
  <w:footnote w:type="continuationSeparator" w:id="0">
    <w:p w14:paraId="2EF0902B" w14:textId="77777777" w:rsidR="00DE555A" w:rsidRDefault="00DE5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87498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492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B315D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A2C2F"/>
    <w:rsid w:val="00AB1909"/>
    <w:rsid w:val="00AB257E"/>
    <w:rsid w:val="00AB5118"/>
    <w:rsid w:val="00AC4284"/>
    <w:rsid w:val="00AC46EA"/>
    <w:rsid w:val="00AD0477"/>
    <w:rsid w:val="00AD74EB"/>
    <w:rsid w:val="00AE64A9"/>
    <w:rsid w:val="00AF2691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77B82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0347A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1610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462E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55A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  <w:rsid w:val="00FF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9</TotalTime>
  <Pages>2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2023-09-12T19:12:00Z</dcterms:created>
  <dcterms:modified xsi:type="dcterms:W3CDTF">2023-09-15T17:31:00Z</dcterms:modified>
</cp:coreProperties>
</file>