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68A" w:rsidRDefault="00D8668A" w:rsidP="004935BC">
      <w:pPr>
        <w:pStyle w:val="Standard"/>
        <w:spacing w:after="0"/>
        <w:rPr>
          <w:rFonts w:ascii="Arial" w:hAnsi="Arial" w:cs="Arial"/>
          <w:b/>
          <w:sz w:val="28"/>
          <w:szCs w:val="28"/>
        </w:rPr>
      </w:pPr>
    </w:p>
    <w:p w:rsidR="0004315D" w:rsidRDefault="10ED9A57" w:rsidP="004935BC">
      <w:pPr>
        <w:pStyle w:val="Standard"/>
        <w:spacing w:after="0"/>
        <w:rPr>
          <w:rFonts w:ascii="Arial" w:hAnsi="Arial" w:cs="Arial"/>
          <w:b/>
          <w:bCs/>
          <w:sz w:val="28"/>
          <w:szCs w:val="28"/>
        </w:rPr>
      </w:pPr>
      <w:r w:rsidRPr="10ED9A57">
        <w:rPr>
          <w:rFonts w:ascii="Arial" w:hAnsi="Arial" w:cs="Arial"/>
          <w:b/>
          <w:bCs/>
          <w:sz w:val="28"/>
          <w:szCs w:val="28"/>
        </w:rPr>
        <w:t xml:space="preserve">INDICAÇÃO: </w:t>
      </w:r>
      <w:r w:rsidR="00EC520F" w:rsidRPr="005A4F8B">
        <w:rPr>
          <w:rFonts w:ascii="Arial" w:hAnsi="Arial" w:cs="Arial"/>
          <w:b/>
          <w:bCs/>
          <w:sz w:val="28"/>
          <w:szCs w:val="28"/>
        </w:rPr>
        <w:t>0</w:t>
      </w:r>
      <w:r w:rsidR="00A96BD4">
        <w:rPr>
          <w:rFonts w:ascii="Arial" w:hAnsi="Arial" w:cs="Arial"/>
          <w:b/>
          <w:bCs/>
          <w:sz w:val="28"/>
          <w:szCs w:val="28"/>
        </w:rPr>
        <w:t>10</w:t>
      </w:r>
      <w:r w:rsidRPr="005A4F8B">
        <w:rPr>
          <w:rFonts w:ascii="Arial" w:hAnsi="Arial" w:cs="Arial"/>
          <w:b/>
          <w:bCs/>
          <w:sz w:val="28"/>
          <w:szCs w:val="28"/>
        </w:rPr>
        <w:t>/202</w:t>
      </w:r>
      <w:r w:rsidR="007E3A65">
        <w:rPr>
          <w:rFonts w:ascii="Arial" w:hAnsi="Arial" w:cs="Arial"/>
          <w:b/>
          <w:bCs/>
          <w:sz w:val="28"/>
          <w:szCs w:val="28"/>
        </w:rPr>
        <w:t>5</w:t>
      </w:r>
      <w:r w:rsidR="009424FC">
        <w:rPr>
          <w:rFonts w:ascii="Arial" w:hAnsi="Arial" w:cs="Arial"/>
          <w:b/>
          <w:bCs/>
          <w:sz w:val="28"/>
          <w:szCs w:val="28"/>
        </w:rPr>
        <w:br/>
      </w:r>
    </w:p>
    <w:p w:rsidR="006730A2" w:rsidRDefault="10ED9A57" w:rsidP="002528DD">
      <w:pPr>
        <w:pStyle w:val="Standard"/>
        <w:ind w:left="4956"/>
        <w:jc w:val="both"/>
        <w:rPr>
          <w:rFonts w:ascii="Times New Roman" w:hAnsi="Times New Roman"/>
          <w:i/>
          <w:iCs/>
          <w:sz w:val="26"/>
          <w:szCs w:val="26"/>
        </w:rPr>
      </w:pPr>
      <w:r w:rsidRPr="10ED9A57">
        <w:rPr>
          <w:rFonts w:ascii="Times New Roman" w:hAnsi="Times New Roman"/>
          <w:i/>
          <w:iCs/>
          <w:sz w:val="26"/>
          <w:szCs w:val="26"/>
        </w:rPr>
        <w:t>“</w:t>
      </w:r>
      <w:r w:rsidR="00F84F48" w:rsidRPr="10ED9A57">
        <w:rPr>
          <w:rFonts w:ascii="Times New Roman" w:hAnsi="Times New Roman"/>
          <w:i/>
          <w:iCs/>
          <w:sz w:val="26"/>
          <w:szCs w:val="26"/>
        </w:rPr>
        <w:t>Dispõe</w:t>
      </w:r>
      <w:r w:rsidR="00F84F48">
        <w:rPr>
          <w:rFonts w:ascii="Times New Roman" w:hAnsi="Times New Roman"/>
          <w:i/>
          <w:iCs/>
          <w:sz w:val="26"/>
          <w:szCs w:val="26"/>
        </w:rPr>
        <w:t xml:space="preserve"> sobre </w:t>
      </w:r>
      <w:r w:rsidR="007B2D42">
        <w:rPr>
          <w:rFonts w:ascii="Times New Roman" w:hAnsi="Times New Roman"/>
          <w:i/>
          <w:iCs/>
          <w:sz w:val="26"/>
          <w:szCs w:val="26"/>
        </w:rPr>
        <w:t xml:space="preserve">o </w:t>
      </w:r>
      <w:proofErr w:type="spellStart"/>
      <w:r w:rsidR="007B2D42">
        <w:rPr>
          <w:rFonts w:ascii="Times New Roman" w:hAnsi="Times New Roman"/>
          <w:i/>
          <w:iCs/>
          <w:sz w:val="26"/>
          <w:szCs w:val="26"/>
        </w:rPr>
        <w:t>patrolamento</w:t>
      </w:r>
      <w:proofErr w:type="spellEnd"/>
      <w:r w:rsidR="007B2D42">
        <w:rPr>
          <w:rFonts w:ascii="Times New Roman" w:hAnsi="Times New Roman"/>
          <w:i/>
          <w:iCs/>
          <w:sz w:val="26"/>
          <w:szCs w:val="26"/>
        </w:rPr>
        <w:t xml:space="preserve"> e </w:t>
      </w:r>
      <w:proofErr w:type="spellStart"/>
      <w:r w:rsidR="007B2D42">
        <w:rPr>
          <w:rFonts w:ascii="Times New Roman" w:hAnsi="Times New Roman"/>
          <w:i/>
          <w:iCs/>
          <w:sz w:val="26"/>
          <w:szCs w:val="26"/>
        </w:rPr>
        <w:t>ensaibramento</w:t>
      </w:r>
      <w:proofErr w:type="spellEnd"/>
      <w:r w:rsidR="007B2D42">
        <w:rPr>
          <w:rFonts w:ascii="Times New Roman" w:hAnsi="Times New Roman"/>
          <w:i/>
          <w:iCs/>
          <w:sz w:val="26"/>
          <w:szCs w:val="26"/>
        </w:rPr>
        <w:t xml:space="preserve"> de forma emergencial das Estradas Municipais Aldo </w:t>
      </w:r>
      <w:proofErr w:type="spellStart"/>
      <w:r w:rsidR="007B2D42">
        <w:rPr>
          <w:rFonts w:ascii="Times New Roman" w:hAnsi="Times New Roman"/>
          <w:i/>
          <w:iCs/>
          <w:sz w:val="26"/>
          <w:szCs w:val="26"/>
        </w:rPr>
        <w:t>Zielinski</w:t>
      </w:r>
      <w:proofErr w:type="spellEnd"/>
      <w:r w:rsidR="007B2D42">
        <w:rPr>
          <w:rFonts w:ascii="Times New Roman" w:hAnsi="Times New Roman"/>
          <w:i/>
          <w:iCs/>
          <w:sz w:val="26"/>
          <w:szCs w:val="26"/>
        </w:rPr>
        <w:t xml:space="preserve"> e João Leal de Oliveira, nas comunidades da Rocinha e Guapiara</w:t>
      </w:r>
      <w:r w:rsidR="00F84F48">
        <w:rPr>
          <w:rFonts w:ascii="Times New Roman" w:hAnsi="Times New Roman"/>
          <w:i/>
          <w:iCs/>
          <w:sz w:val="26"/>
          <w:szCs w:val="26"/>
        </w:rPr>
        <w:t xml:space="preserve">, no âmbito de </w:t>
      </w:r>
      <w:proofErr w:type="spellStart"/>
      <w:r w:rsidR="00F84F48" w:rsidRPr="10ED9A57">
        <w:rPr>
          <w:rFonts w:ascii="Times New Roman" w:hAnsi="Times New Roman"/>
          <w:i/>
          <w:iCs/>
          <w:sz w:val="26"/>
          <w:szCs w:val="26"/>
        </w:rPr>
        <w:t>Mandirituba</w:t>
      </w:r>
      <w:proofErr w:type="spellEnd"/>
      <w:r w:rsidR="00F84F48" w:rsidRPr="10ED9A57">
        <w:rPr>
          <w:rFonts w:ascii="Times New Roman" w:hAnsi="Times New Roman"/>
          <w:i/>
          <w:iCs/>
          <w:sz w:val="26"/>
          <w:szCs w:val="26"/>
        </w:rPr>
        <w:t xml:space="preserve"> e dá outras providências</w:t>
      </w:r>
      <w:r w:rsidRPr="10ED9A57">
        <w:rPr>
          <w:rFonts w:ascii="Times New Roman" w:hAnsi="Times New Roman"/>
          <w:i/>
          <w:iCs/>
          <w:sz w:val="26"/>
          <w:szCs w:val="26"/>
        </w:rPr>
        <w:t>”.</w:t>
      </w:r>
    </w:p>
    <w:p w:rsidR="00357A09" w:rsidRDefault="00357A09" w:rsidP="00503670">
      <w:pPr>
        <w:pStyle w:val="Standard"/>
        <w:ind w:left="4956"/>
        <w:jc w:val="both"/>
        <w:rPr>
          <w:rFonts w:ascii="Times New Roman" w:hAnsi="Times New Roman"/>
          <w:i/>
          <w:iCs/>
          <w:sz w:val="26"/>
          <w:szCs w:val="26"/>
        </w:rPr>
      </w:pPr>
    </w:p>
    <w:p w:rsidR="00D8668A" w:rsidRDefault="00D8668A" w:rsidP="004935BC">
      <w:pPr>
        <w:pStyle w:val="Standard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PLENÁRIO</w:t>
      </w:r>
      <w:r w:rsidR="009424FC">
        <w:rPr>
          <w:rFonts w:ascii="Arial" w:hAnsi="Arial" w:cs="Arial"/>
          <w:b/>
          <w:sz w:val="24"/>
          <w:szCs w:val="24"/>
        </w:rPr>
        <w:br/>
      </w:r>
    </w:p>
    <w:p w:rsidR="004E3B07" w:rsidRDefault="00DE7941" w:rsidP="00501B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0B2A23">
        <w:rPr>
          <w:rFonts w:ascii="Arial" w:hAnsi="Arial" w:cs="Arial"/>
          <w:sz w:val="24"/>
          <w:szCs w:val="24"/>
        </w:rPr>
        <w:t>s</w:t>
      </w:r>
      <w:r w:rsidR="00184D0E">
        <w:rPr>
          <w:rFonts w:ascii="Arial" w:hAnsi="Arial" w:cs="Arial"/>
          <w:sz w:val="24"/>
          <w:szCs w:val="24"/>
        </w:rPr>
        <w:t xml:space="preserve"> </w:t>
      </w:r>
      <w:r w:rsidR="00494D1B">
        <w:rPr>
          <w:rFonts w:ascii="Arial" w:hAnsi="Arial" w:cs="Arial"/>
          <w:sz w:val="24"/>
          <w:szCs w:val="24"/>
        </w:rPr>
        <w:t>Vereador</w:t>
      </w:r>
      <w:r w:rsidR="000B2A23">
        <w:rPr>
          <w:rFonts w:ascii="Arial" w:hAnsi="Arial" w:cs="Arial"/>
          <w:sz w:val="24"/>
          <w:szCs w:val="24"/>
        </w:rPr>
        <w:t>es</w:t>
      </w:r>
      <w:r w:rsidR="10ED9A57" w:rsidRPr="10ED9A57">
        <w:rPr>
          <w:rFonts w:ascii="Arial" w:hAnsi="Arial" w:cs="Arial"/>
          <w:sz w:val="24"/>
          <w:szCs w:val="24"/>
        </w:rPr>
        <w:t>, que abaixo subscreve</w:t>
      </w:r>
      <w:r w:rsidR="000B2A23">
        <w:rPr>
          <w:rFonts w:ascii="Arial" w:hAnsi="Arial" w:cs="Arial"/>
          <w:sz w:val="24"/>
          <w:szCs w:val="24"/>
        </w:rPr>
        <w:t>m</w:t>
      </w:r>
      <w:r w:rsidR="10ED9A57" w:rsidRPr="10ED9A57">
        <w:rPr>
          <w:rFonts w:ascii="Arial" w:hAnsi="Arial" w:cs="Arial"/>
          <w:sz w:val="24"/>
          <w:szCs w:val="24"/>
        </w:rPr>
        <w:t>, no uso de suas atribuições legais, conferidas pelo artigo 110 do Regimento Interno, v</w:t>
      </w:r>
      <w:r w:rsidR="000B2A23">
        <w:rPr>
          <w:rFonts w:ascii="Arial" w:hAnsi="Arial" w:cs="Arial"/>
          <w:sz w:val="24"/>
          <w:szCs w:val="24"/>
        </w:rPr>
        <w:t>ê</w:t>
      </w:r>
      <w:r w:rsidR="10ED9A57" w:rsidRPr="10ED9A57">
        <w:rPr>
          <w:rFonts w:ascii="Arial" w:hAnsi="Arial" w:cs="Arial"/>
          <w:sz w:val="24"/>
          <w:szCs w:val="24"/>
        </w:rPr>
        <w:t xml:space="preserve">m mui respeitosamente, submeter à apreciação desta Casa Legislativa a presente Indicação, que será </w:t>
      </w:r>
      <w:proofErr w:type="gramStart"/>
      <w:r w:rsidR="10ED9A57" w:rsidRPr="10ED9A57">
        <w:rPr>
          <w:rFonts w:ascii="Arial" w:hAnsi="Arial" w:cs="Arial"/>
          <w:sz w:val="24"/>
          <w:szCs w:val="24"/>
        </w:rPr>
        <w:t>após</w:t>
      </w:r>
      <w:proofErr w:type="gramEnd"/>
      <w:r w:rsidR="10ED9A57" w:rsidRPr="10ED9A57">
        <w:rPr>
          <w:rFonts w:ascii="Arial" w:hAnsi="Arial" w:cs="Arial"/>
          <w:sz w:val="24"/>
          <w:szCs w:val="24"/>
        </w:rPr>
        <w:t xml:space="preserve"> remetida ao Exmo. </w:t>
      </w:r>
      <w:proofErr w:type="gramStart"/>
      <w:r w:rsidR="10ED9A57" w:rsidRPr="10ED9A57">
        <w:rPr>
          <w:rFonts w:ascii="Arial" w:hAnsi="Arial" w:cs="Arial"/>
          <w:sz w:val="24"/>
          <w:szCs w:val="24"/>
        </w:rPr>
        <w:t>Sr.</w:t>
      </w:r>
      <w:proofErr w:type="gramEnd"/>
      <w:r w:rsidR="10ED9A57" w:rsidRPr="10ED9A57">
        <w:rPr>
          <w:rFonts w:ascii="Arial" w:hAnsi="Arial" w:cs="Arial"/>
          <w:sz w:val="24"/>
          <w:szCs w:val="24"/>
        </w:rPr>
        <w:t xml:space="preserve"> Prefeito Municipal, para que através da Secretaria competente, </w:t>
      </w:r>
      <w:r w:rsidR="00506B5C" w:rsidRPr="00506B5C">
        <w:rPr>
          <w:rFonts w:ascii="Arial" w:hAnsi="Arial" w:cs="Arial"/>
          <w:sz w:val="24"/>
          <w:szCs w:val="24"/>
        </w:rPr>
        <w:t xml:space="preserve">verifique </w:t>
      </w:r>
      <w:r w:rsidR="00A17039" w:rsidRPr="10ED9A57">
        <w:rPr>
          <w:rFonts w:ascii="Arial" w:hAnsi="Arial" w:cs="Arial"/>
          <w:sz w:val="24"/>
          <w:szCs w:val="24"/>
        </w:rPr>
        <w:t xml:space="preserve">a possibilidade </w:t>
      </w:r>
      <w:r w:rsidR="00A17039" w:rsidRPr="00836832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F53D9">
        <w:rPr>
          <w:rFonts w:ascii="Arial" w:hAnsi="Arial" w:cs="Arial"/>
          <w:sz w:val="24"/>
          <w:szCs w:val="24"/>
        </w:rPr>
        <w:t>patrolar</w:t>
      </w:r>
      <w:proofErr w:type="spellEnd"/>
      <w:r w:rsidR="008F53D9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8F53D9">
        <w:rPr>
          <w:rFonts w:ascii="Arial" w:hAnsi="Arial" w:cs="Arial"/>
          <w:sz w:val="24"/>
          <w:szCs w:val="24"/>
        </w:rPr>
        <w:t>ensaibar</w:t>
      </w:r>
      <w:proofErr w:type="spellEnd"/>
      <w:r w:rsidR="008F53D9">
        <w:rPr>
          <w:rFonts w:ascii="Arial" w:hAnsi="Arial" w:cs="Arial"/>
          <w:sz w:val="24"/>
          <w:szCs w:val="24"/>
        </w:rPr>
        <w:t xml:space="preserve">, de </w:t>
      </w:r>
      <w:r w:rsidR="008F53D9" w:rsidRPr="008F53D9">
        <w:rPr>
          <w:rFonts w:ascii="Arial" w:hAnsi="Arial" w:cs="Arial"/>
          <w:sz w:val="24"/>
          <w:szCs w:val="24"/>
        </w:rPr>
        <w:t>forma emergencial</w:t>
      </w:r>
      <w:r w:rsidR="008F53D9">
        <w:rPr>
          <w:rFonts w:ascii="Arial" w:hAnsi="Arial" w:cs="Arial"/>
          <w:sz w:val="24"/>
          <w:szCs w:val="24"/>
        </w:rPr>
        <w:t>,</w:t>
      </w:r>
      <w:r w:rsidR="008F53D9" w:rsidRPr="008F53D9">
        <w:rPr>
          <w:rFonts w:ascii="Arial" w:hAnsi="Arial" w:cs="Arial"/>
          <w:sz w:val="24"/>
          <w:szCs w:val="24"/>
        </w:rPr>
        <w:t xml:space="preserve"> as Estradas Municipais Aldo </w:t>
      </w:r>
      <w:proofErr w:type="spellStart"/>
      <w:r w:rsidR="008F53D9" w:rsidRPr="008F53D9">
        <w:rPr>
          <w:rFonts w:ascii="Arial" w:hAnsi="Arial" w:cs="Arial"/>
          <w:sz w:val="24"/>
          <w:szCs w:val="24"/>
        </w:rPr>
        <w:t>Zielinski</w:t>
      </w:r>
      <w:proofErr w:type="spellEnd"/>
      <w:r w:rsidR="008F53D9" w:rsidRPr="008F53D9">
        <w:rPr>
          <w:rFonts w:ascii="Arial" w:hAnsi="Arial" w:cs="Arial"/>
          <w:sz w:val="24"/>
          <w:szCs w:val="24"/>
        </w:rPr>
        <w:t xml:space="preserve"> e João Leal de Oliveira, nas comunidades da Rocinha e </w:t>
      </w:r>
      <w:proofErr w:type="spellStart"/>
      <w:r w:rsidR="008F53D9" w:rsidRPr="008F53D9">
        <w:rPr>
          <w:rFonts w:ascii="Arial" w:hAnsi="Arial" w:cs="Arial"/>
          <w:sz w:val="24"/>
          <w:szCs w:val="24"/>
        </w:rPr>
        <w:t>Guapiara</w:t>
      </w:r>
      <w:proofErr w:type="spellEnd"/>
      <w:r w:rsidR="007263D9">
        <w:rPr>
          <w:rFonts w:ascii="Arial" w:hAnsi="Arial" w:cs="Arial"/>
          <w:sz w:val="24"/>
          <w:szCs w:val="24"/>
        </w:rPr>
        <w:t>.</w:t>
      </w:r>
      <w:r w:rsidR="007F42B3">
        <w:rPr>
          <w:rFonts w:ascii="Arial" w:hAnsi="Arial" w:cs="Arial"/>
          <w:sz w:val="24"/>
          <w:szCs w:val="24"/>
        </w:rPr>
        <w:t xml:space="preserve"> </w:t>
      </w:r>
    </w:p>
    <w:p w:rsidR="00F84F48" w:rsidRDefault="00F84F48" w:rsidP="004935B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2533AB" w:rsidRDefault="00D8668A" w:rsidP="004935B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32671">
        <w:rPr>
          <w:rFonts w:ascii="Arial" w:hAnsi="Arial" w:cs="Arial"/>
          <w:b/>
          <w:sz w:val="24"/>
          <w:szCs w:val="24"/>
        </w:rPr>
        <w:t>Justificativa</w:t>
      </w:r>
      <w:r w:rsidR="009424FC">
        <w:rPr>
          <w:rFonts w:ascii="Arial" w:hAnsi="Arial" w:cs="Arial"/>
          <w:b/>
          <w:sz w:val="24"/>
          <w:szCs w:val="24"/>
        </w:rPr>
        <w:br/>
      </w:r>
    </w:p>
    <w:p w:rsidR="005A4F8B" w:rsidRDefault="00BF37D3" w:rsidP="001E147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pedido, a</w:t>
      </w:r>
      <w:r w:rsidR="00A96BD4" w:rsidRPr="00A96BD4">
        <w:rPr>
          <w:rFonts w:ascii="Arial" w:hAnsi="Arial" w:cs="Arial"/>
          <w:sz w:val="24"/>
          <w:szCs w:val="24"/>
        </w:rPr>
        <w:t>l</w:t>
      </w:r>
      <w:r w:rsidR="008F53D9">
        <w:rPr>
          <w:rFonts w:ascii="Arial" w:hAnsi="Arial" w:cs="Arial"/>
          <w:sz w:val="24"/>
          <w:szCs w:val="24"/>
        </w:rPr>
        <w:t>é</w:t>
      </w:r>
      <w:r w:rsidR="00A96BD4" w:rsidRPr="00A96BD4">
        <w:rPr>
          <w:rFonts w:ascii="Arial" w:hAnsi="Arial" w:cs="Arial"/>
          <w:sz w:val="24"/>
          <w:szCs w:val="24"/>
        </w:rPr>
        <w:t>m de atender aos moradores locais</w:t>
      </w:r>
      <w:r w:rsidR="008F53D9">
        <w:rPr>
          <w:rFonts w:ascii="Arial" w:hAnsi="Arial" w:cs="Arial"/>
          <w:sz w:val="24"/>
          <w:szCs w:val="24"/>
        </w:rPr>
        <w:t>,</w:t>
      </w:r>
      <w:r w:rsidR="00A96BD4" w:rsidRPr="00A96BD4">
        <w:rPr>
          <w:rFonts w:ascii="Arial" w:hAnsi="Arial" w:cs="Arial"/>
          <w:sz w:val="24"/>
          <w:szCs w:val="24"/>
        </w:rPr>
        <w:t xml:space="preserve"> </w:t>
      </w:r>
      <w:r w:rsidR="00043BE0">
        <w:rPr>
          <w:rFonts w:ascii="Arial" w:hAnsi="Arial" w:cs="Arial"/>
          <w:sz w:val="24"/>
          <w:szCs w:val="24"/>
        </w:rPr>
        <w:t xml:space="preserve">visa </w:t>
      </w:r>
      <w:r w:rsidR="008904E0">
        <w:rPr>
          <w:rFonts w:ascii="Arial" w:hAnsi="Arial" w:cs="Arial"/>
          <w:sz w:val="24"/>
          <w:szCs w:val="24"/>
        </w:rPr>
        <w:t xml:space="preserve">melhorar </w:t>
      </w:r>
      <w:r w:rsidR="008904E0" w:rsidRPr="00A96BD4">
        <w:rPr>
          <w:rFonts w:ascii="Arial" w:hAnsi="Arial" w:cs="Arial"/>
          <w:sz w:val="24"/>
          <w:szCs w:val="24"/>
        </w:rPr>
        <w:t xml:space="preserve">as condições da </w:t>
      </w:r>
      <w:r w:rsidR="008904E0">
        <w:rPr>
          <w:rFonts w:ascii="Arial" w:hAnsi="Arial" w:cs="Arial"/>
          <w:sz w:val="24"/>
          <w:szCs w:val="24"/>
        </w:rPr>
        <w:t xml:space="preserve">Estrada Aldo </w:t>
      </w:r>
      <w:proofErr w:type="spellStart"/>
      <w:r w:rsidR="008904E0">
        <w:rPr>
          <w:rFonts w:ascii="Arial" w:hAnsi="Arial" w:cs="Arial"/>
          <w:sz w:val="24"/>
          <w:szCs w:val="24"/>
        </w:rPr>
        <w:t>Zielinski</w:t>
      </w:r>
      <w:proofErr w:type="spellEnd"/>
      <w:r w:rsidR="008904E0">
        <w:rPr>
          <w:rFonts w:ascii="Arial" w:hAnsi="Arial" w:cs="Arial"/>
          <w:sz w:val="24"/>
          <w:szCs w:val="24"/>
        </w:rPr>
        <w:t>, tendo em vista que a v</w:t>
      </w:r>
      <w:r w:rsidR="004935BC">
        <w:rPr>
          <w:rFonts w:ascii="Arial" w:hAnsi="Arial" w:cs="Arial"/>
          <w:sz w:val="24"/>
          <w:szCs w:val="24"/>
        </w:rPr>
        <w:t xml:space="preserve">ia é </w:t>
      </w:r>
      <w:r w:rsidR="008904E0">
        <w:rPr>
          <w:rFonts w:ascii="Arial" w:hAnsi="Arial" w:cs="Arial"/>
          <w:sz w:val="24"/>
          <w:szCs w:val="24"/>
        </w:rPr>
        <w:t xml:space="preserve">caminho para </w:t>
      </w:r>
      <w:r w:rsidR="00A96BD4" w:rsidRPr="00A96BD4">
        <w:rPr>
          <w:rFonts w:ascii="Arial" w:hAnsi="Arial" w:cs="Arial"/>
          <w:sz w:val="24"/>
          <w:szCs w:val="24"/>
        </w:rPr>
        <w:t>o Hotel Nativa Eco</w:t>
      </w:r>
      <w:r w:rsidR="004935BC">
        <w:rPr>
          <w:rFonts w:ascii="Arial" w:hAnsi="Arial" w:cs="Arial"/>
          <w:sz w:val="24"/>
          <w:szCs w:val="24"/>
        </w:rPr>
        <w:t>,</w:t>
      </w:r>
      <w:r w:rsidR="00A96BD4" w:rsidRPr="00A96BD4">
        <w:rPr>
          <w:rFonts w:ascii="Arial" w:hAnsi="Arial" w:cs="Arial"/>
          <w:sz w:val="24"/>
          <w:szCs w:val="24"/>
        </w:rPr>
        <w:t xml:space="preserve"> </w:t>
      </w:r>
      <w:r w:rsidR="004935BC">
        <w:rPr>
          <w:rFonts w:ascii="Arial" w:hAnsi="Arial" w:cs="Arial"/>
          <w:sz w:val="24"/>
          <w:szCs w:val="24"/>
        </w:rPr>
        <w:t>local este que</w:t>
      </w:r>
      <w:r w:rsidR="00A96BD4" w:rsidRPr="00A96BD4">
        <w:rPr>
          <w:rFonts w:ascii="Arial" w:hAnsi="Arial" w:cs="Arial"/>
          <w:sz w:val="24"/>
          <w:szCs w:val="24"/>
        </w:rPr>
        <w:t xml:space="preserve"> </w:t>
      </w:r>
      <w:r w:rsidR="004935BC" w:rsidRPr="00A96BD4">
        <w:rPr>
          <w:rFonts w:ascii="Arial" w:hAnsi="Arial" w:cs="Arial"/>
          <w:sz w:val="24"/>
          <w:szCs w:val="24"/>
        </w:rPr>
        <w:t xml:space="preserve">recebe um grande público de turistas </w:t>
      </w:r>
      <w:r w:rsidR="004935BC">
        <w:rPr>
          <w:rFonts w:ascii="Arial" w:hAnsi="Arial" w:cs="Arial"/>
          <w:sz w:val="24"/>
          <w:szCs w:val="24"/>
        </w:rPr>
        <w:t xml:space="preserve">no </w:t>
      </w:r>
      <w:r w:rsidR="00A96BD4" w:rsidRPr="00A96BD4">
        <w:rPr>
          <w:rFonts w:ascii="Arial" w:hAnsi="Arial" w:cs="Arial"/>
          <w:sz w:val="24"/>
          <w:szCs w:val="24"/>
        </w:rPr>
        <w:t xml:space="preserve">feriado de carnaval e </w:t>
      </w:r>
      <w:r w:rsidR="004935BC">
        <w:rPr>
          <w:rFonts w:ascii="Arial" w:hAnsi="Arial" w:cs="Arial"/>
          <w:sz w:val="24"/>
          <w:szCs w:val="24"/>
        </w:rPr>
        <w:t xml:space="preserve">às más condições </w:t>
      </w:r>
      <w:r w:rsidR="00A96BD4" w:rsidRPr="00A96BD4">
        <w:rPr>
          <w:rFonts w:ascii="Arial" w:hAnsi="Arial" w:cs="Arial"/>
          <w:sz w:val="24"/>
          <w:szCs w:val="24"/>
        </w:rPr>
        <w:t>dificulta</w:t>
      </w:r>
      <w:r w:rsidR="004935BC">
        <w:rPr>
          <w:rFonts w:ascii="Arial" w:hAnsi="Arial" w:cs="Arial"/>
          <w:sz w:val="24"/>
          <w:szCs w:val="24"/>
        </w:rPr>
        <w:t>m</w:t>
      </w:r>
      <w:r w:rsidR="00A96BD4" w:rsidRPr="00A96BD4">
        <w:rPr>
          <w:rFonts w:ascii="Arial" w:hAnsi="Arial" w:cs="Arial"/>
          <w:sz w:val="24"/>
          <w:szCs w:val="24"/>
        </w:rPr>
        <w:t xml:space="preserve"> o acesso ao local</w:t>
      </w:r>
      <w:r w:rsidR="001E1476">
        <w:rPr>
          <w:rFonts w:ascii="Arial" w:hAnsi="Arial" w:cs="Arial"/>
          <w:sz w:val="24"/>
          <w:szCs w:val="24"/>
        </w:rPr>
        <w:t>; e</w:t>
      </w:r>
      <w:r w:rsidR="004935BC">
        <w:rPr>
          <w:rFonts w:ascii="Arial" w:hAnsi="Arial" w:cs="Arial"/>
          <w:sz w:val="24"/>
          <w:szCs w:val="24"/>
        </w:rPr>
        <w:t xml:space="preserve">nquanto a </w:t>
      </w:r>
      <w:r w:rsidR="004935BC" w:rsidRPr="00A96BD4">
        <w:rPr>
          <w:rFonts w:ascii="Arial" w:hAnsi="Arial" w:cs="Arial"/>
          <w:sz w:val="24"/>
          <w:szCs w:val="24"/>
        </w:rPr>
        <w:t xml:space="preserve">restauração da Estrada João Leal de Oliveira </w:t>
      </w:r>
      <w:r w:rsidR="004935BC">
        <w:rPr>
          <w:rFonts w:ascii="Arial" w:hAnsi="Arial" w:cs="Arial"/>
          <w:sz w:val="24"/>
          <w:szCs w:val="24"/>
        </w:rPr>
        <w:t>vem a ser importante em razão da proximidade da</w:t>
      </w:r>
      <w:r w:rsidR="001E1476">
        <w:rPr>
          <w:rFonts w:ascii="Arial" w:hAnsi="Arial" w:cs="Arial"/>
          <w:sz w:val="24"/>
          <w:szCs w:val="24"/>
        </w:rPr>
        <w:t xml:space="preserve"> realização da</w:t>
      </w:r>
      <w:r w:rsidR="004935BC">
        <w:rPr>
          <w:rFonts w:ascii="Arial" w:hAnsi="Arial" w:cs="Arial"/>
          <w:sz w:val="24"/>
          <w:szCs w:val="24"/>
        </w:rPr>
        <w:t xml:space="preserve"> festa </w:t>
      </w:r>
      <w:r w:rsidR="001E1476">
        <w:rPr>
          <w:rFonts w:ascii="Arial" w:hAnsi="Arial" w:cs="Arial"/>
          <w:sz w:val="24"/>
          <w:szCs w:val="24"/>
        </w:rPr>
        <w:t xml:space="preserve">da </w:t>
      </w:r>
      <w:r w:rsidR="004935BC" w:rsidRPr="00A96BD4">
        <w:rPr>
          <w:rFonts w:ascii="Arial" w:hAnsi="Arial" w:cs="Arial"/>
          <w:sz w:val="24"/>
          <w:szCs w:val="24"/>
        </w:rPr>
        <w:t xml:space="preserve">Igreja </w:t>
      </w:r>
      <w:r w:rsidR="004935BC">
        <w:rPr>
          <w:rFonts w:ascii="Arial" w:hAnsi="Arial" w:cs="Arial"/>
          <w:sz w:val="24"/>
          <w:szCs w:val="24"/>
        </w:rPr>
        <w:t xml:space="preserve">do </w:t>
      </w:r>
      <w:proofErr w:type="spellStart"/>
      <w:r w:rsidR="00A96BD4" w:rsidRPr="00A96BD4">
        <w:rPr>
          <w:rFonts w:ascii="Arial" w:hAnsi="Arial" w:cs="Arial"/>
          <w:sz w:val="24"/>
          <w:szCs w:val="24"/>
        </w:rPr>
        <w:t>Guapiara</w:t>
      </w:r>
      <w:proofErr w:type="spellEnd"/>
      <w:r w:rsidR="00A96BD4" w:rsidRPr="00A96BD4">
        <w:rPr>
          <w:rFonts w:ascii="Arial" w:hAnsi="Arial" w:cs="Arial"/>
          <w:sz w:val="24"/>
          <w:szCs w:val="24"/>
        </w:rPr>
        <w:t>.</w:t>
      </w:r>
    </w:p>
    <w:p w:rsidR="00DE7941" w:rsidRPr="008D7C4F" w:rsidRDefault="00DE7941" w:rsidP="00F119A1">
      <w:pPr>
        <w:rPr>
          <w:rFonts w:ascii="Arial" w:hAnsi="Arial" w:cs="Arial"/>
          <w:sz w:val="24"/>
          <w:szCs w:val="24"/>
        </w:rPr>
      </w:pPr>
    </w:p>
    <w:p w:rsidR="00D8668A" w:rsidRDefault="10ED9A57" w:rsidP="10ED9A57">
      <w:pPr>
        <w:jc w:val="right"/>
        <w:rPr>
          <w:rFonts w:ascii="Arial" w:hAnsi="Arial" w:cs="Arial"/>
          <w:b/>
          <w:bCs/>
          <w:sz w:val="24"/>
          <w:szCs w:val="24"/>
        </w:rPr>
      </w:pPr>
      <w:proofErr w:type="spellStart"/>
      <w:r w:rsidRPr="10ED9A57">
        <w:rPr>
          <w:rFonts w:ascii="Arial" w:hAnsi="Arial" w:cs="Arial"/>
          <w:b/>
          <w:bCs/>
          <w:sz w:val="24"/>
          <w:szCs w:val="24"/>
        </w:rPr>
        <w:t>Mandirituba</w:t>
      </w:r>
      <w:proofErr w:type="spellEnd"/>
      <w:r w:rsidRPr="10ED9A57">
        <w:rPr>
          <w:rFonts w:ascii="Arial" w:hAnsi="Arial" w:cs="Arial"/>
          <w:b/>
          <w:bCs/>
          <w:sz w:val="24"/>
          <w:szCs w:val="24"/>
        </w:rPr>
        <w:t xml:space="preserve">, </w:t>
      </w:r>
      <w:r w:rsidR="00880DC8">
        <w:rPr>
          <w:rFonts w:ascii="Arial" w:hAnsi="Arial" w:cs="Arial"/>
          <w:b/>
          <w:bCs/>
          <w:sz w:val="24"/>
          <w:szCs w:val="24"/>
        </w:rPr>
        <w:t>20</w:t>
      </w:r>
      <w:r w:rsidR="00E92939">
        <w:rPr>
          <w:rFonts w:ascii="Arial" w:hAnsi="Arial" w:cs="Arial"/>
          <w:b/>
          <w:bCs/>
          <w:sz w:val="24"/>
          <w:szCs w:val="24"/>
        </w:rPr>
        <w:t xml:space="preserve"> de</w:t>
      </w:r>
      <w:r w:rsidR="00836832">
        <w:rPr>
          <w:rFonts w:ascii="Arial" w:hAnsi="Arial" w:cs="Arial"/>
          <w:b/>
          <w:bCs/>
          <w:sz w:val="24"/>
          <w:szCs w:val="24"/>
        </w:rPr>
        <w:t xml:space="preserve"> </w:t>
      </w:r>
      <w:r w:rsidR="00880DC8">
        <w:rPr>
          <w:rFonts w:ascii="Arial" w:hAnsi="Arial" w:cs="Arial"/>
          <w:b/>
          <w:bCs/>
          <w:sz w:val="24"/>
          <w:szCs w:val="24"/>
        </w:rPr>
        <w:t>fevere</w:t>
      </w:r>
      <w:r w:rsidR="007E3A65">
        <w:rPr>
          <w:rFonts w:ascii="Arial" w:hAnsi="Arial" w:cs="Arial"/>
          <w:b/>
          <w:bCs/>
          <w:sz w:val="24"/>
          <w:szCs w:val="24"/>
        </w:rPr>
        <w:t>i</w:t>
      </w:r>
      <w:r w:rsidR="00C86F36">
        <w:rPr>
          <w:rFonts w:ascii="Arial" w:hAnsi="Arial" w:cs="Arial"/>
          <w:b/>
          <w:bCs/>
          <w:sz w:val="24"/>
          <w:szCs w:val="24"/>
        </w:rPr>
        <w:t>r</w:t>
      </w:r>
      <w:r w:rsidR="00963C52">
        <w:rPr>
          <w:rFonts w:ascii="Arial" w:hAnsi="Arial" w:cs="Arial"/>
          <w:b/>
          <w:bCs/>
          <w:sz w:val="24"/>
          <w:szCs w:val="24"/>
        </w:rPr>
        <w:t>o</w:t>
      </w:r>
      <w:r w:rsidRPr="10ED9A57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7E3A65">
        <w:rPr>
          <w:rFonts w:ascii="Arial" w:hAnsi="Arial" w:cs="Arial"/>
          <w:b/>
          <w:bCs/>
          <w:sz w:val="24"/>
          <w:szCs w:val="24"/>
        </w:rPr>
        <w:t>5</w:t>
      </w:r>
    </w:p>
    <w:p w:rsidR="00D32ACE" w:rsidRDefault="00D32ACE" w:rsidP="10ED9A57">
      <w:pPr>
        <w:jc w:val="right"/>
        <w:rPr>
          <w:rFonts w:ascii="Arial" w:hAnsi="Arial" w:cs="Arial"/>
          <w:b/>
          <w:bCs/>
          <w:sz w:val="24"/>
          <w:szCs w:val="24"/>
        </w:rPr>
      </w:pPr>
    </w:p>
    <w:p w:rsidR="00D85F35" w:rsidRDefault="00EB76D4" w:rsidP="00EB76D4">
      <w:pPr>
        <w:jc w:val="center"/>
        <w:rPr>
          <w:rFonts w:ascii="Arial" w:hAnsi="Arial" w:cs="Arial"/>
          <w:b/>
          <w:sz w:val="24"/>
          <w:szCs w:val="24"/>
        </w:rPr>
      </w:pPr>
      <w:r w:rsidRPr="10ED9A57">
        <w:rPr>
          <w:rFonts w:ascii="Arial" w:hAnsi="Arial" w:cs="Arial"/>
          <w:b/>
          <w:bCs/>
          <w:sz w:val="24"/>
          <w:szCs w:val="24"/>
        </w:rPr>
        <w:t>Sala das Sessões,</w:t>
      </w:r>
      <w:r w:rsidR="00836832">
        <w:rPr>
          <w:rFonts w:ascii="Arial" w:hAnsi="Arial" w:cs="Arial"/>
          <w:b/>
          <w:bCs/>
          <w:sz w:val="24"/>
          <w:szCs w:val="24"/>
        </w:rPr>
        <w:t xml:space="preserve"> </w:t>
      </w:r>
      <w:r w:rsidR="00880DC8">
        <w:rPr>
          <w:rFonts w:ascii="Arial" w:hAnsi="Arial" w:cs="Arial"/>
          <w:b/>
          <w:bCs/>
          <w:sz w:val="24"/>
          <w:szCs w:val="24"/>
        </w:rPr>
        <w:t>25</w:t>
      </w:r>
      <w:r w:rsidRPr="10ED9A57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62212">
        <w:rPr>
          <w:rFonts w:ascii="Arial" w:hAnsi="Arial" w:cs="Arial"/>
          <w:b/>
          <w:bCs/>
          <w:sz w:val="24"/>
          <w:szCs w:val="24"/>
        </w:rPr>
        <w:t>fevereiro</w:t>
      </w:r>
      <w:r w:rsidRPr="10ED9A57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7E3A65">
        <w:rPr>
          <w:rFonts w:ascii="Arial" w:hAnsi="Arial" w:cs="Arial"/>
          <w:b/>
          <w:bCs/>
          <w:sz w:val="24"/>
          <w:szCs w:val="24"/>
        </w:rPr>
        <w:t>5</w:t>
      </w:r>
    </w:p>
    <w:p w:rsidR="001E1476" w:rsidRDefault="002C2549" w:rsidP="004935BC">
      <w:pPr>
        <w:shd w:val="clear" w:color="auto" w:fill="FFFFFF"/>
        <w:tabs>
          <w:tab w:val="center" w:pos="4252"/>
        </w:tabs>
        <w:spacing w:line="235" w:lineRule="atLeas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4C1223">
        <w:rPr>
          <w:rFonts w:ascii="Arial" w:hAnsi="Arial" w:cs="Arial"/>
          <w:b/>
          <w:sz w:val="24"/>
          <w:szCs w:val="24"/>
        </w:rPr>
        <w:tab/>
      </w:r>
    </w:p>
    <w:p w:rsidR="00D8668A" w:rsidRDefault="0017335B" w:rsidP="004935BC">
      <w:pPr>
        <w:shd w:val="clear" w:color="auto" w:fill="FFFFFF"/>
        <w:tabs>
          <w:tab w:val="center" w:pos="4252"/>
        </w:tabs>
        <w:spacing w:line="235" w:lineRule="atLeast"/>
        <w:rPr>
          <w:rFonts w:ascii="Arial" w:hAnsi="Arial" w:cs="Arial"/>
          <w:b/>
          <w:sz w:val="24"/>
          <w:szCs w:val="24"/>
        </w:rPr>
        <w:sectPr w:rsidR="00D8668A" w:rsidSect="004C1223">
          <w:headerReference w:type="default" r:id="rId6"/>
          <w:footerReference w:type="default" r:id="rId7"/>
          <w:type w:val="continuous"/>
          <w:pgSz w:w="11906" w:h="16838"/>
          <w:pgMar w:top="1418" w:right="1701" w:bottom="907" w:left="1701" w:header="510" w:footer="340" w:gutter="0"/>
          <w:cols w:space="708"/>
          <w:docGrid w:linePitch="360"/>
        </w:sectPr>
      </w:pPr>
      <w:r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D377E4">
        <w:rPr>
          <w:rFonts w:ascii="Arial" w:hAnsi="Arial" w:cs="Arial"/>
          <w:b/>
          <w:sz w:val="24"/>
          <w:szCs w:val="24"/>
        </w:rPr>
        <w:br/>
      </w:r>
    </w:p>
    <w:p w:rsidR="000B2A23" w:rsidRDefault="000B2A23" w:rsidP="00097D00">
      <w:pPr>
        <w:shd w:val="clear" w:color="auto" w:fill="FFFFFF" w:themeFill="background1"/>
        <w:spacing w:after="0" w:line="235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:rsidR="00184D0E" w:rsidRDefault="00187BBA" w:rsidP="00097D00">
      <w:pPr>
        <w:shd w:val="clear" w:color="auto" w:fill="FFFFFF" w:themeFill="background1"/>
        <w:spacing w:after="0" w:line="235" w:lineRule="atLeast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G</w:t>
      </w:r>
      <w:r w:rsidR="00A96BD4">
        <w:rPr>
          <w:rFonts w:ascii="Arial" w:hAnsi="Arial" w:cs="Arial"/>
          <w:b/>
          <w:bCs/>
          <w:sz w:val="24"/>
          <w:szCs w:val="24"/>
        </w:rPr>
        <w:t>izelly</w:t>
      </w:r>
      <w:proofErr w:type="spellEnd"/>
      <w:r w:rsidR="00A96BD4">
        <w:rPr>
          <w:rFonts w:ascii="Arial" w:hAnsi="Arial" w:cs="Arial"/>
          <w:b/>
          <w:bCs/>
          <w:sz w:val="24"/>
          <w:szCs w:val="24"/>
        </w:rPr>
        <w:t xml:space="preserve"> A. Leal de Camargo</w:t>
      </w:r>
      <w:r w:rsidR="00184D0E">
        <w:rPr>
          <w:rFonts w:ascii="Arial" w:hAnsi="Arial" w:cs="Arial"/>
          <w:b/>
          <w:bCs/>
          <w:sz w:val="24"/>
          <w:szCs w:val="24"/>
        </w:rPr>
        <w:br/>
        <w:t>Vereador</w:t>
      </w:r>
      <w:r w:rsidR="00A96BD4">
        <w:rPr>
          <w:rFonts w:ascii="Arial" w:hAnsi="Arial" w:cs="Arial"/>
          <w:b/>
          <w:bCs/>
          <w:sz w:val="24"/>
          <w:szCs w:val="24"/>
        </w:rPr>
        <w:t>a</w:t>
      </w:r>
    </w:p>
    <w:p w:rsidR="000B2A23" w:rsidRDefault="000B2A23" w:rsidP="00097D00">
      <w:pPr>
        <w:shd w:val="clear" w:color="auto" w:fill="FFFFFF" w:themeFill="background1"/>
        <w:spacing w:after="0" w:line="235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:rsidR="000B2A23" w:rsidRDefault="00A96BD4" w:rsidP="00097D00">
      <w:pPr>
        <w:shd w:val="clear" w:color="auto" w:fill="FFFFFF" w:themeFill="background1"/>
        <w:spacing w:after="0" w:line="235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Diogo Michael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Plahinse</w:t>
      </w:r>
      <w:proofErr w:type="spellEnd"/>
      <w:r w:rsidR="000B2A23">
        <w:rPr>
          <w:rFonts w:ascii="Arial" w:hAnsi="Arial" w:cs="Arial"/>
          <w:b/>
          <w:bCs/>
          <w:sz w:val="24"/>
          <w:szCs w:val="24"/>
        </w:rPr>
        <w:br/>
        <w:t>Vereador</w:t>
      </w:r>
    </w:p>
    <w:sectPr w:rsidR="000B2A23" w:rsidSect="000B2A23">
      <w:type w:val="continuous"/>
      <w:pgSz w:w="11906" w:h="16838"/>
      <w:pgMar w:top="1417" w:right="1701" w:bottom="1417" w:left="1701" w:header="510" w:footer="340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5BC" w:rsidRDefault="004935BC" w:rsidP="00E37863">
      <w:pPr>
        <w:spacing w:after="0" w:line="240" w:lineRule="auto"/>
      </w:pPr>
      <w:r>
        <w:separator/>
      </w:r>
    </w:p>
  </w:endnote>
  <w:endnote w:type="continuationSeparator" w:id="1">
    <w:p w:rsidR="004935BC" w:rsidRDefault="004935BC" w:rsidP="00E3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5BC" w:rsidRPr="00AC74AE" w:rsidRDefault="004935BC" w:rsidP="00315535">
    <w:pPr>
      <w:pStyle w:val="Rodap"/>
      <w:ind w:left="-142"/>
      <w:jc w:val="center"/>
      <w:rPr>
        <w:sz w:val="16"/>
        <w:szCs w:val="16"/>
      </w:rPr>
    </w:pPr>
    <w:r>
      <w:rPr>
        <w:sz w:val="16"/>
        <w:szCs w:val="16"/>
      </w:rPr>
      <w:t xml:space="preserve">Trav. </w:t>
    </w:r>
    <w:proofErr w:type="spellStart"/>
    <w:proofErr w:type="gramStart"/>
    <w:r>
      <w:rPr>
        <w:sz w:val="16"/>
        <w:szCs w:val="16"/>
      </w:rPr>
      <w:t>Pe</w:t>
    </w:r>
    <w:proofErr w:type="spellEnd"/>
    <w:proofErr w:type="gramEnd"/>
    <w:r>
      <w:rPr>
        <w:sz w:val="16"/>
        <w:szCs w:val="16"/>
      </w:rPr>
      <w:t xml:space="preserve">. Francisco </w:t>
    </w:r>
    <w:proofErr w:type="spellStart"/>
    <w:r>
      <w:rPr>
        <w:sz w:val="16"/>
        <w:szCs w:val="16"/>
      </w:rPr>
      <w:t>Bierman</w:t>
    </w:r>
    <w:proofErr w:type="spellEnd"/>
    <w:r>
      <w:rPr>
        <w:sz w:val="16"/>
        <w:szCs w:val="16"/>
      </w:rPr>
      <w:t>, 10</w:t>
    </w:r>
    <w:r w:rsidRPr="00AC74AE">
      <w:rPr>
        <w:sz w:val="16"/>
        <w:szCs w:val="16"/>
      </w:rPr>
      <w:t xml:space="preserve"> – Centro – </w:t>
    </w:r>
    <w:proofErr w:type="spellStart"/>
    <w:r w:rsidRPr="00AC74AE">
      <w:rPr>
        <w:sz w:val="16"/>
        <w:szCs w:val="16"/>
      </w:rPr>
      <w:t>Mandirituba</w:t>
    </w:r>
    <w:proofErr w:type="spellEnd"/>
    <w:r w:rsidRPr="00AC74AE">
      <w:rPr>
        <w:sz w:val="16"/>
        <w:szCs w:val="16"/>
      </w:rPr>
      <w:t xml:space="preserve"> </w:t>
    </w:r>
    <w:r>
      <w:rPr>
        <w:sz w:val="16"/>
        <w:szCs w:val="16"/>
      </w:rPr>
      <w:t>–</w:t>
    </w:r>
    <w:r w:rsidRPr="00AC74AE">
      <w:rPr>
        <w:sz w:val="16"/>
        <w:szCs w:val="16"/>
      </w:rPr>
      <w:t xml:space="preserve"> P</w:t>
    </w:r>
    <w:r>
      <w:rPr>
        <w:sz w:val="16"/>
        <w:szCs w:val="16"/>
      </w:rPr>
      <w:t>R.</w:t>
    </w:r>
    <w:r w:rsidRPr="00AC74AE">
      <w:rPr>
        <w:sz w:val="16"/>
        <w:szCs w:val="16"/>
      </w:rPr>
      <w:t xml:space="preserve"> CEP 83.800-000</w:t>
    </w:r>
    <w:r>
      <w:rPr>
        <w:sz w:val="16"/>
        <w:szCs w:val="16"/>
      </w:rPr>
      <w:t xml:space="preserve"> - Fone: (</w:t>
    </w:r>
    <w:r w:rsidRPr="00AC74AE">
      <w:rPr>
        <w:sz w:val="16"/>
        <w:szCs w:val="16"/>
      </w:rPr>
      <w:t>41</w:t>
    </w:r>
    <w:r>
      <w:rPr>
        <w:sz w:val="16"/>
        <w:szCs w:val="16"/>
      </w:rPr>
      <w:t>)</w:t>
    </w:r>
    <w:r w:rsidRPr="00AC74AE">
      <w:rPr>
        <w:sz w:val="16"/>
        <w:szCs w:val="16"/>
      </w:rPr>
      <w:t xml:space="preserve">3626- 2298 </w:t>
    </w:r>
    <w:r>
      <w:rPr>
        <w:sz w:val="16"/>
        <w:szCs w:val="16"/>
      </w:rPr>
      <w:t>- CNPJ 00.942.395/0001-41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5BC" w:rsidRDefault="004935BC" w:rsidP="00E37863">
      <w:pPr>
        <w:spacing w:after="0" w:line="240" w:lineRule="auto"/>
      </w:pPr>
      <w:r>
        <w:separator/>
      </w:r>
    </w:p>
  </w:footnote>
  <w:footnote w:type="continuationSeparator" w:id="1">
    <w:p w:rsidR="004935BC" w:rsidRDefault="004935BC" w:rsidP="00E3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5BC" w:rsidRDefault="004935BC" w:rsidP="00862960">
    <w:pPr>
      <w:pStyle w:val="Cabealho"/>
      <w:tabs>
        <w:tab w:val="clear" w:pos="4252"/>
        <w:tab w:val="clear" w:pos="8504"/>
        <w:tab w:val="center" w:pos="4111"/>
      </w:tabs>
      <w:ind w:left="-567"/>
    </w:pPr>
    <w:r>
      <w:t xml:space="preserve">               </w:t>
    </w:r>
    <w:r>
      <w:rPr>
        <w:noProof/>
        <w:lang w:eastAsia="pt-BR"/>
      </w:rPr>
      <w:drawing>
        <wp:inline distT="0" distB="0" distL="0" distR="0">
          <wp:extent cx="723900" cy="885825"/>
          <wp:effectExtent l="19050" t="0" r="0" b="0"/>
          <wp:docPr id="5" name="Imagem 1" descr="C:\Users\ntc1509\Documents\Imagens\ESCUDO_LEGISLATIV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tc1509\Documents\Imagens\ESCUDO_LEGISLATIV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95" cy="8882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</w:t>
    </w:r>
    <w:r>
      <w:rPr>
        <w:noProof/>
        <w:lang w:eastAsia="pt-BR"/>
      </w:rPr>
      <w:drawing>
        <wp:inline distT="0" distB="0" distL="0" distR="0">
          <wp:extent cx="3038475" cy="885825"/>
          <wp:effectExtent l="0" t="0" r="9525" b="0"/>
          <wp:docPr id="6" name="Imagem 2" descr="C:\Users\ntc1509\Documents\Imagens\Logo_finalizada-removebg-previ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tc1509\Documents\Imagens\Logo_finalizada-removebg-preview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75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1516"/>
    <w:rsid w:val="00003640"/>
    <w:rsid w:val="000070A7"/>
    <w:rsid w:val="0001309B"/>
    <w:rsid w:val="00015FD8"/>
    <w:rsid w:val="00024086"/>
    <w:rsid w:val="00024CC8"/>
    <w:rsid w:val="000375B7"/>
    <w:rsid w:val="0004315D"/>
    <w:rsid w:val="00043BE0"/>
    <w:rsid w:val="000476CB"/>
    <w:rsid w:val="00062212"/>
    <w:rsid w:val="000636C9"/>
    <w:rsid w:val="00072285"/>
    <w:rsid w:val="00072EF7"/>
    <w:rsid w:val="00077650"/>
    <w:rsid w:val="00084543"/>
    <w:rsid w:val="0008738D"/>
    <w:rsid w:val="000930E3"/>
    <w:rsid w:val="00097D00"/>
    <w:rsid w:val="000A1F2F"/>
    <w:rsid w:val="000B0E04"/>
    <w:rsid w:val="000B2A23"/>
    <w:rsid w:val="000C033F"/>
    <w:rsid w:val="000D457D"/>
    <w:rsid w:val="000E2192"/>
    <w:rsid w:val="000F7E40"/>
    <w:rsid w:val="00101516"/>
    <w:rsid w:val="00101DF7"/>
    <w:rsid w:val="0011281F"/>
    <w:rsid w:val="001162BA"/>
    <w:rsid w:val="00130A5C"/>
    <w:rsid w:val="00131F77"/>
    <w:rsid w:val="00132D16"/>
    <w:rsid w:val="001413DF"/>
    <w:rsid w:val="00141BAC"/>
    <w:rsid w:val="00150C8B"/>
    <w:rsid w:val="00151160"/>
    <w:rsid w:val="00153EFD"/>
    <w:rsid w:val="00172EAA"/>
    <w:rsid w:val="0017335B"/>
    <w:rsid w:val="00173FCF"/>
    <w:rsid w:val="0018278B"/>
    <w:rsid w:val="00184D0E"/>
    <w:rsid w:val="00187BBA"/>
    <w:rsid w:val="001A0E2A"/>
    <w:rsid w:val="001B1665"/>
    <w:rsid w:val="001B27AD"/>
    <w:rsid w:val="001B6B1D"/>
    <w:rsid w:val="001C04EC"/>
    <w:rsid w:val="001C2A3F"/>
    <w:rsid w:val="001D4E7D"/>
    <w:rsid w:val="001E1476"/>
    <w:rsid w:val="001E43D9"/>
    <w:rsid w:val="002023EC"/>
    <w:rsid w:val="00207942"/>
    <w:rsid w:val="002139A0"/>
    <w:rsid w:val="00214167"/>
    <w:rsid w:val="00221EA2"/>
    <w:rsid w:val="00226870"/>
    <w:rsid w:val="00233B8F"/>
    <w:rsid w:val="002528DD"/>
    <w:rsid w:val="002533AB"/>
    <w:rsid w:val="002543F9"/>
    <w:rsid w:val="0026059A"/>
    <w:rsid w:val="00261C28"/>
    <w:rsid w:val="00264F9E"/>
    <w:rsid w:val="002652BF"/>
    <w:rsid w:val="00267A0A"/>
    <w:rsid w:val="00275A25"/>
    <w:rsid w:val="00281A73"/>
    <w:rsid w:val="00294797"/>
    <w:rsid w:val="00295A07"/>
    <w:rsid w:val="002B4414"/>
    <w:rsid w:val="002C2549"/>
    <w:rsid w:val="002F2EE9"/>
    <w:rsid w:val="002F6FB5"/>
    <w:rsid w:val="00305093"/>
    <w:rsid w:val="00315535"/>
    <w:rsid w:val="003178FB"/>
    <w:rsid w:val="00320E45"/>
    <w:rsid w:val="00325F1E"/>
    <w:rsid w:val="00327388"/>
    <w:rsid w:val="0033361F"/>
    <w:rsid w:val="00334FBE"/>
    <w:rsid w:val="003425DE"/>
    <w:rsid w:val="003466AE"/>
    <w:rsid w:val="00346B9E"/>
    <w:rsid w:val="0035021E"/>
    <w:rsid w:val="003522E5"/>
    <w:rsid w:val="00357A09"/>
    <w:rsid w:val="003A7D68"/>
    <w:rsid w:val="003C1E42"/>
    <w:rsid w:val="003E3CB2"/>
    <w:rsid w:val="003E7249"/>
    <w:rsid w:val="003F2DA3"/>
    <w:rsid w:val="003F4EA0"/>
    <w:rsid w:val="00405596"/>
    <w:rsid w:val="0041056D"/>
    <w:rsid w:val="00421DD5"/>
    <w:rsid w:val="0042342F"/>
    <w:rsid w:val="00423618"/>
    <w:rsid w:val="00425C31"/>
    <w:rsid w:val="004349A0"/>
    <w:rsid w:val="00434D34"/>
    <w:rsid w:val="004416D3"/>
    <w:rsid w:val="00454525"/>
    <w:rsid w:val="00456585"/>
    <w:rsid w:val="00460128"/>
    <w:rsid w:val="00470971"/>
    <w:rsid w:val="00470BEB"/>
    <w:rsid w:val="004748E2"/>
    <w:rsid w:val="0048440D"/>
    <w:rsid w:val="00487139"/>
    <w:rsid w:val="004871B1"/>
    <w:rsid w:val="004935BC"/>
    <w:rsid w:val="00493D42"/>
    <w:rsid w:val="00494D1B"/>
    <w:rsid w:val="00497C47"/>
    <w:rsid w:val="004A3FDC"/>
    <w:rsid w:val="004A6F5F"/>
    <w:rsid w:val="004B0497"/>
    <w:rsid w:val="004C1223"/>
    <w:rsid w:val="004C1B2E"/>
    <w:rsid w:val="004C51F9"/>
    <w:rsid w:val="004E173A"/>
    <w:rsid w:val="004E198C"/>
    <w:rsid w:val="004E3B07"/>
    <w:rsid w:val="004F7284"/>
    <w:rsid w:val="005001C7"/>
    <w:rsid w:val="00501B1D"/>
    <w:rsid w:val="005030A9"/>
    <w:rsid w:val="00503670"/>
    <w:rsid w:val="00506B5C"/>
    <w:rsid w:val="0051005F"/>
    <w:rsid w:val="00511008"/>
    <w:rsid w:val="00515736"/>
    <w:rsid w:val="005256F4"/>
    <w:rsid w:val="00533240"/>
    <w:rsid w:val="00541010"/>
    <w:rsid w:val="00542217"/>
    <w:rsid w:val="00555B48"/>
    <w:rsid w:val="00557A45"/>
    <w:rsid w:val="005654CE"/>
    <w:rsid w:val="005774E3"/>
    <w:rsid w:val="00586495"/>
    <w:rsid w:val="005934C6"/>
    <w:rsid w:val="005979BA"/>
    <w:rsid w:val="00597EFD"/>
    <w:rsid w:val="005A03E4"/>
    <w:rsid w:val="005A3CCC"/>
    <w:rsid w:val="005A4F8B"/>
    <w:rsid w:val="005A500A"/>
    <w:rsid w:val="005B1674"/>
    <w:rsid w:val="005B2280"/>
    <w:rsid w:val="005C4654"/>
    <w:rsid w:val="005D1799"/>
    <w:rsid w:val="005E4C33"/>
    <w:rsid w:val="005F453A"/>
    <w:rsid w:val="006028EB"/>
    <w:rsid w:val="00603C1E"/>
    <w:rsid w:val="00611E6B"/>
    <w:rsid w:val="006136C3"/>
    <w:rsid w:val="00620E1D"/>
    <w:rsid w:val="006275F2"/>
    <w:rsid w:val="00647EAE"/>
    <w:rsid w:val="0065172C"/>
    <w:rsid w:val="00651C2C"/>
    <w:rsid w:val="0065227C"/>
    <w:rsid w:val="00654146"/>
    <w:rsid w:val="00667189"/>
    <w:rsid w:val="00671BBC"/>
    <w:rsid w:val="006730A2"/>
    <w:rsid w:val="00673219"/>
    <w:rsid w:val="00674B9E"/>
    <w:rsid w:val="00690821"/>
    <w:rsid w:val="0069354B"/>
    <w:rsid w:val="006A0C5F"/>
    <w:rsid w:val="006A6BD7"/>
    <w:rsid w:val="006D0A48"/>
    <w:rsid w:val="006D590E"/>
    <w:rsid w:val="006F0187"/>
    <w:rsid w:val="006F2790"/>
    <w:rsid w:val="006F4E99"/>
    <w:rsid w:val="006F507E"/>
    <w:rsid w:val="007232FB"/>
    <w:rsid w:val="007252D5"/>
    <w:rsid w:val="007263D9"/>
    <w:rsid w:val="00740268"/>
    <w:rsid w:val="00750F1C"/>
    <w:rsid w:val="00750FAF"/>
    <w:rsid w:val="00752369"/>
    <w:rsid w:val="00755CFA"/>
    <w:rsid w:val="00762504"/>
    <w:rsid w:val="00781CD9"/>
    <w:rsid w:val="00781DB1"/>
    <w:rsid w:val="007831BC"/>
    <w:rsid w:val="00790310"/>
    <w:rsid w:val="007943D5"/>
    <w:rsid w:val="007A097D"/>
    <w:rsid w:val="007A3274"/>
    <w:rsid w:val="007A3B91"/>
    <w:rsid w:val="007B2D42"/>
    <w:rsid w:val="007B4917"/>
    <w:rsid w:val="007B6095"/>
    <w:rsid w:val="007B69C0"/>
    <w:rsid w:val="007B79C6"/>
    <w:rsid w:val="007C10D4"/>
    <w:rsid w:val="007C4480"/>
    <w:rsid w:val="007C6955"/>
    <w:rsid w:val="007D4943"/>
    <w:rsid w:val="007E3A65"/>
    <w:rsid w:val="007F0253"/>
    <w:rsid w:val="007F1F81"/>
    <w:rsid w:val="007F42B3"/>
    <w:rsid w:val="00801E40"/>
    <w:rsid w:val="008024D4"/>
    <w:rsid w:val="008059F9"/>
    <w:rsid w:val="008074FB"/>
    <w:rsid w:val="008116EC"/>
    <w:rsid w:val="00836832"/>
    <w:rsid w:val="008376FC"/>
    <w:rsid w:val="00842350"/>
    <w:rsid w:val="0084424C"/>
    <w:rsid w:val="0086001D"/>
    <w:rsid w:val="00862960"/>
    <w:rsid w:val="00864A2E"/>
    <w:rsid w:val="00874AD0"/>
    <w:rsid w:val="00880DC8"/>
    <w:rsid w:val="00882F3D"/>
    <w:rsid w:val="00885616"/>
    <w:rsid w:val="008904E0"/>
    <w:rsid w:val="008948F7"/>
    <w:rsid w:val="00894AC6"/>
    <w:rsid w:val="00895541"/>
    <w:rsid w:val="008A3552"/>
    <w:rsid w:val="008A4443"/>
    <w:rsid w:val="008A6553"/>
    <w:rsid w:val="008A7B49"/>
    <w:rsid w:val="008B4F7E"/>
    <w:rsid w:val="008C0652"/>
    <w:rsid w:val="008C5E4F"/>
    <w:rsid w:val="008D2CC0"/>
    <w:rsid w:val="008E1777"/>
    <w:rsid w:val="008F53D9"/>
    <w:rsid w:val="00901244"/>
    <w:rsid w:val="00903D6C"/>
    <w:rsid w:val="00906AA5"/>
    <w:rsid w:val="00910B25"/>
    <w:rsid w:val="00913495"/>
    <w:rsid w:val="00917F5E"/>
    <w:rsid w:val="009214CB"/>
    <w:rsid w:val="009228BB"/>
    <w:rsid w:val="00934B6B"/>
    <w:rsid w:val="00942327"/>
    <w:rsid w:val="009424FC"/>
    <w:rsid w:val="009464C8"/>
    <w:rsid w:val="00951835"/>
    <w:rsid w:val="00952438"/>
    <w:rsid w:val="0095290C"/>
    <w:rsid w:val="0095354B"/>
    <w:rsid w:val="00954E56"/>
    <w:rsid w:val="00956C0F"/>
    <w:rsid w:val="00963C52"/>
    <w:rsid w:val="0096544F"/>
    <w:rsid w:val="0096753E"/>
    <w:rsid w:val="00985790"/>
    <w:rsid w:val="009935A3"/>
    <w:rsid w:val="009A359D"/>
    <w:rsid w:val="009A3967"/>
    <w:rsid w:val="009D188E"/>
    <w:rsid w:val="009D762C"/>
    <w:rsid w:val="009E4694"/>
    <w:rsid w:val="009E5B44"/>
    <w:rsid w:val="009F1ECE"/>
    <w:rsid w:val="009F49B0"/>
    <w:rsid w:val="00A014EB"/>
    <w:rsid w:val="00A17039"/>
    <w:rsid w:val="00A177B9"/>
    <w:rsid w:val="00A227A1"/>
    <w:rsid w:val="00A237B0"/>
    <w:rsid w:val="00A31759"/>
    <w:rsid w:val="00A47CE1"/>
    <w:rsid w:val="00A54769"/>
    <w:rsid w:val="00A62EFB"/>
    <w:rsid w:val="00A63999"/>
    <w:rsid w:val="00A65B8D"/>
    <w:rsid w:val="00A7161A"/>
    <w:rsid w:val="00A71C0E"/>
    <w:rsid w:val="00A81BEB"/>
    <w:rsid w:val="00A84D91"/>
    <w:rsid w:val="00A858CD"/>
    <w:rsid w:val="00A951F5"/>
    <w:rsid w:val="00A96BD4"/>
    <w:rsid w:val="00AA613C"/>
    <w:rsid w:val="00AB1B1F"/>
    <w:rsid w:val="00AB225F"/>
    <w:rsid w:val="00AB6CCE"/>
    <w:rsid w:val="00AC6B4B"/>
    <w:rsid w:val="00AD34BC"/>
    <w:rsid w:val="00AD4093"/>
    <w:rsid w:val="00AD50A4"/>
    <w:rsid w:val="00AD5DEE"/>
    <w:rsid w:val="00AE1430"/>
    <w:rsid w:val="00AE6320"/>
    <w:rsid w:val="00AE69F9"/>
    <w:rsid w:val="00AF60FB"/>
    <w:rsid w:val="00B046F5"/>
    <w:rsid w:val="00B1103B"/>
    <w:rsid w:val="00B1250C"/>
    <w:rsid w:val="00B23082"/>
    <w:rsid w:val="00B25891"/>
    <w:rsid w:val="00B4167B"/>
    <w:rsid w:val="00B50606"/>
    <w:rsid w:val="00B509BC"/>
    <w:rsid w:val="00B52AA5"/>
    <w:rsid w:val="00B545B4"/>
    <w:rsid w:val="00B71AB6"/>
    <w:rsid w:val="00B7380D"/>
    <w:rsid w:val="00B8218C"/>
    <w:rsid w:val="00B85BB7"/>
    <w:rsid w:val="00B921F4"/>
    <w:rsid w:val="00BA1270"/>
    <w:rsid w:val="00BA74BD"/>
    <w:rsid w:val="00BB1CE1"/>
    <w:rsid w:val="00BC600E"/>
    <w:rsid w:val="00BC689D"/>
    <w:rsid w:val="00BC7D69"/>
    <w:rsid w:val="00BF37D3"/>
    <w:rsid w:val="00C00876"/>
    <w:rsid w:val="00C0383D"/>
    <w:rsid w:val="00C202C6"/>
    <w:rsid w:val="00C210EB"/>
    <w:rsid w:val="00C212E7"/>
    <w:rsid w:val="00C24AB1"/>
    <w:rsid w:val="00C43FF3"/>
    <w:rsid w:val="00C447EB"/>
    <w:rsid w:val="00C54E03"/>
    <w:rsid w:val="00C54E2E"/>
    <w:rsid w:val="00C668CB"/>
    <w:rsid w:val="00C70D6E"/>
    <w:rsid w:val="00C7642A"/>
    <w:rsid w:val="00C812C3"/>
    <w:rsid w:val="00C86F36"/>
    <w:rsid w:val="00CA5D97"/>
    <w:rsid w:val="00CA622A"/>
    <w:rsid w:val="00CC07C0"/>
    <w:rsid w:val="00CC0C7D"/>
    <w:rsid w:val="00CC5C14"/>
    <w:rsid w:val="00CD3C97"/>
    <w:rsid w:val="00CE3B29"/>
    <w:rsid w:val="00CE57CB"/>
    <w:rsid w:val="00CF4144"/>
    <w:rsid w:val="00CF7BB0"/>
    <w:rsid w:val="00D260E3"/>
    <w:rsid w:val="00D271B5"/>
    <w:rsid w:val="00D27C75"/>
    <w:rsid w:val="00D32ACE"/>
    <w:rsid w:val="00D377E4"/>
    <w:rsid w:val="00D46D1D"/>
    <w:rsid w:val="00D5201F"/>
    <w:rsid w:val="00D61C99"/>
    <w:rsid w:val="00D6282C"/>
    <w:rsid w:val="00D63AB2"/>
    <w:rsid w:val="00D6613F"/>
    <w:rsid w:val="00D77A93"/>
    <w:rsid w:val="00D8554B"/>
    <w:rsid w:val="00D85F35"/>
    <w:rsid w:val="00D8668A"/>
    <w:rsid w:val="00D95819"/>
    <w:rsid w:val="00DB4E94"/>
    <w:rsid w:val="00DC2E01"/>
    <w:rsid w:val="00DC6A38"/>
    <w:rsid w:val="00DD11B2"/>
    <w:rsid w:val="00DD482E"/>
    <w:rsid w:val="00DE4AE1"/>
    <w:rsid w:val="00DE767A"/>
    <w:rsid w:val="00DE7941"/>
    <w:rsid w:val="00DF0B5C"/>
    <w:rsid w:val="00DF22C1"/>
    <w:rsid w:val="00DF4FC9"/>
    <w:rsid w:val="00DF5ADA"/>
    <w:rsid w:val="00DF5E2E"/>
    <w:rsid w:val="00E009CA"/>
    <w:rsid w:val="00E0267B"/>
    <w:rsid w:val="00E10724"/>
    <w:rsid w:val="00E13DD1"/>
    <w:rsid w:val="00E16F7A"/>
    <w:rsid w:val="00E17CB0"/>
    <w:rsid w:val="00E2335A"/>
    <w:rsid w:val="00E320FE"/>
    <w:rsid w:val="00E33514"/>
    <w:rsid w:val="00E37863"/>
    <w:rsid w:val="00E422B8"/>
    <w:rsid w:val="00E43799"/>
    <w:rsid w:val="00E559AD"/>
    <w:rsid w:val="00E5792F"/>
    <w:rsid w:val="00E615B7"/>
    <w:rsid w:val="00E61F7B"/>
    <w:rsid w:val="00E64FCC"/>
    <w:rsid w:val="00E65D05"/>
    <w:rsid w:val="00E72C3B"/>
    <w:rsid w:val="00E756E8"/>
    <w:rsid w:val="00E83829"/>
    <w:rsid w:val="00E92939"/>
    <w:rsid w:val="00E96082"/>
    <w:rsid w:val="00EA64A2"/>
    <w:rsid w:val="00EB5608"/>
    <w:rsid w:val="00EB76D4"/>
    <w:rsid w:val="00EC1F6E"/>
    <w:rsid w:val="00EC520F"/>
    <w:rsid w:val="00ED5E97"/>
    <w:rsid w:val="00EE1899"/>
    <w:rsid w:val="00EE73DF"/>
    <w:rsid w:val="00EF50D7"/>
    <w:rsid w:val="00F009E2"/>
    <w:rsid w:val="00F01AB5"/>
    <w:rsid w:val="00F04AF0"/>
    <w:rsid w:val="00F119A1"/>
    <w:rsid w:val="00F178F8"/>
    <w:rsid w:val="00F23655"/>
    <w:rsid w:val="00F33D1C"/>
    <w:rsid w:val="00F41393"/>
    <w:rsid w:val="00F511B9"/>
    <w:rsid w:val="00F5649C"/>
    <w:rsid w:val="00F66510"/>
    <w:rsid w:val="00F81BC7"/>
    <w:rsid w:val="00F84F48"/>
    <w:rsid w:val="00F911E9"/>
    <w:rsid w:val="00F93363"/>
    <w:rsid w:val="00FB29A6"/>
    <w:rsid w:val="00FB343B"/>
    <w:rsid w:val="00FC260B"/>
    <w:rsid w:val="00FC3295"/>
    <w:rsid w:val="00FC6CD3"/>
    <w:rsid w:val="00FD59B4"/>
    <w:rsid w:val="00FE2D55"/>
    <w:rsid w:val="00FE4861"/>
    <w:rsid w:val="00FE73FA"/>
    <w:rsid w:val="00FF2C3C"/>
    <w:rsid w:val="00FF3DF2"/>
    <w:rsid w:val="00FF6A16"/>
    <w:rsid w:val="10ED9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68A"/>
    <w:pPr>
      <w:spacing w:after="160" w:line="256" w:lineRule="auto"/>
    </w:pPr>
    <w:rPr>
      <w:rFonts w:asciiTheme="minorHAnsi" w:hAnsiTheme="minorHAns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8668A"/>
    <w:pPr>
      <w:suppressAutoHyphens/>
      <w:autoSpaceDN w:val="0"/>
      <w:spacing w:after="160" w:line="254" w:lineRule="auto"/>
    </w:pPr>
    <w:rPr>
      <w:rFonts w:ascii="Calibri" w:eastAsia="SimSun" w:hAnsi="Calibri" w:cs="Tahoma"/>
      <w:kern w:val="3"/>
      <w:sz w:val="22"/>
    </w:rPr>
  </w:style>
  <w:style w:type="paragraph" w:styleId="Cabealho">
    <w:name w:val="header"/>
    <w:basedOn w:val="Normal"/>
    <w:link w:val="CabealhoChar"/>
    <w:uiPriority w:val="99"/>
    <w:unhideWhenUsed/>
    <w:rsid w:val="00D86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668A"/>
    <w:rPr>
      <w:rFonts w:asciiTheme="minorHAnsi" w:hAnsiTheme="minorHAnsi"/>
      <w:sz w:val="22"/>
    </w:rPr>
  </w:style>
  <w:style w:type="paragraph" w:styleId="Rodap">
    <w:name w:val="footer"/>
    <w:basedOn w:val="Normal"/>
    <w:link w:val="RodapChar"/>
    <w:uiPriority w:val="99"/>
    <w:unhideWhenUsed/>
    <w:rsid w:val="00D86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68A"/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6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indica&#231;&#227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indicação</Template>
  <TotalTime>714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Comunicação</cp:lastModifiedBy>
  <cp:revision>64</cp:revision>
  <cp:lastPrinted>2024-08-08T18:07:00Z</cp:lastPrinted>
  <dcterms:created xsi:type="dcterms:W3CDTF">2024-02-16T17:52:00Z</dcterms:created>
  <dcterms:modified xsi:type="dcterms:W3CDTF">2025-02-25T16:34:00Z</dcterms:modified>
</cp:coreProperties>
</file>