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>Lei nº</w:t>
      </w:r>
      <w:r w:rsidR="00962BD1">
        <w:rPr>
          <w:rFonts w:cs="Arial"/>
          <w:b/>
          <w:sz w:val="28"/>
          <w:szCs w:val="28"/>
        </w:rPr>
        <w:t xml:space="preserve"> </w:t>
      </w:r>
      <w:r w:rsidR="00822F74">
        <w:rPr>
          <w:rFonts w:cs="Arial"/>
          <w:b/>
          <w:sz w:val="28"/>
          <w:szCs w:val="28"/>
        </w:rPr>
        <w:t>2.0</w:t>
      </w:r>
      <w:r w:rsidR="00531A04">
        <w:rPr>
          <w:rFonts w:cs="Arial"/>
          <w:b/>
          <w:sz w:val="28"/>
          <w:szCs w:val="28"/>
        </w:rPr>
        <w:t>19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962BD1">
        <w:rPr>
          <w:rFonts w:cs="Arial"/>
          <w:b/>
          <w:sz w:val="28"/>
          <w:szCs w:val="28"/>
        </w:rPr>
        <w:t>2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b/>
          <w:szCs w:val="24"/>
        </w:rPr>
        <w:t xml:space="preserve">Abre crédito </w:t>
      </w:r>
      <w:r w:rsidR="00C000BA">
        <w:rPr>
          <w:rFonts w:cs="Arial"/>
          <w:b/>
          <w:szCs w:val="24"/>
        </w:rPr>
        <w:t>suplementar</w:t>
      </w:r>
      <w:r w:rsidRPr="00F73515">
        <w:rPr>
          <w:rFonts w:cs="Arial"/>
          <w:b/>
          <w:szCs w:val="24"/>
        </w:rPr>
        <w:t xml:space="preserve"> e dá outras providências.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</w:t>
      </w:r>
      <w:r w:rsidR="00977BB3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 w:rsidR="00564A17"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</w:t>
      </w:r>
      <w:r w:rsidR="009C0CF5">
        <w:rPr>
          <w:rFonts w:ascii="Arial" w:hAnsi="Arial" w:cs="Arial"/>
          <w:b w:val="0"/>
          <w:sz w:val="24"/>
          <w:szCs w:val="24"/>
        </w:rPr>
        <w:t>suplementar</w:t>
      </w:r>
      <w:r w:rsidRPr="00CB4846">
        <w:rPr>
          <w:rFonts w:ascii="Arial" w:hAnsi="Arial" w:cs="Arial"/>
          <w:b w:val="0"/>
          <w:sz w:val="24"/>
          <w:szCs w:val="24"/>
        </w:rPr>
        <w:t xml:space="preserve">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FC32F5">
        <w:rPr>
          <w:rFonts w:ascii="Arial" w:hAnsi="Arial" w:cs="Arial"/>
          <w:b w:val="0"/>
          <w:sz w:val="24"/>
          <w:szCs w:val="24"/>
        </w:rPr>
        <w:t>505.000,00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FC32F5">
        <w:rPr>
          <w:rFonts w:ascii="Arial" w:hAnsi="Arial" w:cs="Arial"/>
          <w:b w:val="0"/>
          <w:sz w:val="24"/>
          <w:szCs w:val="24"/>
        </w:rPr>
        <w:t>Quinhentos e cinco</w:t>
      </w:r>
      <w:r w:rsidR="00DF7C5A">
        <w:rPr>
          <w:rFonts w:ascii="Arial" w:hAnsi="Arial" w:cs="Arial"/>
          <w:b w:val="0"/>
          <w:sz w:val="24"/>
          <w:szCs w:val="24"/>
        </w:rPr>
        <w:t xml:space="preserve"> mil</w:t>
      </w:r>
      <w:r w:rsidR="00966E1C">
        <w:rPr>
          <w:rFonts w:ascii="Arial" w:hAnsi="Arial" w:cs="Arial"/>
          <w:b w:val="0"/>
          <w:sz w:val="24"/>
          <w:szCs w:val="24"/>
        </w:rPr>
        <w:t xml:space="preserve"> reais</w:t>
      </w:r>
      <w:r>
        <w:rPr>
          <w:rFonts w:ascii="Arial" w:hAnsi="Arial" w:cs="Arial"/>
          <w:b w:val="0"/>
          <w:sz w:val="24"/>
          <w:szCs w:val="24"/>
        </w:rPr>
        <w:t>)</w:t>
      </w:r>
      <w:r w:rsidRPr="00CB4846">
        <w:rPr>
          <w:rFonts w:ascii="Arial" w:hAnsi="Arial" w:cs="Arial"/>
          <w:b w:val="0"/>
          <w:sz w:val="24"/>
          <w:szCs w:val="24"/>
        </w:rPr>
        <w:t xml:space="preserve"> </w:t>
      </w:r>
      <w:r w:rsidR="009C0CF5">
        <w:rPr>
          <w:rFonts w:ascii="Arial" w:hAnsi="Arial" w:cs="Arial"/>
          <w:b w:val="0"/>
          <w:sz w:val="24"/>
          <w:szCs w:val="24"/>
        </w:rPr>
        <w:t>à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 w:rsidR="004E35BA"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9C0CF5" w:rsidRDefault="009C0CF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020502</w:t>
      </w:r>
      <w:r w:rsidRPr="00251614">
        <w:rPr>
          <w:rFonts w:cs="Arial"/>
          <w:b/>
          <w:szCs w:val="24"/>
        </w:rPr>
        <w:tab/>
        <w:t xml:space="preserve">Departamento </w:t>
      </w:r>
      <w:bookmarkStart w:id="0" w:name="_GoBack"/>
      <w:bookmarkEnd w:id="0"/>
      <w:r w:rsidRPr="00251614">
        <w:rPr>
          <w:rFonts w:cs="Arial"/>
          <w:b/>
          <w:szCs w:val="24"/>
        </w:rPr>
        <w:t>de Obras e Serviços Públicos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15</w:t>
      </w:r>
      <w:r w:rsidRPr="00251614">
        <w:rPr>
          <w:rFonts w:cs="Arial"/>
          <w:b/>
          <w:szCs w:val="24"/>
        </w:rPr>
        <w:t xml:space="preserve"> 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Urbanismo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45</w:t>
      </w:r>
      <w:r w:rsidR="00FC32F5">
        <w:rPr>
          <w:rFonts w:cs="Arial"/>
          <w:b/>
          <w:szCs w:val="24"/>
        </w:rPr>
        <w:t>2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</w:r>
      <w:r w:rsidR="00FC32F5">
        <w:rPr>
          <w:rFonts w:cs="Arial"/>
          <w:b/>
          <w:szCs w:val="24"/>
        </w:rPr>
        <w:t>Serviços Urbanos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1501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Planejamento Urbano</w:t>
      </w:r>
    </w:p>
    <w:p w:rsidR="00822F74" w:rsidRPr="00251614" w:rsidRDefault="003B5CD4" w:rsidP="00822F74">
      <w:pPr>
        <w:pStyle w:val="Ttulo"/>
        <w:ind w:left="70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2.055</w:t>
      </w:r>
      <w:r w:rsidR="00822F74" w:rsidRPr="00251614">
        <w:rPr>
          <w:rFonts w:cs="Arial"/>
          <w:b/>
          <w:szCs w:val="24"/>
        </w:rPr>
        <w:tab/>
      </w:r>
      <w:r w:rsidR="00822F74" w:rsidRPr="00251614">
        <w:rPr>
          <w:rFonts w:cs="Arial"/>
          <w:b/>
          <w:szCs w:val="24"/>
        </w:rPr>
        <w:tab/>
      </w:r>
      <w:r>
        <w:rPr>
          <w:rFonts w:cs="Arial"/>
          <w:b/>
          <w:szCs w:val="24"/>
        </w:rPr>
        <w:t>Manutenção da Iluminação Pública</w:t>
      </w:r>
    </w:p>
    <w:p w:rsidR="00822F74" w:rsidRPr="00251614" w:rsidRDefault="00FC32F5" w:rsidP="00822F74">
      <w:pPr>
        <w:pStyle w:val="Ttulo"/>
        <w:ind w:left="70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339030</w:t>
      </w:r>
      <w:r w:rsidR="00822F74" w:rsidRPr="00251614">
        <w:rPr>
          <w:rFonts w:cs="Arial"/>
          <w:b/>
          <w:szCs w:val="24"/>
        </w:rPr>
        <w:tab/>
      </w:r>
      <w:r>
        <w:rPr>
          <w:rFonts w:cs="Arial"/>
          <w:b/>
          <w:szCs w:val="24"/>
        </w:rPr>
        <w:t>Material de Consumo</w:t>
      </w:r>
      <w:proofErr w:type="gramStart"/>
      <w:r w:rsidR="00822F74" w:rsidRPr="00251614">
        <w:rPr>
          <w:rFonts w:cs="Arial"/>
          <w:b/>
          <w:szCs w:val="24"/>
        </w:rPr>
        <w:t>...........................</w:t>
      </w:r>
      <w:proofErr w:type="gramEnd"/>
      <w:r w:rsidR="00822F74" w:rsidRPr="00251614">
        <w:rPr>
          <w:rFonts w:cs="Arial"/>
          <w:b/>
          <w:szCs w:val="24"/>
        </w:rPr>
        <w:t xml:space="preserve"> .R$ </w:t>
      </w:r>
      <w:r>
        <w:rPr>
          <w:rFonts w:cs="Arial"/>
          <w:b/>
          <w:szCs w:val="24"/>
        </w:rPr>
        <w:t>505.000,00</w:t>
      </w:r>
      <w:r w:rsidR="00822F74" w:rsidRPr="00251614">
        <w:rPr>
          <w:rFonts w:cs="Arial"/>
          <w:b/>
          <w:szCs w:val="24"/>
        </w:rPr>
        <w:t xml:space="preserve"> (</w:t>
      </w:r>
      <w:r>
        <w:rPr>
          <w:rFonts w:cs="Arial"/>
          <w:b/>
          <w:szCs w:val="24"/>
        </w:rPr>
        <w:t>quinhentos</w:t>
      </w:r>
      <w:proofErr w:type="gramStart"/>
      <w:r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>e cinco mil reais</w:t>
      </w:r>
      <w:r w:rsidR="00822F74" w:rsidRPr="00251614">
        <w:rPr>
          <w:rFonts w:cs="Arial"/>
          <w:b/>
          <w:szCs w:val="24"/>
        </w:rPr>
        <w:t>). DR 16</w:t>
      </w:r>
      <w:r>
        <w:rPr>
          <w:rFonts w:cs="Arial"/>
          <w:b/>
          <w:szCs w:val="24"/>
        </w:rPr>
        <w:t>9</w:t>
      </w:r>
    </w:p>
    <w:p w:rsidR="00251614" w:rsidRPr="00251614" w:rsidRDefault="00251614" w:rsidP="00822F74">
      <w:pPr>
        <w:pStyle w:val="Ttulo"/>
        <w:ind w:left="708"/>
        <w:jc w:val="both"/>
        <w:rPr>
          <w:rFonts w:cs="Arial"/>
          <w:b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</w:t>
      </w:r>
      <w:proofErr w:type="gramStart"/>
      <w:r>
        <w:t>serão</w:t>
      </w:r>
      <w:proofErr w:type="gramEnd"/>
      <w:r>
        <w:t xml:space="preserve"> utilizados </w:t>
      </w:r>
      <w:r w:rsidR="00856329">
        <w:t xml:space="preserve">excesso de arrecadação da </w:t>
      </w:r>
      <w:r w:rsidR="0027697B">
        <w:t>Fonte 16</w:t>
      </w:r>
      <w:r w:rsidR="00856329">
        <w:t>9</w:t>
      </w:r>
      <w:r w:rsidRPr="004E35BA">
        <w:t>, conforme</w:t>
      </w:r>
      <w:r>
        <w:t xml:space="preserve"> autorizado pelo art. 43, parágrafo 1º item II, da Lei Federal 4.320/64.</w:t>
      </w:r>
    </w:p>
    <w:p w:rsidR="00407034" w:rsidRDefault="00407034" w:rsidP="00407034">
      <w:pPr>
        <w:pStyle w:val="Ttulo"/>
        <w:ind w:firstLine="708"/>
        <w:jc w:val="both"/>
        <w:rPr>
          <w:rFonts w:cs="Arial"/>
          <w:b/>
          <w:szCs w:val="24"/>
        </w:rPr>
      </w:pPr>
    </w:p>
    <w:p w:rsidR="007C5F00" w:rsidRPr="00F73515" w:rsidRDefault="007C5F00" w:rsidP="007C5F00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C000BA">
        <w:rPr>
          <w:rFonts w:cs="Arial"/>
          <w:b/>
          <w:szCs w:val="24"/>
        </w:rPr>
        <w:t>3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 w:rsidR="00856329">
        <w:rPr>
          <w:rFonts w:cs="Arial"/>
          <w:szCs w:val="24"/>
        </w:rPr>
        <w:t>12 de setembro de 2022</w:t>
      </w:r>
      <w:r>
        <w:rPr>
          <w:rFonts w:cs="Arial"/>
          <w:szCs w:val="24"/>
        </w:rPr>
        <w:t>.</w:t>
      </w:r>
    </w:p>
    <w:p w:rsidR="0098171F" w:rsidRDefault="0098171F" w:rsidP="001B7C05">
      <w:pPr>
        <w:pStyle w:val="Ttulo"/>
        <w:jc w:val="both"/>
        <w:rPr>
          <w:rFonts w:cs="Arial"/>
          <w:szCs w:val="24"/>
        </w:rPr>
      </w:pPr>
    </w:p>
    <w:p w:rsidR="0098171F" w:rsidRDefault="0098171F" w:rsidP="001B7C05">
      <w:pPr>
        <w:pStyle w:val="Ttulo"/>
        <w:jc w:val="both"/>
        <w:rPr>
          <w:rFonts w:cs="Arial"/>
          <w:szCs w:val="24"/>
        </w:rPr>
      </w:pPr>
    </w:p>
    <w:p w:rsidR="0098171F" w:rsidRPr="00F73515" w:rsidRDefault="0098171F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1B7C05" w:rsidRPr="00F73515" w:rsidRDefault="004221A0" w:rsidP="001B7C05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7C5F00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 w:rsidR="004221A0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856329" w:rsidRDefault="00856329" w:rsidP="00556F42">
      <w:pPr>
        <w:pStyle w:val="Ttulo"/>
        <w:rPr>
          <w:rFonts w:cs="Arial"/>
          <w:b/>
          <w:szCs w:val="24"/>
        </w:rPr>
      </w:pPr>
    </w:p>
    <w:p w:rsidR="00556F42" w:rsidRPr="00B45077" w:rsidRDefault="00556F42" w:rsidP="00556F42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t>JUSTIFICATIVA</w:t>
      </w: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856329">
      <w:pPr>
        <w:pStyle w:val="Ttulo"/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ab/>
        <w:t xml:space="preserve">Encaminho para apreciação dos nobres </w:t>
      </w:r>
      <w:proofErr w:type="gramStart"/>
      <w:r w:rsidRPr="00A94610">
        <w:rPr>
          <w:rFonts w:cs="Arial"/>
          <w:b/>
          <w:szCs w:val="24"/>
        </w:rPr>
        <w:t>edis</w:t>
      </w:r>
      <w:proofErr w:type="gramEnd"/>
      <w:r w:rsidRPr="00A94610">
        <w:rPr>
          <w:rFonts w:cs="Arial"/>
          <w:b/>
          <w:szCs w:val="24"/>
        </w:rPr>
        <w:t xml:space="preserve">, o projeto de Lei, que versa sobre a abertura de credito adicional para </w:t>
      </w:r>
      <w:r w:rsidR="00600B8E" w:rsidRPr="00A94610">
        <w:rPr>
          <w:rFonts w:cs="Arial"/>
          <w:b/>
          <w:szCs w:val="24"/>
        </w:rPr>
        <w:t>suplementar</w:t>
      </w:r>
      <w:r w:rsidR="00A94610">
        <w:rPr>
          <w:rFonts w:cs="Arial"/>
          <w:b/>
          <w:szCs w:val="24"/>
        </w:rPr>
        <w:t xml:space="preserve"> as</w:t>
      </w:r>
      <w:r w:rsidR="00A47A17" w:rsidRPr="00A94610">
        <w:rPr>
          <w:rFonts w:cs="Arial"/>
          <w:b/>
          <w:szCs w:val="24"/>
        </w:rPr>
        <w:t xml:space="preserve"> </w:t>
      </w:r>
      <w:r w:rsidR="006B694C" w:rsidRPr="00A94610">
        <w:rPr>
          <w:rFonts w:cs="Arial"/>
          <w:b/>
          <w:szCs w:val="24"/>
        </w:rPr>
        <w:t xml:space="preserve">dotações do orçamentário, esclareço, que foi previsto no orçamento o valor de R$ </w:t>
      </w:r>
      <w:r w:rsidR="00856329">
        <w:rPr>
          <w:rFonts w:cs="Arial"/>
          <w:b/>
          <w:szCs w:val="24"/>
        </w:rPr>
        <w:t>505</w:t>
      </w:r>
      <w:r w:rsidR="006B694C" w:rsidRPr="00A94610">
        <w:rPr>
          <w:rFonts w:cs="Arial"/>
          <w:b/>
          <w:szCs w:val="24"/>
        </w:rPr>
        <w:t>.000,00 (</w:t>
      </w:r>
      <w:r w:rsidR="00856329">
        <w:rPr>
          <w:rFonts w:cs="Arial"/>
          <w:b/>
          <w:szCs w:val="24"/>
        </w:rPr>
        <w:t>quinhentos e cinco mil reais</w:t>
      </w:r>
      <w:r w:rsidR="006B694C" w:rsidRPr="00A94610">
        <w:rPr>
          <w:rFonts w:cs="Arial"/>
          <w:b/>
          <w:szCs w:val="24"/>
        </w:rPr>
        <w:t xml:space="preserve">), </w:t>
      </w:r>
      <w:r w:rsidR="00856329">
        <w:rPr>
          <w:rFonts w:cs="Arial"/>
          <w:b/>
          <w:szCs w:val="24"/>
        </w:rPr>
        <w:t xml:space="preserve">para aquisição de iluminação de LED para substituição às existentes no município, proporcionando economia, maior eficiência e melhoria na qualidade dos serviços oferecidos a comunidade. </w:t>
      </w:r>
    </w:p>
    <w:p w:rsidR="00A94610" w:rsidRPr="00A94610" w:rsidRDefault="00A94610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F35F29">
      <w:pPr>
        <w:pStyle w:val="Ttulo"/>
        <w:ind w:firstLine="708"/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 xml:space="preserve">Esperando, que diante das razões expostas, o Projeto de Lei mereça aprovação </w:t>
      </w:r>
      <w:r w:rsidRPr="00F35F29">
        <w:rPr>
          <w:rFonts w:cs="Arial"/>
          <w:b/>
          <w:szCs w:val="24"/>
        </w:rPr>
        <w:t>favorável, valemo-nos do ensejo para apresentar a Vossa Excelência e aos demais Vereadores, nossos protestos do mais elevado apreço.</w:t>
      </w: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F35F29">
      <w:pPr>
        <w:pStyle w:val="Ttulo"/>
        <w:ind w:left="1416" w:firstLine="708"/>
        <w:jc w:val="both"/>
        <w:rPr>
          <w:rFonts w:cs="Arial"/>
          <w:b/>
          <w:szCs w:val="24"/>
        </w:rPr>
      </w:pPr>
      <w:r w:rsidRPr="00F35F29">
        <w:rPr>
          <w:rFonts w:cs="Arial"/>
          <w:b/>
          <w:szCs w:val="24"/>
        </w:rPr>
        <w:t xml:space="preserve">Jacuí – MG, </w:t>
      </w:r>
      <w:r w:rsidR="00856329">
        <w:rPr>
          <w:rFonts w:cs="Arial"/>
          <w:b/>
          <w:szCs w:val="24"/>
        </w:rPr>
        <w:t>12</w:t>
      </w:r>
      <w:r w:rsidRPr="00F35F29">
        <w:rPr>
          <w:rFonts w:cs="Arial"/>
          <w:b/>
          <w:szCs w:val="24"/>
        </w:rPr>
        <w:t xml:space="preserve"> de </w:t>
      </w:r>
      <w:r w:rsidR="00856329">
        <w:rPr>
          <w:rFonts w:cs="Arial"/>
          <w:b/>
          <w:szCs w:val="24"/>
        </w:rPr>
        <w:t>setembro</w:t>
      </w:r>
      <w:r w:rsidRPr="00F35F29">
        <w:rPr>
          <w:rFonts w:cs="Arial"/>
          <w:b/>
          <w:szCs w:val="24"/>
        </w:rPr>
        <w:t xml:space="preserve"> de 2022.</w:t>
      </w: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556F42">
      <w:pPr>
        <w:pStyle w:val="Ttulo"/>
        <w:rPr>
          <w:rFonts w:cs="Arial"/>
          <w:szCs w:val="24"/>
        </w:rPr>
      </w:pPr>
    </w:p>
    <w:p w:rsidR="00556F42" w:rsidRPr="00F35F29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______________________________________</w:t>
      </w:r>
    </w:p>
    <w:p w:rsidR="00556F42" w:rsidRPr="00F35F29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Maria Conceição dos Reis Pereira</w:t>
      </w:r>
    </w:p>
    <w:p w:rsidR="007C5F00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Prefeita Municipal</w:t>
      </w:r>
    </w:p>
    <w:p w:rsidR="00EA0DCD" w:rsidRDefault="00EA0DCD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7C5F00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sectPr w:rsidR="007C5F00" w:rsidSect="002302FA">
      <w:headerReference w:type="default" r:id="rId9"/>
      <w:footerReference w:type="default" r:id="rId10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61A" w:rsidRDefault="0059361A" w:rsidP="001126A8">
      <w:r>
        <w:separator/>
      </w:r>
    </w:p>
  </w:endnote>
  <w:endnote w:type="continuationSeparator" w:id="0">
    <w:p w:rsidR="0059361A" w:rsidRDefault="0059361A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82D16F" wp14:editId="3FA95D7A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61A" w:rsidRDefault="0059361A" w:rsidP="001126A8">
      <w:r>
        <w:separator/>
      </w:r>
    </w:p>
  </w:footnote>
  <w:footnote w:type="continuationSeparator" w:id="0">
    <w:p w:rsidR="0059361A" w:rsidRDefault="0059361A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E87854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21073216" wp14:editId="2C192BDE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B4AE20" wp14:editId="1A88F099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83889"/>
    <w:multiLevelType w:val="multilevel"/>
    <w:tmpl w:val="2A96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7C27F3"/>
    <w:multiLevelType w:val="hybridMultilevel"/>
    <w:tmpl w:val="A762D5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43A6"/>
    <w:multiLevelType w:val="hybridMultilevel"/>
    <w:tmpl w:val="0170A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84AB1"/>
    <w:multiLevelType w:val="multilevel"/>
    <w:tmpl w:val="40E8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1255C"/>
    <w:rsid w:val="00035986"/>
    <w:rsid w:val="000C17C0"/>
    <w:rsid w:val="000C410B"/>
    <w:rsid w:val="001126A8"/>
    <w:rsid w:val="0015052E"/>
    <w:rsid w:val="00165A7B"/>
    <w:rsid w:val="001B7C05"/>
    <w:rsid w:val="00207A5B"/>
    <w:rsid w:val="002302FA"/>
    <w:rsid w:val="00251614"/>
    <w:rsid w:val="00257113"/>
    <w:rsid w:val="00270475"/>
    <w:rsid w:val="0027697B"/>
    <w:rsid w:val="002C53AF"/>
    <w:rsid w:val="00307BC3"/>
    <w:rsid w:val="003333BF"/>
    <w:rsid w:val="00351244"/>
    <w:rsid w:val="00382211"/>
    <w:rsid w:val="0038586A"/>
    <w:rsid w:val="003B5942"/>
    <w:rsid w:val="003B5CD4"/>
    <w:rsid w:val="00407034"/>
    <w:rsid w:val="00421ED6"/>
    <w:rsid w:val="004221A0"/>
    <w:rsid w:val="00422EB0"/>
    <w:rsid w:val="0042551E"/>
    <w:rsid w:val="00442E8B"/>
    <w:rsid w:val="004A5293"/>
    <w:rsid w:val="004A761C"/>
    <w:rsid w:val="004C565D"/>
    <w:rsid w:val="004D3CA7"/>
    <w:rsid w:val="004D7CAA"/>
    <w:rsid w:val="004E35BA"/>
    <w:rsid w:val="00531A04"/>
    <w:rsid w:val="00532B7E"/>
    <w:rsid w:val="0053502E"/>
    <w:rsid w:val="00556F42"/>
    <w:rsid w:val="00564A17"/>
    <w:rsid w:val="0059361A"/>
    <w:rsid w:val="005A3F87"/>
    <w:rsid w:val="005E6D03"/>
    <w:rsid w:val="00600B8E"/>
    <w:rsid w:val="006078BA"/>
    <w:rsid w:val="00647AF3"/>
    <w:rsid w:val="006B694C"/>
    <w:rsid w:val="00732386"/>
    <w:rsid w:val="007379E8"/>
    <w:rsid w:val="00741916"/>
    <w:rsid w:val="00764583"/>
    <w:rsid w:val="0078314E"/>
    <w:rsid w:val="00785E3A"/>
    <w:rsid w:val="00787B72"/>
    <w:rsid w:val="007C5F00"/>
    <w:rsid w:val="007C6AD7"/>
    <w:rsid w:val="007F3B2F"/>
    <w:rsid w:val="00812031"/>
    <w:rsid w:val="00822F74"/>
    <w:rsid w:val="00856329"/>
    <w:rsid w:val="00883E08"/>
    <w:rsid w:val="00893045"/>
    <w:rsid w:val="008B5042"/>
    <w:rsid w:val="008C1553"/>
    <w:rsid w:val="008F7938"/>
    <w:rsid w:val="00904000"/>
    <w:rsid w:val="00962BD1"/>
    <w:rsid w:val="00966E1C"/>
    <w:rsid w:val="00977BB3"/>
    <w:rsid w:val="0098171F"/>
    <w:rsid w:val="00981AB4"/>
    <w:rsid w:val="009861F5"/>
    <w:rsid w:val="009B35C7"/>
    <w:rsid w:val="009C0CF5"/>
    <w:rsid w:val="00A027CC"/>
    <w:rsid w:val="00A15DB8"/>
    <w:rsid w:val="00A47A17"/>
    <w:rsid w:val="00A74AE2"/>
    <w:rsid w:val="00A775D7"/>
    <w:rsid w:val="00A8643D"/>
    <w:rsid w:val="00A94610"/>
    <w:rsid w:val="00AA216D"/>
    <w:rsid w:val="00AC3EA7"/>
    <w:rsid w:val="00B40A75"/>
    <w:rsid w:val="00B53044"/>
    <w:rsid w:val="00BF6576"/>
    <w:rsid w:val="00C000BA"/>
    <w:rsid w:val="00C515D1"/>
    <w:rsid w:val="00CE050C"/>
    <w:rsid w:val="00CF0410"/>
    <w:rsid w:val="00D059D9"/>
    <w:rsid w:val="00D155F0"/>
    <w:rsid w:val="00D22FDF"/>
    <w:rsid w:val="00D37AEF"/>
    <w:rsid w:val="00D76EFB"/>
    <w:rsid w:val="00DB5408"/>
    <w:rsid w:val="00DC5723"/>
    <w:rsid w:val="00DF41BD"/>
    <w:rsid w:val="00DF7C5A"/>
    <w:rsid w:val="00E03322"/>
    <w:rsid w:val="00E26823"/>
    <w:rsid w:val="00E87854"/>
    <w:rsid w:val="00EA0DCD"/>
    <w:rsid w:val="00EE17D6"/>
    <w:rsid w:val="00F35F29"/>
    <w:rsid w:val="00FC32F5"/>
    <w:rsid w:val="00FE58D9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946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946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5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DB7F7-6FDB-466F-859F-470A6C603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17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4</cp:revision>
  <cp:lastPrinted>2022-08-16T14:12:00Z</cp:lastPrinted>
  <dcterms:created xsi:type="dcterms:W3CDTF">2022-09-12T16:08:00Z</dcterms:created>
  <dcterms:modified xsi:type="dcterms:W3CDTF">2022-09-12T16:25:00Z</dcterms:modified>
</cp:coreProperties>
</file>