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85635F">
        <w:rPr>
          <w:rFonts w:ascii="Times New (W1)" w:eastAsia="Times New Roman" w:hAnsi="Times New (W1)"/>
          <w:sz w:val="28"/>
          <w:szCs w:val="28"/>
          <w:lang w:eastAsia="pt-BR"/>
        </w:rPr>
        <w:t>008/2020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85635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MARINA FERNANDES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executivo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85635F" w:rsidRDefault="0085635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ao Executivo Municipal a tomada as medidas necessárias para a realização de reparos na calçada de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paver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>, localizada nas proximidades da E. E. B Prof. Elisa Claudio de Aguiar.</w:t>
      </w:r>
    </w:p>
    <w:p w:rsidR="000D2257" w:rsidRDefault="000D2257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85635F" w:rsidRDefault="0085635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tendo em vista que, com a remoção dos postes de energia elétrica, a calçada ficou danificada, com diversos buracos. Assim, é preciso que seja mantido o contato com os responsáveis, para que realizem os reparos, pois além de deixar a calçada disforme, os buracos contribuem para ocorrência de acidentes com pedestres e ciclistas.</w:t>
      </w:r>
    </w:p>
    <w:p w:rsidR="000D2257" w:rsidRDefault="000D2257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bookmarkStart w:id="0" w:name="_GoBack"/>
      <w:bookmarkEnd w:id="0"/>
    </w:p>
    <w:p w:rsidR="0075570F" w:rsidRPr="0075570F" w:rsidRDefault="0085635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85635F">
        <w:rPr>
          <w:rFonts w:ascii="Times New Roman" w:eastAsia="Times New Roman" w:hAnsi="Times New Roman"/>
          <w:sz w:val="24"/>
          <w:szCs w:val="28"/>
          <w:lang w:eastAsia="pt-BR"/>
        </w:rPr>
        <w:t>09 de março de 2020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85635F">
        <w:rPr>
          <w:rFonts w:ascii="Times New Roman" w:eastAsia="Times New Roman" w:hAnsi="Times New Roman"/>
          <w:sz w:val="24"/>
          <w:szCs w:val="28"/>
          <w:lang w:eastAsia="pt-BR"/>
        </w:rPr>
        <w:t>MARINA FERNANDES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62401D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 w:rsidR="0062401D"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:rsidR="0075570F" w:rsidRPr="0075570F" w:rsidRDefault="0062401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Janaina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Bucci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0D2257"/>
    <w:rsid w:val="001A25DF"/>
    <w:rsid w:val="001D141E"/>
    <w:rsid w:val="003030B3"/>
    <w:rsid w:val="00487AF7"/>
    <w:rsid w:val="00506EE6"/>
    <w:rsid w:val="0053668A"/>
    <w:rsid w:val="00605E35"/>
    <w:rsid w:val="0062401D"/>
    <w:rsid w:val="0075570F"/>
    <w:rsid w:val="007D6552"/>
    <w:rsid w:val="008533A7"/>
    <w:rsid w:val="0085635F"/>
    <w:rsid w:val="0095688A"/>
    <w:rsid w:val="009A668E"/>
    <w:rsid w:val="00A3167C"/>
    <w:rsid w:val="00CD3940"/>
    <w:rsid w:val="00D866E9"/>
    <w:rsid w:val="00D9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A63F3"/>
  <w15:chartTrackingRefBased/>
  <w15:docId w15:val="{2D910660-BBCE-4FD3-8055-2A937D4F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08</Template>
  <TotalTime>1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2020-03-09T18:41:00Z</dcterms:created>
  <dcterms:modified xsi:type="dcterms:W3CDTF">2020-03-09T18:41:00Z</dcterms:modified>
</cp:coreProperties>
</file>