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002A" w:rsidRPr="003006E0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69002A" w:rsidRDefault="0069002A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 w:rsidR="00A16C3C">
        <w:rPr>
          <w:b/>
          <w:color w:val="000000"/>
        </w:rPr>
        <w:t>O VEREADOR MAEL DO DIVINO</w:t>
      </w:r>
    </w:p>
    <w:p w:rsidR="00A16C3C" w:rsidRDefault="00A16C3C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</w:t>
      </w:r>
    </w:p>
    <w:p w:rsidR="00C77A65" w:rsidRDefault="00A16C3C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</w:t>
      </w:r>
    </w:p>
    <w:p w:rsidR="00C77A65" w:rsidRDefault="00C77A65" w:rsidP="00A73A37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:rsidR="00A16C3C" w:rsidRPr="00A16C3C" w:rsidRDefault="00A16C3C" w:rsidP="00C77A6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  <w:rPr>
          <w:color w:val="000000"/>
        </w:rPr>
      </w:pPr>
      <w:r w:rsidRPr="00A16C3C">
        <w:rPr>
          <w:color w:val="000000"/>
        </w:rPr>
        <w:t>Salgueiro</w:t>
      </w:r>
      <w:r w:rsidR="00C77A65">
        <w:rPr>
          <w:color w:val="000000"/>
        </w:rPr>
        <w:t>-PE, 06 de abril de</w:t>
      </w:r>
      <w:r w:rsidRPr="00A16C3C">
        <w:rPr>
          <w:color w:val="000000"/>
        </w:rPr>
        <w:t xml:space="preserve"> 202</w:t>
      </w:r>
      <w:r w:rsidR="00C77A65">
        <w:rPr>
          <w:color w:val="000000"/>
        </w:rPr>
        <w:t>6</w:t>
      </w:r>
      <w:r w:rsidRPr="00A16C3C">
        <w:rPr>
          <w:color w:val="000000"/>
        </w:rPr>
        <w:t xml:space="preserve"> </w:t>
      </w:r>
    </w:p>
    <w:p w:rsidR="00A73A37" w:rsidRDefault="00A73A37" w:rsidP="00A73A37">
      <w:pPr>
        <w:spacing w:line="360" w:lineRule="auto"/>
        <w:jc w:val="center"/>
        <w:rPr>
          <w:b/>
        </w:rPr>
      </w:pPr>
    </w:p>
    <w:p w:rsidR="00A73A37" w:rsidRDefault="00A73A37" w:rsidP="00A73A37">
      <w:pPr>
        <w:spacing w:line="360" w:lineRule="auto"/>
        <w:jc w:val="center"/>
        <w:rPr>
          <w:b/>
        </w:rPr>
      </w:pPr>
    </w:p>
    <w:p w:rsidR="0069002A" w:rsidRPr="003006E0" w:rsidRDefault="00A16C3C" w:rsidP="00A73A37">
      <w:pPr>
        <w:spacing w:line="360" w:lineRule="auto"/>
        <w:jc w:val="center"/>
        <w:rPr>
          <w:b/>
        </w:rPr>
      </w:pPr>
      <w:r>
        <w:rPr>
          <w:b/>
        </w:rPr>
        <w:t>Requerimento</w:t>
      </w:r>
      <w:r w:rsidR="0069002A" w:rsidRPr="003006E0">
        <w:rPr>
          <w:b/>
        </w:rPr>
        <w:t>- Nº</w:t>
      </w:r>
      <w:r>
        <w:rPr>
          <w:b/>
        </w:rPr>
        <w:t>___</w:t>
      </w:r>
      <w:r w:rsidR="0069002A" w:rsidRPr="003006E0">
        <w:rPr>
          <w:b/>
        </w:rPr>
        <w:t>/202</w:t>
      </w:r>
      <w:r w:rsidR="00A73A37">
        <w:rPr>
          <w:b/>
        </w:rPr>
        <w:t>5</w:t>
      </w:r>
    </w:p>
    <w:p w:rsidR="0069002A" w:rsidRPr="003006E0" w:rsidRDefault="0069002A" w:rsidP="00B75870">
      <w:pPr>
        <w:spacing w:line="360" w:lineRule="auto"/>
        <w:rPr>
          <w:b/>
        </w:rPr>
      </w:pPr>
    </w:p>
    <w:p w:rsidR="00A16C3C" w:rsidRPr="00A16C3C" w:rsidRDefault="00A16C3C" w:rsidP="00C77A6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A16C3C">
        <w:rPr>
          <w:sz w:val="24"/>
          <w:szCs w:val="24"/>
        </w:rPr>
        <w:t>O Vereador MAEL DO DIVINO, no uso das suas atribuições legislativas, propõe à Mesa Diretora da Câmara Municipal de Salgueiro, estado de Pernambuco, que ouvi</w:t>
      </w:r>
      <w:r w:rsidR="00C77A65">
        <w:rPr>
          <w:sz w:val="24"/>
          <w:szCs w:val="24"/>
        </w:rPr>
        <w:t>do</w:t>
      </w:r>
      <w:r w:rsidRPr="00A16C3C">
        <w:rPr>
          <w:sz w:val="24"/>
          <w:szCs w:val="24"/>
        </w:rPr>
        <w:t xml:space="preserve"> o Plenário e cumpridas às demais formalidades regimentais, a aprovação desta proposição:</w:t>
      </w:r>
    </w:p>
    <w:p w:rsidR="00A16C3C" w:rsidRDefault="00A16C3C" w:rsidP="00C77A6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bookmarkStart w:id="0" w:name="_GoBack"/>
      <w:r w:rsidRPr="00A16C3C">
        <w:rPr>
          <w:sz w:val="24"/>
          <w:szCs w:val="24"/>
        </w:rPr>
        <w:t>Reque</w:t>
      </w:r>
      <w:r w:rsidR="00C77A65">
        <w:rPr>
          <w:sz w:val="24"/>
          <w:szCs w:val="24"/>
        </w:rPr>
        <w:t>i</w:t>
      </w:r>
      <w:r w:rsidRPr="00A16C3C">
        <w:rPr>
          <w:sz w:val="24"/>
          <w:szCs w:val="24"/>
        </w:rPr>
        <w:t>r</w:t>
      </w:r>
      <w:r w:rsidR="00C77A65">
        <w:rPr>
          <w:sz w:val="24"/>
          <w:szCs w:val="24"/>
        </w:rPr>
        <w:t>o</w:t>
      </w:r>
      <w:r w:rsidRPr="00A16C3C">
        <w:rPr>
          <w:sz w:val="24"/>
          <w:szCs w:val="24"/>
        </w:rPr>
        <w:t xml:space="preserve"> ao </w:t>
      </w:r>
      <w:r w:rsidR="00C77A65">
        <w:rPr>
          <w:sz w:val="24"/>
          <w:szCs w:val="24"/>
        </w:rPr>
        <w:t xml:space="preserve">Ilustríssimo </w:t>
      </w:r>
      <w:r w:rsidRPr="00A16C3C">
        <w:rPr>
          <w:sz w:val="24"/>
          <w:szCs w:val="24"/>
        </w:rPr>
        <w:t>Prefeito do município de Salgueiro</w:t>
      </w:r>
      <w:r w:rsidR="00C77A65">
        <w:rPr>
          <w:sz w:val="24"/>
          <w:szCs w:val="24"/>
        </w:rPr>
        <w:t xml:space="preserve">, </w:t>
      </w:r>
      <w:r w:rsidRPr="00A16C3C">
        <w:rPr>
          <w:sz w:val="24"/>
          <w:szCs w:val="24"/>
        </w:rPr>
        <w:t>o Senhor FABIO LISANDRO DE LIMA BARROS, e a</w:t>
      </w:r>
      <w:r w:rsidR="00C77A65">
        <w:rPr>
          <w:sz w:val="24"/>
          <w:szCs w:val="24"/>
        </w:rPr>
        <w:t xml:space="preserve"> Ilustríssima</w:t>
      </w:r>
      <w:r w:rsidRPr="00A16C3C">
        <w:rPr>
          <w:sz w:val="24"/>
          <w:szCs w:val="24"/>
        </w:rPr>
        <w:t xml:space="preserve"> </w:t>
      </w:r>
      <w:r w:rsidR="00C77A65">
        <w:rPr>
          <w:sz w:val="24"/>
          <w:szCs w:val="24"/>
        </w:rPr>
        <w:t>S</w:t>
      </w:r>
      <w:r w:rsidRPr="00A16C3C">
        <w:rPr>
          <w:sz w:val="24"/>
          <w:szCs w:val="24"/>
        </w:rPr>
        <w:t>ecretária de obras, a Senhor</w:t>
      </w:r>
      <w:r w:rsidR="004F01AC">
        <w:rPr>
          <w:sz w:val="24"/>
          <w:szCs w:val="24"/>
        </w:rPr>
        <w:t>a</w:t>
      </w:r>
      <w:r w:rsidRPr="00A16C3C">
        <w:rPr>
          <w:sz w:val="24"/>
          <w:szCs w:val="24"/>
        </w:rPr>
        <w:t xml:space="preserve"> VITÓRIA MIRANDA</w:t>
      </w:r>
      <w:r w:rsidRPr="00A16C3C"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C77A65">
        <w:rPr>
          <w:sz w:val="24"/>
          <w:szCs w:val="24"/>
        </w:rPr>
        <w:t>providências para</w:t>
      </w:r>
      <w:r>
        <w:rPr>
          <w:sz w:val="24"/>
          <w:szCs w:val="24"/>
        </w:rPr>
        <w:t xml:space="preserve"> </w:t>
      </w:r>
      <w:r w:rsidR="00C77A65">
        <w:rPr>
          <w:sz w:val="24"/>
          <w:szCs w:val="24"/>
        </w:rPr>
        <w:t>o serviço de tapa buraco e recuperação em paralelepípedo em via pública, localizada</w:t>
      </w:r>
      <w:r w:rsidRPr="00A16C3C">
        <w:rPr>
          <w:sz w:val="24"/>
          <w:szCs w:val="24"/>
        </w:rPr>
        <w:t xml:space="preserve"> na rua</w:t>
      </w:r>
      <w:r w:rsidR="00C77A65">
        <w:rPr>
          <w:sz w:val="24"/>
          <w:szCs w:val="24"/>
        </w:rPr>
        <w:t>: Manoel Leônidas, bairro Nossa Senhora Aparecida (Prado).</w:t>
      </w:r>
      <w:r w:rsidRPr="00A16C3C">
        <w:rPr>
          <w:sz w:val="24"/>
          <w:szCs w:val="24"/>
        </w:rPr>
        <w:t xml:space="preserve"> </w:t>
      </w:r>
    </w:p>
    <w:bookmarkEnd w:id="0"/>
    <w:p w:rsidR="00A16C3C" w:rsidRDefault="00A16C3C" w:rsidP="00A16C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  <w:rPr>
          <w:sz w:val="24"/>
          <w:szCs w:val="24"/>
        </w:rPr>
      </w:pPr>
    </w:p>
    <w:p w:rsidR="00A16C3C" w:rsidRDefault="00A16C3C" w:rsidP="00A16C3C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  <w:rPr>
          <w:b/>
          <w:sz w:val="28"/>
          <w:szCs w:val="28"/>
        </w:rPr>
      </w:pPr>
      <w:r w:rsidRPr="00A16C3C">
        <w:rPr>
          <w:b/>
          <w:sz w:val="28"/>
          <w:szCs w:val="28"/>
        </w:rPr>
        <w:t xml:space="preserve">                                              Justificativa </w:t>
      </w:r>
    </w:p>
    <w:p w:rsidR="00C77A65" w:rsidRDefault="00C77A65" w:rsidP="00C77A6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C77A65">
        <w:rPr>
          <w:sz w:val="24"/>
          <w:szCs w:val="24"/>
        </w:rPr>
        <w:t xml:space="preserve">A referida via encontra-se em condições precárias, apresentando afundamento do pavimento, desnível acentuado, buracos e deslocamento dos paralelepípedos, conforme evidenciado em registro fotográfico anexo. </w:t>
      </w:r>
    </w:p>
    <w:p w:rsidR="00C77A65" w:rsidRPr="00C77A65" w:rsidRDefault="00C77A65" w:rsidP="00C77A6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C77A65">
        <w:rPr>
          <w:sz w:val="24"/>
          <w:szCs w:val="24"/>
        </w:rPr>
        <w:t>Tal situação indica possível comprometimento da base estrutural, possivelmente agravado por infiltração de água e deficiência no sistema de drenagem.</w:t>
      </w:r>
    </w:p>
    <w:p w:rsidR="00C77A65" w:rsidRPr="00C77A65" w:rsidRDefault="00C77A65" w:rsidP="00C77A6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  <w:jc w:val="both"/>
        <w:rPr>
          <w:sz w:val="24"/>
          <w:szCs w:val="24"/>
        </w:rPr>
      </w:pPr>
      <w:r w:rsidRPr="00C77A65">
        <w:rPr>
          <w:sz w:val="24"/>
          <w:szCs w:val="24"/>
        </w:rPr>
        <w:t>O problema tem causado transtornos à população, dificultando o tráfego de veículos e pedestres, além de representar risco iminente de acidentes.</w:t>
      </w:r>
    </w:p>
    <w:p w:rsidR="00B75870" w:rsidRDefault="00C77A65" w:rsidP="00C77A6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  <w:jc w:val="both"/>
        <w:rPr>
          <w:sz w:val="28"/>
          <w:szCs w:val="28"/>
        </w:rPr>
      </w:pPr>
      <w:r w:rsidRPr="00C77A65">
        <w:rPr>
          <w:sz w:val="24"/>
          <w:szCs w:val="24"/>
        </w:rPr>
        <w:t>Diante do exposto, solicito, com urgência, a realização dos serviços necessários para recuperação do trecho, incluindo a recomposição do calçamento, nivelamento da via e, se necessário, revisão do sistema de drenagem local.</w:t>
      </w:r>
    </w:p>
    <w:p w:rsidR="00740D09" w:rsidRPr="00820977" w:rsidRDefault="00CA6EE2" w:rsidP="00C77A65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before="240"/>
      </w:pPr>
      <w:r>
        <w:rPr>
          <w:noProof/>
        </w:rPr>
        <w:lastRenderedPageBreak/>
        <w:drawing>
          <wp:inline distT="0" distB="0" distL="0" distR="0">
            <wp:extent cx="4537075" cy="7477125"/>
            <wp:effectExtent l="0" t="0" r="0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6-04-06 at 08.48.43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7075" cy="747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0D09" w:rsidRPr="00820977" w:rsidRDefault="00740D09" w:rsidP="00820977"/>
    <w:sectPr w:rsidR="00740D09" w:rsidRPr="00820977" w:rsidSect="00A73A37">
      <w:headerReference w:type="default" r:id="rId7"/>
      <w:footerReference w:type="default" r:id="rId8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53D6E" w:rsidRDefault="00253D6E">
      <w:pPr>
        <w:spacing w:line="240" w:lineRule="auto"/>
      </w:pPr>
      <w:r>
        <w:separator/>
      </w:r>
    </w:p>
  </w:endnote>
  <w:endnote w:type="continuationSeparator" w:id="0">
    <w:p w:rsidR="00253D6E" w:rsidRDefault="00253D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53D6E" w:rsidRDefault="00253D6E">
      <w:pPr>
        <w:spacing w:line="240" w:lineRule="auto"/>
      </w:pPr>
      <w:r>
        <w:separator/>
      </w:r>
    </w:p>
  </w:footnote>
  <w:footnote w:type="continuationSeparator" w:id="0">
    <w:p w:rsidR="00253D6E" w:rsidRDefault="00253D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C3C"/>
    <w:rsid w:val="00035481"/>
    <w:rsid w:val="000A14B9"/>
    <w:rsid w:val="00124BC7"/>
    <w:rsid w:val="00253D6E"/>
    <w:rsid w:val="004B2C59"/>
    <w:rsid w:val="004F01AC"/>
    <w:rsid w:val="00642259"/>
    <w:rsid w:val="006725E4"/>
    <w:rsid w:val="0069002A"/>
    <w:rsid w:val="00740D09"/>
    <w:rsid w:val="007C7A7A"/>
    <w:rsid w:val="00820977"/>
    <w:rsid w:val="0095685B"/>
    <w:rsid w:val="00967F80"/>
    <w:rsid w:val="00A16C3C"/>
    <w:rsid w:val="00A73A37"/>
    <w:rsid w:val="00AA01E7"/>
    <w:rsid w:val="00B22340"/>
    <w:rsid w:val="00B75870"/>
    <w:rsid w:val="00C77A65"/>
    <w:rsid w:val="00CA6EE2"/>
    <w:rsid w:val="00D00DF4"/>
    <w:rsid w:val="00E0123D"/>
    <w:rsid w:val="00E508C0"/>
    <w:rsid w:val="00EB71A1"/>
    <w:rsid w:val="00F31370"/>
    <w:rsid w:val="00FB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309034"/>
  <w15:docId w15:val="{E99B7684-EE55-4B52-91EF-984C887C8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5</TotalTime>
  <Pages>1</Pages>
  <Words>253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Asus</cp:lastModifiedBy>
  <cp:revision>4</cp:revision>
  <dcterms:created xsi:type="dcterms:W3CDTF">2026-04-06T11:51:00Z</dcterms:created>
  <dcterms:modified xsi:type="dcterms:W3CDTF">2026-04-06T11:55:00Z</dcterms:modified>
</cp:coreProperties>
</file>