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4824D5">
        <w:rPr>
          <w:b/>
          <w:color w:val="000000"/>
        </w:rPr>
        <w:t xml:space="preserve">O VEREADOR MAEL DO DIVINO </w:t>
      </w: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B007C1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</w:t>
      </w:r>
    </w:p>
    <w:p w:rsidR="00B007C1" w:rsidRDefault="00B007C1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69002A" w:rsidRPr="00B007C1" w:rsidRDefault="004824D5" w:rsidP="00B007C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Cs/>
          <w:color w:val="000000"/>
        </w:rPr>
      </w:pPr>
      <w:r w:rsidRPr="00B007C1">
        <w:rPr>
          <w:bCs/>
          <w:color w:val="000000"/>
        </w:rPr>
        <w:t>Salgueiro</w:t>
      </w:r>
      <w:r w:rsidR="00B007C1">
        <w:rPr>
          <w:bCs/>
          <w:color w:val="000000"/>
        </w:rPr>
        <w:t>-PE</w:t>
      </w:r>
      <w:r w:rsidRPr="00B007C1">
        <w:rPr>
          <w:bCs/>
          <w:color w:val="000000"/>
        </w:rPr>
        <w:t xml:space="preserve">, </w:t>
      </w:r>
      <w:r w:rsidR="00B007C1">
        <w:rPr>
          <w:bCs/>
          <w:color w:val="000000"/>
        </w:rPr>
        <w:t xml:space="preserve">06 de abril </w:t>
      </w:r>
      <w:r w:rsidRPr="00B007C1">
        <w:rPr>
          <w:bCs/>
          <w:color w:val="000000"/>
        </w:rPr>
        <w:t>de 202</w:t>
      </w:r>
      <w:r w:rsidR="00B007C1">
        <w:rPr>
          <w:bCs/>
          <w:color w:val="000000"/>
        </w:rPr>
        <w:t>6</w:t>
      </w:r>
      <w:r w:rsidRPr="00B007C1">
        <w:rPr>
          <w:bCs/>
          <w:color w:val="000000"/>
        </w:rPr>
        <w:t xml:space="preserve"> </w:t>
      </w: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left" w:pos="2310"/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>REQUERIMENTO Nº____/202</w:t>
      </w:r>
      <w:r w:rsidR="002E209A">
        <w:rPr>
          <w:b/>
          <w:color w:val="000000"/>
        </w:rPr>
        <w:t>6</w:t>
      </w:r>
    </w:p>
    <w:p w:rsidR="00740D09" w:rsidRDefault="00740D09" w:rsidP="00820977"/>
    <w:p w:rsidR="004824D5" w:rsidRPr="00D83D1E" w:rsidRDefault="004824D5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D83D1E">
        <w:rPr>
          <w:sz w:val="24"/>
          <w:szCs w:val="24"/>
        </w:rPr>
        <w:t>O Vereador MAEL DO DIVINO, no uso das suas atribuições legislativas, propõe à Mesa Diretora da Câmara Municipal de Salgueiro, estado de Pernambuco, que ouvi</w:t>
      </w:r>
      <w:r w:rsidR="00B007C1">
        <w:rPr>
          <w:sz w:val="24"/>
          <w:szCs w:val="24"/>
        </w:rPr>
        <w:t>do</w:t>
      </w:r>
      <w:r w:rsidRPr="00D83D1E">
        <w:rPr>
          <w:sz w:val="24"/>
          <w:szCs w:val="24"/>
        </w:rPr>
        <w:t xml:space="preserve"> o Plenário e cumpridas às demais formalidades regimentais, a aprovação desta proposição:</w:t>
      </w:r>
    </w:p>
    <w:p w:rsidR="004824D5" w:rsidRDefault="004824D5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D83D1E">
        <w:rPr>
          <w:sz w:val="24"/>
          <w:szCs w:val="24"/>
        </w:rPr>
        <w:t>Reque</w:t>
      </w:r>
      <w:r w:rsidR="00634A3E">
        <w:rPr>
          <w:sz w:val="24"/>
          <w:szCs w:val="24"/>
        </w:rPr>
        <w:t>iro</w:t>
      </w:r>
      <w:bookmarkStart w:id="0" w:name="_GoBack"/>
      <w:bookmarkEnd w:id="0"/>
      <w:r w:rsidRPr="00D83D1E">
        <w:rPr>
          <w:sz w:val="24"/>
          <w:szCs w:val="24"/>
        </w:rPr>
        <w:t xml:space="preserve"> ao Prefeito do município de Salgueiro, o Senhor FABIO LISANDRO DE L</w:t>
      </w:r>
      <w:r>
        <w:rPr>
          <w:sz w:val="24"/>
          <w:szCs w:val="24"/>
        </w:rPr>
        <w:t>IMA BARROS, e ao Secretário de Serviços P</w:t>
      </w:r>
      <w:r w:rsidRPr="00D83D1E">
        <w:rPr>
          <w:sz w:val="24"/>
          <w:szCs w:val="24"/>
        </w:rPr>
        <w:t>úb</w:t>
      </w:r>
      <w:r>
        <w:rPr>
          <w:sz w:val="24"/>
          <w:szCs w:val="24"/>
        </w:rPr>
        <w:t>licos, o Senhor THAIRONY TORRES</w:t>
      </w:r>
      <w:r w:rsidRPr="00D83D1E">
        <w:rPr>
          <w:b/>
          <w:sz w:val="24"/>
          <w:szCs w:val="24"/>
        </w:rPr>
        <w:t>,</w:t>
      </w:r>
      <w:r w:rsidR="00610482">
        <w:rPr>
          <w:sz w:val="24"/>
          <w:szCs w:val="24"/>
        </w:rPr>
        <w:t xml:space="preserve"> </w:t>
      </w:r>
      <w:r w:rsidR="00B007C1">
        <w:rPr>
          <w:sz w:val="24"/>
          <w:szCs w:val="24"/>
        </w:rPr>
        <w:t>providências para o serviço de retirada de entulhos localizado na rua: Monsenhor Mariano, bairro Divino Espirito Santo.</w:t>
      </w:r>
    </w:p>
    <w:p w:rsidR="00653CFA" w:rsidRDefault="00653CFA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</w:p>
    <w:p w:rsidR="004824D5" w:rsidRPr="00610482" w:rsidRDefault="00B007C1" w:rsidP="00B007C1">
      <w:pPr>
        <w:tabs>
          <w:tab w:val="center" w:pos="4252"/>
          <w:tab w:val="right" w:pos="8504"/>
        </w:tabs>
        <w:spacing w:before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:rsidR="00B007C1" w:rsidRPr="00B007C1" w:rsidRDefault="00B007C1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B007C1">
        <w:rPr>
          <w:sz w:val="24"/>
          <w:szCs w:val="24"/>
        </w:rPr>
        <w:t>presente solicitação tem como objetivo requerer a retirada de entulhos acumulados em via pública, tendo em vista que a permanência desses materiais vem causando diversos transtornos à população local.</w:t>
      </w:r>
    </w:p>
    <w:p w:rsidR="00B007C1" w:rsidRPr="00B007C1" w:rsidRDefault="00B007C1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B007C1">
        <w:rPr>
          <w:sz w:val="24"/>
          <w:szCs w:val="24"/>
        </w:rPr>
        <w:t>O acúmulo de entulhos contribui para a proliferação de insetos e animais peçonhentos, além de favorecer a ocorrência de doenças, colocando em risco a saúde dos moradores. Ademais, compromete a mobilidade urbana, dificultando a passagem de pedestres e veículos, além de prejudicar a limpeza e o aspecto da cidade.</w:t>
      </w:r>
    </w:p>
    <w:p w:rsidR="00B007C1" w:rsidRPr="00B007C1" w:rsidRDefault="00B007C1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B007C1">
        <w:rPr>
          <w:sz w:val="24"/>
          <w:szCs w:val="24"/>
        </w:rPr>
        <w:t>Ressalta-se ainda que a situação pode se agravar em períodos chuvosos, ocasionando obstrução de vias e possíveis alagamentos.</w:t>
      </w:r>
    </w:p>
    <w:p w:rsidR="00653CFA" w:rsidRDefault="00B007C1" w:rsidP="00B007C1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B007C1">
        <w:rPr>
          <w:sz w:val="24"/>
          <w:szCs w:val="24"/>
        </w:rPr>
        <w:t>Diante do exposto, faz-se necessária a adoção de providências urgentes por parte do poder público para a realização da limpeza e retirada dos entulhos, garantindo melhores condições de saúde, segurança e bem-estar à população.</w:t>
      </w:r>
    </w:p>
    <w:p w:rsidR="00B007C1" w:rsidRPr="00820977" w:rsidRDefault="00B007C1" w:rsidP="00B007C1">
      <w:pPr>
        <w:tabs>
          <w:tab w:val="center" w:pos="4252"/>
          <w:tab w:val="right" w:pos="8504"/>
        </w:tabs>
        <w:spacing w:before="240"/>
        <w:jc w:val="both"/>
      </w:pPr>
      <w:r>
        <w:rPr>
          <w:noProof/>
        </w:rPr>
        <w:lastRenderedPageBreak/>
        <w:drawing>
          <wp:inline distT="0" distB="0" distL="0" distR="0">
            <wp:extent cx="5733415" cy="7644765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4-06 at 10.13.25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07C1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A4F6C" w:rsidRDefault="008A4F6C">
      <w:pPr>
        <w:spacing w:line="240" w:lineRule="auto"/>
      </w:pPr>
      <w:r>
        <w:separator/>
      </w:r>
    </w:p>
  </w:endnote>
  <w:endnote w:type="continuationSeparator" w:id="0">
    <w:p w:rsidR="008A4F6C" w:rsidRDefault="008A4F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A4F6C" w:rsidRDefault="008A4F6C">
      <w:pPr>
        <w:spacing w:line="240" w:lineRule="auto"/>
      </w:pPr>
      <w:r>
        <w:separator/>
      </w:r>
    </w:p>
  </w:footnote>
  <w:footnote w:type="continuationSeparator" w:id="0">
    <w:p w:rsidR="008A4F6C" w:rsidRDefault="008A4F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4D5"/>
    <w:rsid w:val="00035481"/>
    <w:rsid w:val="000A14B9"/>
    <w:rsid w:val="00124BC7"/>
    <w:rsid w:val="001C651D"/>
    <w:rsid w:val="002A5478"/>
    <w:rsid w:val="002E209A"/>
    <w:rsid w:val="00361AD1"/>
    <w:rsid w:val="004824D5"/>
    <w:rsid w:val="004C60D8"/>
    <w:rsid w:val="0056510B"/>
    <w:rsid w:val="00610482"/>
    <w:rsid w:val="00634A3E"/>
    <w:rsid w:val="00642259"/>
    <w:rsid w:val="00653CFA"/>
    <w:rsid w:val="00663787"/>
    <w:rsid w:val="006725E4"/>
    <w:rsid w:val="0069002A"/>
    <w:rsid w:val="00740D09"/>
    <w:rsid w:val="007C7A7A"/>
    <w:rsid w:val="00820977"/>
    <w:rsid w:val="008924A8"/>
    <w:rsid w:val="008A4F6C"/>
    <w:rsid w:val="0095685B"/>
    <w:rsid w:val="00967F80"/>
    <w:rsid w:val="00A40023"/>
    <w:rsid w:val="00A73A37"/>
    <w:rsid w:val="00AA01E7"/>
    <w:rsid w:val="00B007C1"/>
    <w:rsid w:val="00B22340"/>
    <w:rsid w:val="00B42282"/>
    <w:rsid w:val="00D00DF4"/>
    <w:rsid w:val="00E0123D"/>
    <w:rsid w:val="00E166FF"/>
    <w:rsid w:val="00E508C0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3993B"/>
  <w15:docId w15:val="{2DB7603C-40E9-4EAF-A987-A4160437E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5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6</cp:revision>
  <dcterms:created xsi:type="dcterms:W3CDTF">2026-04-06T13:37:00Z</dcterms:created>
  <dcterms:modified xsi:type="dcterms:W3CDTF">2026-04-06T14:26:00Z</dcterms:modified>
</cp:coreProperties>
</file>