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CC2F92">
        <w:rPr>
          <w:rFonts w:ascii="Times New (W1)" w:eastAsia="Times New Roman" w:hAnsi="Times New (W1)"/>
          <w:sz w:val="28"/>
          <w:szCs w:val="28"/>
          <w:lang w:eastAsia="pt-BR"/>
        </w:rPr>
        <w:t>133/2022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A478B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EROLDO WUDKE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CC2F92" w:rsidRDefault="00CC2F92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 manutenção de galeria localizada na Rua Alberto Zanella, nas proximidades do imóvel nº 128, com análise estrutural por apresentar rachaduras.</w:t>
      </w:r>
    </w:p>
    <w:p w:rsidR="00A478BF" w:rsidRDefault="00A478B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CC2F92" w:rsidRDefault="00CC2F92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Justifica-se, por haver diversas rachaduras ocasionadas por erosão, inclusive entre o meio-fio e a rua. Necessita de avaliação estrutural e execução de reparos, visando evitar a ocorrência de acidentes, caso exista algum abalo na estrutura da referida galeria.</w:t>
      </w:r>
    </w:p>
    <w:p w:rsidR="00A478BF" w:rsidRDefault="00A478B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CC2F92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CC2F92">
        <w:rPr>
          <w:rFonts w:ascii="Times New Roman" w:eastAsia="Times New Roman" w:hAnsi="Times New Roman"/>
          <w:sz w:val="24"/>
          <w:szCs w:val="28"/>
          <w:lang w:eastAsia="pt-BR"/>
        </w:rPr>
        <w:t>29 de agosto de 2022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proofErr w:type="spellStart"/>
      <w:r w:rsidR="00CC2F92">
        <w:rPr>
          <w:rFonts w:ascii="Times New Roman" w:eastAsia="Times New Roman" w:hAnsi="Times New Roman"/>
          <w:sz w:val="24"/>
          <w:szCs w:val="28"/>
          <w:lang w:eastAsia="pt-BR"/>
        </w:rPr>
        <w:t>Eroldo</w:t>
      </w:r>
      <w:proofErr w:type="spellEnd"/>
      <w:r w:rsidR="00CC2F92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proofErr w:type="spellStart"/>
      <w:r w:rsidR="00CC2F92">
        <w:rPr>
          <w:rFonts w:ascii="Times New Roman" w:eastAsia="Times New Roman" w:hAnsi="Times New Roman"/>
          <w:sz w:val="24"/>
          <w:szCs w:val="28"/>
          <w:lang w:eastAsia="pt-BR"/>
        </w:rPr>
        <w:t>Wudke</w:t>
      </w:r>
      <w:proofErr w:type="spellEnd"/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266315"/>
    <w:rsid w:val="003030B3"/>
    <w:rsid w:val="00324124"/>
    <w:rsid w:val="00506EE6"/>
    <w:rsid w:val="0053668A"/>
    <w:rsid w:val="00605E35"/>
    <w:rsid w:val="0062401D"/>
    <w:rsid w:val="00716B20"/>
    <w:rsid w:val="0075570F"/>
    <w:rsid w:val="007D6552"/>
    <w:rsid w:val="008533A7"/>
    <w:rsid w:val="0095688A"/>
    <w:rsid w:val="009A668E"/>
    <w:rsid w:val="009C5221"/>
    <w:rsid w:val="00A3167C"/>
    <w:rsid w:val="00A478BF"/>
    <w:rsid w:val="00AA3B7D"/>
    <w:rsid w:val="00CC2F92"/>
    <w:rsid w:val="00CD3940"/>
    <w:rsid w:val="00D866E9"/>
    <w:rsid w:val="00D90C74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2D2C5"/>
  <w15:chartTrackingRefBased/>
  <w15:docId w15:val="{77036457-DFD3-4026-9761-4E5DF27A0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133.22</Template>
  <TotalTime>18</TotalTime>
  <Pages>1</Pages>
  <Words>143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2022-08-29T17:21:00Z</dcterms:created>
  <dcterms:modified xsi:type="dcterms:W3CDTF">2022-08-29T17:21:00Z</dcterms:modified>
</cp:coreProperties>
</file>