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EA674A">
        <w:rPr>
          <w:rFonts w:ascii="Times New (W1)" w:eastAsia="Times New Roman" w:hAnsi="Times New (W1)"/>
          <w:sz w:val="28"/>
          <w:szCs w:val="28"/>
          <w:lang w:eastAsia="pt-BR"/>
        </w:rPr>
        <w:t>085/2023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095944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JOÃO DE ÁVILA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EA674A" w:rsidRDefault="00EA674A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 pavimentação em bloco de concreto (lajota), da Rua Regina Tissi</w:t>
      </w:r>
      <w:r w:rsidR="00095944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095944" w:rsidRDefault="00095944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EA674A" w:rsidRDefault="00EA674A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Justifica-se, pois, os moradores prezam pela melhoria, uma vez que evitará transtornos provenientes da necessidade constante de manutenção da via e excesso de poeira. </w:t>
      </w:r>
    </w:p>
    <w:p w:rsidR="00095944" w:rsidRDefault="00095944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EA674A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EA674A">
        <w:rPr>
          <w:rFonts w:ascii="Times New Roman" w:eastAsia="Times New Roman" w:hAnsi="Times New Roman"/>
          <w:sz w:val="24"/>
          <w:szCs w:val="28"/>
          <w:lang w:eastAsia="pt-BR"/>
        </w:rPr>
        <w:t>27 de março de 2023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EA674A">
        <w:rPr>
          <w:rFonts w:ascii="Times New Roman" w:eastAsia="Times New Roman" w:hAnsi="Times New Roman"/>
          <w:sz w:val="24"/>
          <w:szCs w:val="28"/>
          <w:lang w:eastAsia="pt-BR"/>
        </w:rPr>
        <w:t>João de Ávila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095944"/>
    <w:rsid w:val="001943A7"/>
    <w:rsid w:val="001A25DF"/>
    <w:rsid w:val="001D141E"/>
    <w:rsid w:val="002239C9"/>
    <w:rsid w:val="00266315"/>
    <w:rsid w:val="003030B3"/>
    <w:rsid w:val="00506EE6"/>
    <w:rsid w:val="0053668A"/>
    <w:rsid w:val="00605E35"/>
    <w:rsid w:val="0062401D"/>
    <w:rsid w:val="0075570F"/>
    <w:rsid w:val="007D6552"/>
    <w:rsid w:val="008533A7"/>
    <w:rsid w:val="0095688A"/>
    <w:rsid w:val="009A668E"/>
    <w:rsid w:val="00A3167C"/>
    <w:rsid w:val="00AA3B7D"/>
    <w:rsid w:val="00CD3940"/>
    <w:rsid w:val="00D866E9"/>
    <w:rsid w:val="00D90C74"/>
    <w:rsid w:val="00EA674A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D7D74"/>
  <w15:chartTrackingRefBased/>
  <w15:docId w15:val="{08EA2D1D-1286-49A9-A071-A0EF84242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085-23</Template>
  <TotalTime>7</TotalTime>
  <Pages>1</Pages>
  <Words>117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4</cp:revision>
  <cp:lastPrinted>2023-03-27T16:06:00Z</cp:lastPrinted>
  <dcterms:created xsi:type="dcterms:W3CDTF">2023-03-27T16:06:00Z</dcterms:created>
  <dcterms:modified xsi:type="dcterms:W3CDTF">2023-03-27T16:13:00Z</dcterms:modified>
</cp:coreProperties>
</file>