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F78CFD" w14:textId="77777777" w:rsidR="001161A5" w:rsidRDefault="001161A5" w:rsidP="00C9102E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06740665" w14:textId="77777777" w:rsidR="001161A5" w:rsidRDefault="001161A5" w:rsidP="00C9102E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4C6BD569" w14:textId="77777777" w:rsidR="001161A5" w:rsidRDefault="001161A5" w:rsidP="00C9102E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39B7FD91" w14:textId="77777777" w:rsidR="001161A5" w:rsidRDefault="001161A5" w:rsidP="00C9102E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007FDE4E" w14:textId="77777777" w:rsidR="001161A5" w:rsidRDefault="001161A5" w:rsidP="00C9102E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2E167643" w14:textId="34342F2E" w:rsidR="00C9102E" w:rsidRDefault="00C9102E" w:rsidP="001161A5">
      <w:pPr>
        <w:pStyle w:val="Ttulo7"/>
        <w:ind w:left="708" w:firstLine="708"/>
        <w:jc w:val="center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PROJETO DE LEI Nº. </w:t>
      </w:r>
      <w:r w:rsidR="00500E7A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37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/2024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14"/>
      </w:tblGrid>
      <w:tr w:rsidR="00C9102E" w14:paraId="4C3DFE7F" w14:textId="77777777" w:rsidTr="00C9102E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221DA883" w14:textId="60DAD8BB" w:rsidR="00C9102E" w:rsidRDefault="00C9102E" w:rsidP="001161A5">
            <w:pPr>
              <w:ind w:left="-75" w:hanging="1560"/>
              <w:jc w:val="both"/>
              <w:rPr>
                <w:b/>
              </w:rPr>
            </w:pPr>
            <w:r>
              <w:rPr>
                <w:b/>
              </w:rPr>
              <w:t xml:space="preserve">                          AUTORIZA A ALTERAÇÃO DO PLANO PLURIANUAL, DA LEI DE DIRETRIZES ORÇAMENTÁRIAS E DA LEI ORÇAMENTÁRIA ANUAL, ATRAVÉS DA ABERTURA DE CRÉDITOS ADICIONAIS SUPLEMENTARES NA IMPORTÂNCIA DE ATÉ R$ </w:t>
            </w:r>
            <w:r w:rsidR="0012370B">
              <w:rPr>
                <w:b/>
              </w:rPr>
              <w:t>8</w:t>
            </w:r>
            <w:r w:rsidR="00433976">
              <w:rPr>
                <w:b/>
              </w:rPr>
              <w:t>0.000,00</w:t>
            </w:r>
            <w:r>
              <w:rPr>
                <w:b/>
              </w:rPr>
              <w:t xml:space="preserve"> (</w:t>
            </w:r>
            <w:r w:rsidR="0012370B">
              <w:rPr>
                <w:b/>
              </w:rPr>
              <w:t xml:space="preserve">OITENTA </w:t>
            </w:r>
            <w:r w:rsidR="00433976">
              <w:rPr>
                <w:b/>
              </w:rPr>
              <w:t>MIL REAIS</w:t>
            </w:r>
            <w:r>
              <w:rPr>
                <w:b/>
              </w:rPr>
              <w:t>), E CONTÉM OUTRAS PROVIDÊNCIAS.</w:t>
            </w:r>
          </w:p>
          <w:p w14:paraId="66D67471" w14:textId="77777777" w:rsidR="00C9102E" w:rsidRDefault="00C9102E">
            <w:pPr>
              <w:jc w:val="both"/>
              <w:rPr>
                <w:b/>
              </w:rPr>
            </w:pPr>
          </w:p>
        </w:tc>
      </w:tr>
    </w:tbl>
    <w:p w14:paraId="57171432" w14:textId="6C6BE2B3" w:rsidR="00C9102E" w:rsidRDefault="00C9102E" w:rsidP="00C9102E">
      <w:pPr>
        <w:pStyle w:val="Recuodecorpodetexto2"/>
      </w:pPr>
      <w:r>
        <w:rPr>
          <w:b/>
        </w:rPr>
        <w:t xml:space="preserve">            </w:t>
      </w:r>
      <w:r>
        <w:t xml:space="preserve">           </w:t>
      </w:r>
    </w:p>
    <w:p w14:paraId="42041515" w14:textId="77777777" w:rsidR="001161A5" w:rsidRDefault="001161A5" w:rsidP="00C9102E">
      <w:pPr>
        <w:pStyle w:val="Recuodecorpodetexto2"/>
      </w:pPr>
    </w:p>
    <w:p w14:paraId="2B6E9BB5" w14:textId="77777777" w:rsidR="00C9102E" w:rsidRDefault="00C9102E" w:rsidP="00C9102E">
      <w:r>
        <w:tab/>
      </w:r>
      <w:r>
        <w:tab/>
      </w:r>
      <w:r>
        <w:tab/>
        <w:t xml:space="preserve">                </w:t>
      </w:r>
      <w:r>
        <w:tab/>
        <w:t xml:space="preserve">                                     </w:t>
      </w:r>
    </w:p>
    <w:p w14:paraId="4D583004" w14:textId="77777777" w:rsidR="00C9102E" w:rsidRDefault="00C9102E" w:rsidP="00C9102E">
      <w:r>
        <w:t xml:space="preserve">                                          </w:t>
      </w:r>
      <w:r>
        <w:tab/>
      </w:r>
      <w:r>
        <w:tab/>
      </w:r>
      <w:r>
        <w:tab/>
        <w:t xml:space="preserve">  </w:t>
      </w:r>
      <w:r>
        <w:tab/>
      </w:r>
      <w:r>
        <w:tab/>
        <w:t xml:space="preserve">    </w:t>
      </w:r>
    </w:p>
    <w:p w14:paraId="4B36EB4F" w14:textId="77777777" w:rsidR="00C9102E" w:rsidRDefault="00C9102E" w:rsidP="00C9102E">
      <w:pPr>
        <w:ind w:firstLine="1985"/>
      </w:pPr>
    </w:p>
    <w:p w14:paraId="14EE1815" w14:textId="39C0774C" w:rsidR="00C9102E" w:rsidRDefault="00C9102E" w:rsidP="00C9102E">
      <w:pPr>
        <w:ind w:firstLine="1985"/>
      </w:pPr>
      <w:r>
        <w:t xml:space="preserve"> O Prefeito do Município de Anchieta, Estado de Santa Catarina,</w:t>
      </w:r>
    </w:p>
    <w:p w14:paraId="0D1EA411" w14:textId="77777777" w:rsidR="00C9102E" w:rsidRDefault="00C9102E" w:rsidP="00C9102E">
      <w:pPr>
        <w:jc w:val="both"/>
      </w:pPr>
    </w:p>
    <w:p w14:paraId="6B88C9C2" w14:textId="77777777" w:rsidR="00C9102E" w:rsidRDefault="00C9102E" w:rsidP="00C9102E">
      <w:pPr>
        <w:ind w:firstLine="1985"/>
        <w:jc w:val="both"/>
      </w:pPr>
      <w:r>
        <w:t xml:space="preserve"> Faço saber a todos os habitantes deste Município que a Câmara Municipal de Vereadores aprovou e eu sanciono a seguinte Lei:</w:t>
      </w:r>
    </w:p>
    <w:p w14:paraId="79B11068" w14:textId="77777777" w:rsidR="00C9102E" w:rsidRDefault="00C9102E" w:rsidP="00C9102E">
      <w:pPr>
        <w:jc w:val="center"/>
      </w:pPr>
    </w:p>
    <w:p w14:paraId="18CF6C94" w14:textId="77777777" w:rsidR="00C9102E" w:rsidRDefault="00C9102E" w:rsidP="00C9102E">
      <w:pPr>
        <w:jc w:val="center"/>
      </w:pPr>
      <w:r>
        <w:t>TITULO   I</w:t>
      </w:r>
    </w:p>
    <w:p w14:paraId="68853AE9" w14:textId="77777777" w:rsidR="00C9102E" w:rsidRDefault="00C9102E" w:rsidP="00C9102E">
      <w:pPr>
        <w:jc w:val="center"/>
      </w:pPr>
      <w:r>
        <w:t>CAPÍTULO  I</w:t>
      </w:r>
    </w:p>
    <w:p w14:paraId="5A31F1FB" w14:textId="77777777" w:rsidR="00C9102E" w:rsidRDefault="00C9102E" w:rsidP="00C9102E">
      <w:pPr>
        <w:jc w:val="center"/>
      </w:pPr>
      <w:r>
        <w:t>DA ALTERAÇÃO ORÇAMENTÁRIA</w:t>
      </w:r>
    </w:p>
    <w:p w14:paraId="491D1542" w14:textId="77777777" w:rsidR="00C9102E" w:rsidRDefault="00C9102E" w:rsidP="00C9102E">
      <w:pPr>
        <w:jc w:val="center"/>
      </w:pPr>
    </w:p>
    <w:p w14:paraId="7BC54E1A" w14:textId="44F6D6A1" w:rsidR="00C9102E" w:rsidRDefault="00C9102E" w:rsidP="00C9102E">
      <w:pPr>
        <w:ind w:left="-142"/>
        <w:jc w:val="both"/>
      </w:pPr>
      <w:r>
        <w:t xml:space="preserve">                                   Art. 1º Fica alterada a LOA - Lei Orçamentária Anual nº. 2.782, de 01 de dezembro de 2023, Orçamento Geral do Município de Anchieta- (SC), através da abertura de Créditos Adicionais Suplementares, na importância de até </w:t>
      </w:r>
      <w:r>
        <w:rPr>
          <w:b/>
        </w:rPr>
        <w:t xml:space="preserve">R$ </w:t>
      </w:r>
      <w:r w:rsidR="0012370B">
        <w:rPr>
          <w:b/>
        </w:rPr>
        <w:t>8</w:t>
      </w:r>
      <w:r w:rsidR="00433976">
        <w:rPr>
          <w:b/>
        </w:rPr>
        <w:t>0.000,00</w:t>
      </w:r>
      <w:r>
        <w:rPr>
          <w:b/>
        </w:rPr>
        <w:t xml:space="preserve"> (</w:t>
      </w:r>
      <w:r w:rsidR="0012370B">
        <w:rPr>
          <w:b/>
        </w:rPr>
        <w:t>oitenta</w:t>
      </w:r>
      <w:r w:rsidR="00433976">
        <w:rPr>
          <w:b/>
        </w:rPr>
        <w:t xml:space="preserve"> mil reais</w:t>
      </w:r>
      <w:r>
        <w:rPr>
          <w:b/>
        </w:rPr>
        <w:t xml:space="preserve">), </w:t>
      </w:r>
      <w:r>
        <w:t>em conformidade com os prescritos nesta Lei.</w:t>
      </w:r>
    </w:p>
    <w:p w14:paraId="5B524670" w14:textId="77777777" w:rsidR="00C9102E" w:rsidRDefault="00C9102E" w:rsidP="00C9102E">
      <w:pPr>
        <w:jc w:val="center"/>
      </w:pPr>
    </w:p>
    <w:p w14:paraId="7E650E6D" w14:textId="77777777" w:rsidR="00C9102E" w:rsidRDefault="00C9102E" w:rsidP="00C9102E">
      <w:pPr>
        <w:jc w:val="center"/>
      </w:pPr>
      <w:r>
        <w:t>CAPÍTULO  II</w:t>
      </w:r>
    </w:p>
    <w:p w14:paraId="05E76057" w14:textId="77777777" w:rsidR="00C9102E" w:rsidRDefault="00C9102E" w:rsidP="00C9102E">
      <w:pPr>
        <w:jc w:val="center"/>
      </w:pPr>
      <w:r>
        <w:t>DO LIMITE DO CRÉDITO E DA ABERTURA</w:t>
      </w:r>
    </w:p>
    <w:p w14:paraId="18679D15" w14:textId="77777777" w:rsidR="00C9102E" w:rsidRDefault="00C9102E" w:rsidP="00C9102E">
      <w:pPr>
        <w:jc w:val="center"/>
      </w:pPr>
    </w:p>
    <w:p w14:paraId="5A02004D" w14:textId="22FE7AEC" w:rsidR="00C9102E" w:rsidRDefault="00C9102E" w:rsidP="00C9102E">
      <w:pPr>
        <w:jc w:val="both"/>
      </w:pPr>
      <w:r>
        <w:t xml:space="preserve">                                  Art. 2º Em conformidade com o disposto no artigo anterior desta lei, fica o Chefe do Poder Executivo Municipal, autorizado a proceder por ato próprio, a abertura de Créditos Adicionais Suplementares na importância de até </w:t>
      </w:r>
      <w:r w:rsidR="0012370B">
        <w:rPr>
          <w:b/>
        </w:rPr>
        <w:t xml:space="preserve">R$ 80.000,00 (oitenta mil reais), </w:t>
      </w:r>
      <w:r>
        <w:t>no Orçamento Geral do Município, conforme abaixo especificado, a saber:</w:t>
      </w:r>
    </w:p>
    <w:p w14:paraId="19D2635D" w14:textId="77777777" w:rsidR="00C9102E" w:rsidRDefault="00C9102E" w:rsidP="00C9102E"/>
    <w:p w14:paraId="373AB503" w14:textId="77777777" w:rsidR="00C9102E" w:rsidRDefault="00C9102E" w:rsidP="00C9102E">
      <w:pPr>
        <w:jc w:val="both"/>
      </w:pPr>
      <w:r>
        <w:t>13 – SECRETARIA MUN. DA CIDADE, INDÚSTRIA, COMÉRCIO E SERVIÇOS</w:t>
      </w:r>
    </w:p>
    <w:p w14:paraId="623EFFD7" w14:textId="77777777" w:rsidR="00C9102E" w:rsidRDefault="00C9102E" w:rsidP="00C9102E">
      <w:pPr>
        <w:jc w:val="both"/>
      </w:pPr>
      <w:r>
        <w:t>001 – CIDADE, INDÚSTRIA, COMÉRCIO E SERVIÇOS</w:t>
      </w:r>
    </w:p>
    <w:p w14:paraId="25E9CD73" w14:textId="77777777" w:rsidR="00C9102E" w:rsidRDefault="00C9102E" w:rsidP="00C9102E">
      <w:pPr>
        <w:jc w:val="both"/>
      </w:pPr>
      <w:r>
        <w:rPr>
          <w:bCs/>
        </w:rPr>
        <w:t xml:space="preserve">15.451.0016.1.019 – </w:t>
      </w:r>
      <w:r>
        <w:t>PAVIMENTAÇÃO DE VIAS PÚBLICAS</w:t>
      </w:r>
    </w:p>
    <w:p w14:paraId="157B6F4D" w14:textId="7F7D8E70" w:rsidR="00C9102E" w:rsidRDefault="00C9102E" w:rsidP="00C9102E">
      <w:pPr>
        <w:jc w:val="both"/>
      </w:pPr>
      <w:r>
        <w:t>(160) 4.4.93.00.00.00.00.00. 2.704.7000.000</w:t>
      </w:r>
      <w:r w:rsidR="00433976">
        <w:t>1</w:t>
      </w:r>
      <w:r>
        <w:t xml:space="preserve"> – Aplic. Diretas Decor. de Op.......</w:t>
      </w:r>
      <w:r w:rsidR="001161A5">
        <w:t>.......................</w:t>
      </w:r>
      <w:r>
        <w:t xml:space="preserve">..R$ </w:t>
      </w:r>
      <w:r w:rsidR="0012370B">
        <w:t>3</w:t>
      </w:r>
      <w:r w:rsidR="00433976">
        <w:t>2.168,91</w:t>
      </w:r>
    </w:p>
    <w:p w14:paraId="46CEAD5B" w14:textId="333B8385" w:rsidR="00433976" w:rsidRDefault="00C9102E" w:rsidP="00433976">
      <w:pPr>
        <w:jc w:val="both"/>
      </w:pPr>
      <w:r>
        <w:t xml:space="preserve">(160) 4.4.93.00.00.00.00.00. </w:t>
      </w:r>
      <w:r w:rsidR="00433976">
        <w:t xml:space="preserve">2.704.7000.0002 </w:t>
      </w:r>
      <w:r>
        <w:t>– Aplic. Diretas Decor. de Op..</w:t>
      </w:r>
      <w:r w:rsidR="001161A5">
        <w:t>.......................</w:t>
      </w:r>
      <w:r>
        <w:t xml:space="preserve">.......R$ </w:t>
      </w:r>
      <w:r w:rsidR="00433976">
        <w:t>47.831,09</w:t>
      </w:r>
    </w:p>
    <w:p w14:paraId="2D8C14C2" w14:textId="77777777" w:rsidR="00433976" w:rsidRDefault="00433976" w:rsidP="00433976">
      <w:pPr>
        <w:jc w:val="both"/>
        <w:rPr>
          <w:b/>
          <w:u w:val="single"/>
        </w:rPr>
      </w:pPr>
    </w:p>
    <w:p w14:paraId="220B5A84" w14:textId="1F0C97B7" w:rsidR="00C9102E" w:rsidRDefault="00C9102E" w:rsidP="00433976">
      <w:pPr>
        <w:jc w:val="both"/>
      </w:pPr>
      <w:r>
        <w:rPr>
          <w:b/>
          <w:u w:val="single"/>
        </w:rPr>
        <w:t>Total.....................................</w:t>
      </w:r>
      <w:r w:rsidR="00433976">
        <w:rPr>
          <w:b/>
          <w:u w:val="single"/>
        </w:rPr>
        <w:t>...</w:t>
      </w:r>
      <w:r w:rsidR="001161A5">
        <w:rPr>
          <w:b/>
          <w:u w:val="single"/>
        </w:rPr>
        <w:t>.......................</w:t>
      </w:r>
      <w:r>
        <w:rPr>
          <w:b/>
          <w:u w:val="single"/>
        </w:rPr>
        <w:t xml:space="preserve">..............................................................................R$    </w:t>
      </w:r>
      <w:r w:rsidR="0012370B">
        <w:rPr>
          <w:b/>
          <w:u w:val="single"/>
        </w:rPr>
        <w:t>8</w:t>
      </w:r>
      <w:r w:rsidR="00433976">
        <w:rPr>
          <w:b/>
          <w:u w:val="single"/>
        </w:rPr>
        <w:t>0.000,00</w:t>
      </w:r>
      <w:r>
        <w:t xml:space="preserve">     </w:t>
      </w:r>
    </w:p>
    <w:p w14:paraId="289C3260" w14:textId="77777777" w:rsidR="00C9102E" w:rsidRDefault="00C9102E" w:rsidP="00C9102E"/>
    <w:p w14:paraId="0B455E1A" w14:textId="77777777" w:rsidR="00C9102E" w:rsidRDefault="00C9102E" w:rsidP="00C9102E"/>
    <w:p w14:paraId="6177C141" w14:textId="1D907E0A" w:rsidR="00433976" w:rsidRDefault="00C9102E" w:rsidP="00433976">
      <w:pPr>
        <w:tabs>
          <w:tab w:val="left" w:pos="0"/>
        </w:tabs>
        <w:ind w:firstLine="1985"/>
        <w:jc w:val="both"/>
      </w:pPr>
      <w:r>
        <w:t xml:space="preserve">Art. 3º Para atendimento da abertura dos Créditos constantes neste ato, fica utilizada a importância de até </w:t>
      </w:r>
      <w:r w:rsidR="0012370B">
        <w:rPr>
          <w:b/>
        </w:rPr>
        <w:t>R$ 80.000,00 (oitenta mil reais)</w:t>
      </w:r>
      <w:r>
        <w:rPr>
          <w:b/>
        </w:rPr>
        <w:t xml:space="preserve">, </w:t>
      </w:r>
      <w:r>
        <w:t xml:space="preserve">concernentes ao </w:t>
      </w:r>
      <w:r>
        <w:rPr>
          <w:b/>
        </w:rPr>
        <w:t>Superávit Financeiro</w:t>
      </w:r>
      <w:r>
        <w:t xml:space="preserve"> apurado em </w:t>
      </w:r>
    </w:p>
    <w:p w14:paraId="522E3AB6" w14:textId="77777777" w:rsidR="00433976" w:rsidRDefault="00433976" w:rsidP="00433976">
      <w:pPr>
        <w:tabs>
          <w:tab w:val="left" w:pos="0"/>
        </w:tabs>
        <w:jc w:val="both"/>
      </w:pPr>
    </w:p>
    <w:p w14:paraId="5D0038B5" w14:textId="77777777" w:rsidR="00433976" w:rsidRDefault="00433976" w:rsidP="00433976">
      <w:pPr>
        <w:tabs>
          <w:tab w:val="left" w:pos="0"/>
        </w:tabs>
        <w:jc w:val="both"/>
      </w:pPr>
    </w:p>
    <w:p w14:paraId="5DB5CACE" w14:textId="77777777" w:rsidR="00433976" w:rsidRDefault="00433976" w:rsidP="00433976">
      <w:pPr>
        <w:tabs>
          <w:tab w:val="left" w:pos="0"/>
        </w:tabs>
        <w:jc w:val="both"/>
      </w:pPr>
    </w:p>
    <w:p w14:paraId="779DABDC" w14:textId="77777777" w:rsidR="00433976" w:rsidRDefault="00433976" w:rsidP="00433976">
      <w:pPr>
        <w:tabs>
          <w:tab w:val="left" w:pos="0"/>
        </w:tabs>
        <w:jc w:val="both"/>
      </w:pPr>
    </w:p>
    <w:p w14:paraId="3551305B" w14:textId="77777777" w:rsidR="00433976" w:rsidRDefault="00433976" w:rsidP="00433976">
      <w:pPr>
        <w:tabs>
          <w:tab w:val="left" w:pos="0"/>
        </w:tabs>
        <w:jc w:val="both"/>
      </w:pPr>
    </w:p>
    <w:p w14:paraId="7F37BB05" w14:textId="76D71BC4" w:rsidR="00C9102E" w:rsidRDefault="00C9102E" w:rsidP="00433976">
      <w:pPr>
        <w:tabs>
          <w:tab w:val="left" w:pos="0"/>
        </w:tabs>
        <w:jc w:val="both"/>
      </w:pPr>
      <w:r>
        <w:t>Balanço Patrimonial do Exercício Financeiro de 2023, de acordo com o disposto no art. 43, §1°, I, da Lei Federal n° 4.320/64 e demais dispositivos constitucionais e legais pertinentes, conforme segue:</w:t>
      </w:r>
    </w:p>
    <w:p w14:paraId="180EBC22" w14:textId="77777777" w:rsidR="00C9102E" w:rsidRDefault="00C9102E" w:rsidP="00C9102E">
      <w:pPr>
        <w:tabs>
          <w:tab w:val="left" w:pos="0"/>
        </w:tabs>
        <w:ind w:firstLine="2268"/>
        <w:jc w:val="both"/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536"/>
        <w:gridCol w:w="1701"/>
        <w:gridCol w:w="1985"/>
      </w:tblGrid>
      <w:tr w:rsidR="00C9102E" w14:paraId="16680EC3" w14:textId="77777777" w:rsidTr="00C9102E"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42E03" w14:textId="77777777" w:rsidR="00C9102E" w:rsidRDefault="00C9102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Recurso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5CB69" w14:textId="77777777" w:rsidR="00C9102E" w:rsidRDefault="00C9102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935F6" w14:textId="77777777" w:rsidR="00C9102E" w:rsidRDefault="00C9102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Valor</w:t>
            </w:r>
          </w:p>
        </w:tc>
      </w:tr>
      <w:tr w:rsidR="00C9102E" w14:paraId="24507F09" w14:textId="77777777" w:rsidTr="00C9102E"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B1400" w14:textId="16EAF214" w:rsidR="00C9102E" w:rsidRDefault="00433976">
            <w:pPr>
              <w:jc w:val="both"/>
              <w:rPr>
                <w:sz w:val="22"/>
                <w:szCs w:val="22"/>
              </w:rPr>
            </w:pPr>
            <w:r w:rsidRPr="00433976">
              <w:rPr>
                <w:sz w:val="22"/>
                <w:szCs w:val="22"/>
              </w:rPr>
              <w:t>Fundo Especial do Petróleo - FEP SUPERAVIT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B1094" w14:textId="27518190" w:rsidR="00C9102E" w:rsidRDefault="00C910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2.704.7000.000</w:t>
            </w:r>
            <w:r w:rsidR="00433976"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7C9AA" w14:textId="72BCDC64" w:rsidR="00C9102E" w:rsidRDefault="00C9102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R$ </w:t>
            </w:r>
            <w:r w:rsidR="0012370B">
              <w:rPr>
                <w:sz w:val="22"/>
                <w:szCs w:val="22"/>
              </w:rPr>
              <w:t>3</w:t>
            </w:r>
            <w:r w:rsidR="00433976">
              <w:rPr>
                <w:sz w:val="22"/>
                <w:szCs w:val="22"/>
              </w:rPr>
              <w:t>2.168,91</w:t>
            </w:r>
          </w:p>
        </w:tc>
      </w:tr>
      <w:tr w:rsidR="00433976" w14:paraId="1981C6E8" w14:textId="77777777" w:rsidTr="00C9102E"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654E9" w14:textId="771BB013" w:rsidR="00433976" w:rsidRDefault="00433976" w:rsidP="004339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Cessão Onerosa - SUPERAVIT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443EA" w14:textId="0F14E9CD" w:rsidR="00433976" w:rsidRDefault="00433976" w:rsidP="004339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2.704.7000.0002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E369C" w14:textId="59A9174E" w:rsidR="00433976" w:rsidRDefault="00433976" w:rsidP="0043397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R$ 47.831,09</w:t>
            </w:r>
          </w:p>
        </w:tc>
      </w:tr>
      <w:tr w:rsidR="00C9102E" w14:paraId="57513A1F" w14:textId="77777777" w:rsidTr="00C9102E">
        <w:trPr>
          <w:jc w:val="center"/>
        </w:trPr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0B1E5" w14:textId="77777777" w:rsidR="00C9102E" w:rsidRDefault="00C9102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57974" w14:textId="726DCD76" w:rsidR="00C9102E" w:rsidRDefault="00C9102E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/>
            </w:r>
            <w:r>
              <w:rPr>
                <w:b/>
                <w:sz w:val="22"/>
                <w:szCs w:val="22"/>
              </w:rPr>
              <w:instrText xml:space="preserve"> =SUM(ABOVE) </w:instrText>
            </w:r>
            <w:r>
              <w:rPr>
                <w:b/>
                <w:sz w:val="22"/>
                <w:szCs w:val="22"/>
              </w:rPr>
              <w:fldChar w:fldCharType="end"/>
            </w:r>
            <w:r>
              <w:rPr>
                <w:b/>
                <w:sz w:val="22"/>
                <w:szCs w:val="22"/>
              </w:rPr>
              <w:fldChar w:fldCharType="begin"/>
            </w:r>
            <w:r>
              <w:rPr>
                <w:b/>
                <w:sz w:val="22"/>
                <w:szCs w:val="22"/>
              </w:rPr>
              <w:instrText xml:space="preserve"> =SUM(ABOVE) </w:instrText>
            </w:r>
            <w:r>
              <w:rPr>
                <w:b/>
                <w:sz w:val="22"/>
                <w:szCs w:val="22"/>
              </w:rPr>
              <w:fldChar w:fldCharType="end"/>
            </w:r>
            <w:r w:rsidR="0012370B">
              <w:rPr>
                <w:b/>
                <w:sz w:val="22"/>
                <w:szCs w:val="22"/>
              </w:rPr>
              <w:fldChar w:fldCharType="begin"/>
            </w:r>
            <w:r w:rsidR="0012370B">
              <w:rPr>
                <w:b/>
                <w:sz w:val="22"/>
                <w:szCs w:val="22"/>
              </w:rPr>
              <w:instrText xml:space="preserve"> =SUM(ABOVE) </w:instrText>
            </w:r>
            <w:r w:rsidR="0012370B">
              <w:rPr>
                <w:b/>
                <w:sz w:val="22"/>
                <w:szCs w:val="22"/>
              </w:rPr>
              <w:fldChar w:fldCharType="separate"/>
            </w:r>
            <w:r w:rsidR="0012370B">
              <w:rPr>
                <w:b/>
                <w:noProof/>
                <w:sz w:val="22"/>
                <w:szCs w:val="22"/>
              </w:rPr>
              <w:t>R$ 80.000,00</w:t>
            </w:r>
            <w:r w:rsidR="0012370B">
              <w:rPr>
                <w:b/>
                <w:sz w:val="22"/>
                <w:szCs w:val="22"/>
              </w:rPr>
              <w:fldChar w:fldCharType="end"/>
            </w:r>
          </w:p>
        </w:tc>
      </w:tr>
    </w:tbl>
    <w:p w14:paraId="622F8F27" w14:textId="77777777" w:rsidR="00C9102E" w:rsidRDefault="00C9102E" w:rsidP="00C9102E">
      <w:pPr>
        <w:jc w:val="both"/>
      </w:pPr>
      <w:r>
        <w:rPr>
          <w:b/>
        </w:rPr>
        <w:tab/>
      </w:r>
      <w:r>
        <w:rPr>
          <w:b/>
        </w:rPr>
        <w:tab/>
      </w:r>
      <w:r>
        <w:t xml:space="preserve">       </w:t>
      </w:r>
      <w:r>
        <w:tab/>
      </w:r>
    </w:p>
    <w:p w14:paraId="1EEF98C9" w14:textId="77777777" w:rsidR="00C9102E" w:rsidRDefault="00C9102E" w:rsidP="00C9102E">
      <w:pPr>
        <w:jc w:val="both"/>
      </w:pPr>
    </w:p>
    <w:p w14:paraId="68C52791" w14:textId="77777777" w:rsidR="00C9102E" w:rsidRDefault="00C9102E" w:rsidP="00C9102E">
      <w:pPr>
        <w:jc w:val="center"/>
      </w:pPr>
      <w:r>
        <w:t>CAPÍTULO III</w:t>
      </w:r>
    </w:p>
    <w:p w14:paraId="6E8BC9A1" w14:textId="77777777" w:rsidR="00C9102E" w:rsidRDefault="00C9102E" w:rsidP="00C9102E">
      <w:pPr>
        <w:jc w:val="center"/>
      </w:pPr>
      <w:r>
        <w:t>DA ALTERAÇÃO DO PLANO PLURIANUAL</w:t>
      </w:r>
    </w:p>
    <w:p w14:paraId="03C30B2C" w14:textId="77777777" w:rsidR="00C9102E" w:rsidRDefault="00C9102E" w:rsidP="00C9102E">
      <w:pPr>
        <w:tabs>
          <w:tab w:val="left" w:pos="2552"/>
        </w:tabs>
        <w:jc w:val="both"/>
      </w:pPr>
      <w:r>
        <w:t xml:space="preserve">                                    </w:t>
      </w:r>
    </w:p>
    <w:p w14:paraId="6C9036D4" w14:textId="3B41916B" w:rsidR="00C9102E" w:rsidRDefault="00C9102E" w:rsidP="00C9102E">
      <w:pPr>
        <w:jc w:val="both"/>
      </w:pPr>
      <w:r>
        <w:tab/>
      </w:r>
      <w:r>
        <w:tab/>
        <w:t xml:space="preserve">      Art. </w:t>
      </w:r>
      <w:r w:rsidR="00433976">
        <w:t>4</w:t>
      </w:r>
      <w:r>
        <w:t>º Fica alterado o Plano Plurianual Lei nº. 2.777, de 10 de novembro de 2023, em conformidade com o disposto nos artigos anteriores desta Lei, relativamente aos créditos introduzidos neste texto legal.</w:t>
      </w:r>
    </w:p>
    <w:p w14:paraId="1A11C22C" w14:textId="77777777" w:rsidR="00C9102E" w:rsidRDefault="00C9102E" w:rsidP="00C9102E">
      <w:pPr>
        <w:jc w:val="center"/>
      </w:pPr>
    </w:p>
    <w:p w14:paraId="3652CADB" w14:textId="77777777" w:rsidR="00C9102E" w:rsidRDefault="00C9102E" w:rsidP="00C9102E">
      <w:pPr>
        <w:jc w:val="center"/>
      </w:pPr>
      <w:r>
        <w:t>CAPÍTULO IV</w:t>
      </w:r>
      <w:r>
        <w:tab/>
      </w:r>
    </w:p>
    <w:p w14:paraId="213D083B" w14:textId="77777777" w:rsidR="00C9102E" w:rsidRDefault="00C9102E" w:rsidP="00C9102E">
      <w:pPr>
        <w:jc w:val="center"/>
        <w:rPr>
          <w:bCs/>
        </w:rPr>
      </w:pPr>
      <w:r>
        <w:t xml:space="preserve"> </w:t>
      </w:r>
      <w:r>
        <w:rPr>
          <w:bCs/>
        </w:rPr>
        <w:t>DA ALTERAÇÃO DA LEI DE DIRETRIZES ORÇAMENTÁRIAS</w:t>
      </w:r>
    </w:p>
    <w:p w14:paraId="3D717CA7" w14:textId="77777777" w:rsidR="00C9102E" w:rsidRDefault="00C9102E" w:rsidP="00C9102E">
      <w:pPr>
        <w:ind w:firstLine="720"/>
        <w:jc w:val="center"/>
        <w:rPr>
          <w:bCs/>
          <w:u w:val="single"/>
        </w:rPr>
      </w:pPr>
    </w:p>
    <w:p w14:paraId="45C7D581" w14:textId="33D0AC60" w:rsidR="00C9102E" w:rsidRDefault="00C9102E" w:rsidP="00433976">
      <w:pPr>
        <w:tabs>
          <w:tab w:val="left" w:pos="2268"/>
          <w:tab w:val="left" w:pos="2552"/>
          <w:tab w:val="left" w:pos="2977"/>
        </w:tabs>
        <w:jc w:val="both"/>
      </w:pPr>
      <w:r>
        <w:t xml:space="preserve">                              Art. </w:t>
      </w:r>
      <w:r w:rsidR="00433976">
        <w:t>5</w:t>
      </w:r>
      <w:r>
        <w:t>º Fica alterada a LDO - Lei de Diretrizes Orçamentárias n° 2.778, de 10 de novembro de 2023, em conformidade com o disposto nos artigos anteriores desta Lei.</w:t>
      </w:r>
    </w:p>
    <w:p w14:paraId="1E56909B" w14:textId="77777777" w:rsidR="00C9102E" w:rsidRDefault="00C9102E" w:rsidP="00C9102E">
      <w:pPr>
        <w:tabs>
          <w:tab w:val="left" w:pos="2268"/>
          <w:tab w:val="left" w:pos="2552"/>
          <w:tab w:val="left" w:pos="2977"/>
        </w:tabs>
        <w:jc w:val="both"/>
      </w:pPr>
      <w:r>
        <w:t xml:space="preserve"> </w:t>
      </w:r>
    </w:p>
    <w:p w14:paraId="79F63C82" w14:textId="0DFF363A" w:rsidR="00C9102E" w:rsidRDefault="00C9102E" w:rsidP="00C9102E">
      <w:pPr>
        <w:tabs>
          <w:tab w:val="left" w:pos="2268"/>
          <w:tab w:val="left" w:pos="2552"/>
          <w:tab w:val="left" w:pos="2977"/>
        </w:tabs>
        <w:jc w:val="both"/>
      </w:pPr>
      <w:r>
        <w:t xml:space="preserve">                              Art. </w:t>
      </w:r>
      <w:r w:rsidR="00433976">
        <w:t>6</w:t>
      </w:r>
      <w:r>
        <w:t>º Esta Lei entra em vigor na data de sua publicação.</w:t>
      </w:r>
    </w:p>
    <w:p w14:paraId="767C3BE3" w14:textId="77777777" w:rsidR="00C9102E" w:rsidRDefault="00C9102E" w:rsidP="00C9102E">
      <w:pPr>
        <w:jc w:val="both"/>
      </w:pPr>
    </w:p>
    <w:p w14:paraId="17126CA0" w14:textId="77777777" w:rsidR="00C9102E" w:rsidRDefault="00C9102E" w:rsidP="00C9102E">
      <w:pPr>
        <w:spacing w:line="276" w:lineRule="auto"/>
        <w:jc w:val="both"/>
      </w:pPr>
    </w:p>
    <w:p w14:paraId="38DE0506" w14:textId="31811821" w:rsidR="00C9102E" w:rsidRDefault="00C9102E" w:rsidP="00BD67E7">
      <w:pPr>
        <w:spacing w:line="276" w:lineRule="auto"/>
        <w:jc w:val="center"/>
      </w:pPr>
      <w:r>
        <w:t xml:space="preserve">GABINETE DO PREFEITO DO MUNICÍPIO DE ANCHIETA/SC, em </w:t>
      </w:r>
      <w:r w:rsidR="00433976">
        <w:t>15</w:t>
      </w:r>
      <w:r>
        <w:t xml:space="preserve"> de </w:t>
      </w:r>
      <w:r w:rsidR="00433976">
        <w:t>maio</w:t>
      </w:r>
      <w:r>
        <w:t xml:space="preserve"> de 2024.</w:t>
      </w:r>
    </w:p>
    <w:p w14:paraId="38739B49" w14:textId="77777777" w:rsidR="00C9102E" w:rsidRDefault="00C9102E" w:rsidP="00C9102E">
      <w:pPr>
        <w:spacing w:line="276" w:lineRule="auto"/>
        <w:jc w:val="both"/>
      </w:pPr>
    </w:p>
    <w:p w14:paraId="46190CC5" w14:textId="77777777" w:rsidR="00C9102E" w:rsidRDefault="00C9102E" w:rsidP="00C9102E">
      <w:pPr>
        <w:spacing w:line="276" w:lineRule="auto"/>
        <w:jc w:val="both"/>
      </w:pPr>
    </w:p>
    <w:p w14:paraId="4A0BC5D2" w14:textId="77777777" w:rsidR="00C9102E" w:rsidRDefault="00C9102E" w:rsidP="00C9102E">
      <w:pPr>
        <w:spacing w:line="276" w:lineRule="auto"/>
        <w:jc w:val="both"/>
      </w:pPr>
    </w:p>
    <w:p w14:paraId="40B0E47A" w14:textId="77777777" w:rsidR="00C9102E" w:rsidRDefault="00C9102E" w:rsidP="00C9102E">
      <w:pPr>
        <w:spacing w:line="276" w:lineRule="auto"/>
        <w:jc w:val="both"/>
      </w:pPr>
    </w:p>
    <w:p w14:paraId="5D39F855" w14:textId="77777777" w:rsidR="00C9102E" w:rsidRDefault="00C9102E" w:rsidP="00C9102E">
      <w:pPr>
        <w:spacing w:line="276" w:lineRule="auto"/>
        <w:jc w:val="both"/>
      </w:pPr>
    </w:p>
    <w:p w14:paraId="13F8B0D2" w14:textId="77777777" w:rsidR="00C9102E" w:rsidRDefault="00C9102E" w:rsidP="00C9102E">
      <w:pPr>
        <w:jc w:val="center"/>
        <w:rPr>
          <w:b/>
        </w:rPr>
      </w:pPr>
      <w:r>
        <w:rPr>
          <w:b/>
        </w:rPr>
        <w:t>IVAN JOSÉ CANCI</w:t>
      </w:r>
    </w:p>
    <w:p w14:paraId="46A416E5" w14:textId="77777777" w:rsidR="00C9102E" w:rsidRDefault="00C9102E" w:rsidP="00C9102E">
      <w:pPr>
        <w:jc w:val="center"/>
      </w:pPr>
      <w:r>
        <w:t xml:space="preserve">Prefeito Municipal </w:t>
      </w:r>
    </w:p>
    <w:p w14:paraId="200F2849" w14:textId="77777777" w:rsidR="00C9102E" w:rsidRDefault="00C9102E" w:rsidP="00C9102E">
      <w:pPr>
        <w:jc w:val="center"/>
      </w:pPr>
    </w:p>
    <w:p w14:paraId="00892AE0" w14:textId="77777777" w:rsidR="00C9102E" w:rsidRDefault="00C9102E" w:rsidP="00C9102E">
      <w:pPr>
        <w:jc w:val="center"/>
      </w:pPr>
    </w:p>
    <w:p w14:paraId="293E8940" w14:textId="77777777" w:rsidR="00C9102E" w:rsidRDefault="00C9102E" w:rsidP="00C9102E">
      <w:pPr>
        <w:jc w:val="center"/>
      </w:pPr>
    </w:p>
    <w:p w14:paraId="5F2426BA" w14:textId="77777777" w:rsidR="00C9102E" w:rsidRDefault="00C9102E" w:rsidP="00C9102E">
      <w:pPr>
        <w:jc w:val="center"/>
      </w:pPr>
    </w:p>
    <w:p w14:paraId="08EEA80B" w14:textId="77777777" w:rsidR="00C9102E" w:rsidRDefault="00C9102E" w:rsidP="00C9102E">
      <w:pPr>
        <w:jc w:val="center"/>
      </w:pPr>
    </w:p>
    <w:p w14:paraId="46B17088" w14:textId="77777777" w:rsidR="00C9102E" w:rsidRDefault="00C9102E" w:rsidP="00C9102E">
      <w:pPr>
        <w:jc w:val="center"/>
      </w:pPr>
    </w:p>
    <w:p w14:paraId="2036F6A3" w14:textId="77777777" w:rsidR="00C9102E" w:rsidRDefault="00C9102E" w:rsidP="00C9102E">
      <w:pPr>
        <w:jc w:val="center"/>
      </w:pPr>
    </w:p>
    <w:p w14:paraId="77A08DE6" w14:textId="77777777" w:rsidR="00C9102E" w:rsidRDefault="00C9102E" w:rsidP="00C9102E">
      <w:pPr>
        <w:jc w:val="center"/>
      </w:pPr>
    </w:p>
    <w:p w14:paraId="6570A3B8" w14:textId="77777777" w:rsidR="00C9102E" w:rsidRDefault="00C9102E" w:rsidP="00C9102E">
      <w:pPr>
        <w:jc w:val="center"/>
      </w:pPr>
    </w:p>
    <w:p w14:paraId="2D45AABA" w14:textId="77777777" w:rsidR="00C9102E" w:rsidRDefault="00C9102E" w:rsidP="00C9102E">
      <w:pPr>
        <w:jc w:val="center"/>
      </w:pPr>
    </w:p>
    <w:p w14:paraId="64B37616" w14:textId="77777777" w:rsidR="00C9102E" w:rsidRDefault="00C9102E" w:rsidP="00C9102E">
      <w:pPr>
        <w:jc w:val="center"/>
      </w:pPr>
    </w:p>
    <w:p w14:paraId="53C625FF" w14:textId="77777777" w:rsidR="00C9102E" w:rsidRDefault="00C9102E" w:rsidP="00C9102E">
      <w:pPr>
        <w:jc w:val="center"/>
      </w:pPr>
    </w:p>
    <w:p w14:paraId="4B7285B0" w14:textId="77777777" w:rsidR="00C9102E" w:rsidRDefault="00C9102E" w:rsidP="00C9102E">
      <w:pPr>
        <w:pStyle w:val="Ttulo1"/>
        <w:rPr>
          <w:rFonts w:ascii="Times New Roman" w:hAnsi="Times New Roman"/>
          <w:color w:val="000000"/>
          <w:szCs w:val="24"/>
        </w:rPr>
      </w:pPr>
    </w:p>
    <w:p w14:paraId="2AADE41E" w14:textId="77777777" w:rsidR="00433976" w:rsidRPr="00433976" w:rsidRDefault="00433976" w:rsidP="00433976"/>
    <w:p w14:paraId="037F7FEA" w14:textId="77777777" w:rsidR="00C9102E" w:rsidRDefault="00C9102E" w:rsidP="00C9102E">
      <w:pPr>
        <w:pStyle w:val="Ttulo1"/>
        <w:rPr>
          <w:rFonts w:ascii="Times New Roman" w:eastAsia="Arial Unicode MS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J U S T I F I C A T I V A</w:t>
      </w:r>
    </w:p>
    <w:p w14:paraId="4D5AF8B7" w14:textId="77777777" w:rsidR="00C9102E" w:rsidRDefault="00C9102E" w:rsidP="00C9102E">
      <w:pPr>
        <w:jc w:val="center"/>
        <w:rPr>
          <w:color w:val="000000"/>
        </w:rPr>
      </w:pPr>
    </w:p>
    <w:p w14:paraId="360473FA" w14:textId="77777777" w:rsidR="00C9102E" w:rsidRDefault="00C9102E" w:rsidP="00C9102E">
      <w:pPr>
        <w:jc w:val="center"/>
        <w:rPr>
          <w:color w:val="000000"/>
        </w:rPr>
      </w:pPr>
    </w:p>
    <w:p w14:paraId="63E1FC15" w14:textId="77777777" w:rsidR="00C9102E" w:rsidRDefault="00C9102E" w:rsidP="00C9102E">
      <w:pPr>
        <w:jc w:val="center"/>
        <w:rPr>
          <w:color w:val="000000"/>
        </w:rPr>
      </w:pPr>
    </w:p>
    <w:p w14:paraId="6F90AFA8" w14:textId="77777777" w:rsidR="00C9102E" w:rsidRDefault="00C9102E" w:rsidP="00C9102E">
      <w:pPr>
        <w:jc w:val="both"/>
        <w:rPr>
          <w:color w:val="000000"/>
        </w:rPr>
      </w:pPr>
      <w:r>
        <w:rPr>
          <w:color w:val="000000"/>
        </w:rPr>
        <w:t>SENHOR PRESIDENTE,</w:t>
      </w:r>
    </w:p>
    <w:p w14:paraId="1CAFADCE" w14:textId="77777777" w:rsidR="00C9102E" w:rsidRDefault="00C9102E" w:rsidP="00C9102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1AAB6F5C" w14:textId="77777777" w:rsidR="00C9102E" w:rsidRDefault="00C9102E" w:rsidP="00C9102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3DDBE6C0" w14:textId="77777777" w:rsidR="00C9102E" w:rsidRDefault="00C9102E" w:rsidP="00C9102E">
      <w:pPr>
        <w:jc w:val="both"/>
        <w:rPr>
          <w:color w:val="000000"/>
        </w:rPr>
      </w:pPr>
    </w:p>
    <w:p w14:paraId="383034C8" w14:textId="77777777" w:rsidR="00C9102E" w:rsidRDefault="00C9102E" w:rsidP="00C9102E">
      <w:pPr>
        <w:jc w:val="both"/>
        <w:rPr>
          <w:color w:val="000000"/>
        </w:rPr>
      </w:pPr>
    </w:p>
    <w:p w14:paraId="2C65BF1D" w14:textId="5B2635AB" w:rsidR="00C9102E" w:rsidRDefault="00C9102E" w:rsidP="00C9102E">
      <w:pPr>
        <w:jc w:val="both"/>
        <w:rPr>
          <w:b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 nº......./2024, que autoriza a alteração do Plano Plurianual, da Lei de Diretrizes Orçamentárias e da Lei Orçamentária Anual, através da abertura de créditos adicionais suplementares na importância de até </w:t>
      </w:r>
      <w:r w:rsidR="0012370B">
        <w:rPr>
          <w:b/>
        </w:rPr>
        <w:t xml:space="preserve">R$ 80.000,00 (oitenta mil reais), </w:t>
      </w:r>
      <w:r>
        <w:t>e contém outras providências.</w:t>
      </w:r>
      <w:r>
        <w:rPr>
          <w:bCs/>
          <w:iCs/>
        </w:rPr>
        <w:tab/>
        <w:t xml:space="preserve">  </w:t>
      </w:r>
    </w:p>
    <w:p w14:paraId="566188EF" w14:textId="77777777" w:rsidR="00C9102E" w:rsidRDefault="00C9102E" w:rsidP="00C9102E">
      <w:pPr>
        <w:jc w:val="both"/>
      </w:pPr>
      <w:r>
        <w:rPr>
          <w:bCs/>
          <w:iCs/>
        </w:rPr>
        <w:t xml:space="preserve">    </w:t>
      </w:r>
    </w:p>
    <w:p w14:paraId="22EBE3BA" w14:textId="321DCE50" w:rsidR="001E58E5" w:rsidRDefault="00C9102E" w:rsidP="00C9102E">
      <w:pPr>
        <w:ind w:firstLine="708"/>
        <w:jc w:val="both"/>
        <w:rPr>
          <w:bCs/>
        </w:rPr>
      </w:pPr>
      <w:r>
        <w:rPr>
          <w:bCs/>
          <w:iCs/>
        </w:rPr>
        <w:t xml:space="preserve">        O referido Projeto de Lei, </w:t>
      </w:r>
      <w:r>
        <w:rPr>
          <w:bCs/>
        </w:rPr>
        <w:t xml:space="preserve">possui como finalidade suplementar dotações orçamentárias, na Secretaria Municipal da Cidade, Indústria, Comércio e Serviços, para </w:t>
      </w:r>
      <w:r w:rsidR="001E58E5">
        <w:rPr>
          <w:bCs/>
        </w:rPr>
        <w:t>asfaltamento</w:t>
      </w:r>
      <w:r>
        <w:rPr>
          <w:bCs/>
        </w:rPr>
        <w:t xml:space="preserve"> na</w:t>
      </w:r>
      <w:r w:rsidR="00433976">
        <w:rPr>
          <w:bCs/>
        </w:rPr>
        <w:t>s</w:t>
      </w:r>
      <w:r>
        <w:rPr>
          <w:bCs/>
        </w:rPr>
        <w:t xml:space="preserve"> Rua</w:t>
      </w:r>
      <w:r w:rsidR="00433976">
        <w:rPr>
          <w:bCs/>
        </w:rPr>
        <w:t>s</w:t>
      </w:r>
      <w:r>
        <w:rPr>
          <w:bCs/>
        </w:rPr>
        <w:t xml:space="preserve"> Professor Valdir Roberto Scholtze</w:t>
      </w:r>
      <w:r w:rsidR="001E58E5">
        <w:rPr>
          <w:bCs/>
        </w:rPr>
        <w:t xml:space="preserve"> (</w:t>
      </w:r>
      <w:r>
        <w:rPr>
          <w:bCs/>
        </w:rPr>
        <w:t>Linha São Paulo Alto</w:t>
      </w:r>
      <w:r w:rsidR="001E58E5">
        <w:rPr>
          <w:bCs/>
        </w:rPr>
        <w:t>)</w:t>
      </w:r>
      <w:r w:rsidR="00433976">
        <w:rPr>
          <w:bCs/>
        </w:rPr>
        <w:t>; Theonísio Schwaab e Olímpio Pezarico, bem como Rua Mato Grosso,</w:t>
      </w:r>
      <w:r>
        <w:rPr>
          <w:bCs/>
        </w:rPr>
        <w:t xml:space="preserve"> obra esta</w:t>
      </w:r>
      <w:r w:rsidR="00433976">
        <w:rPr>
          <w:bCs/>
        </w:rPr>
        <w:t>s</w:t>
      </w:r>
      <w:r>
        <w:rPr>
          <w:bCs/>
        </w:rPr>
        <w:t xml:space="preserve"> a ser</w:t>
      </w:r>
      <w:r w:rsidR="00433976">
        <w:rPr>
          <w:bCs/>
        </w:rPr>
        <w:t>em</w:t>
      </w:r>
      <w:r>
        <w:rPr>
          <w:bCs/>
        </w:rPr>
        <w:t xml:space="preserve"> executada</w:t>
      </w:r>
      <w:r w:rsidR="00433976">
        <w:rPr>
          <w:bCs/>
        </w:rPr>
        <w:t>s</w:t>
      </w:r>
      <w:r>
        <w:rPr>
          <w:bCs/>
        </w:rPr>
        <w:t xml:space="preserve"> pelo Consórcio Intermunicipal de Desenvolvimento Regional – CONDER</w:t>
      </w:r>
      <w:r w:rsidR="001E58E5">
        <w:rPr>
          <w:bCs/>
        </w:rPr>
        <w:t>.</w:t>
      </w:r>
    </w:p>
    <w:p w14:paraId="281BD4E0" w14:textId="77777777" w:rsidR="001E58E5" w:rsidRDefault="001E58E5" w:rsidP="001E58E5">
      <w:pPr>
        <w:ind w:firstLine="1134"/>
        <w:jc w:val="both"/>
        <w:rPr>
          <w:bCs/>
        </w:rPr>
      </w:pPr>
    </w:p>
    <w:p w14:paraId="76CF2B03" w14:textId="7C427370" w:rsidR="00C9102E" w:rsidRDefault="001E58E5" w:rsidP="001E58E5">
      <w:pPr>
        <w:ind w:firstLine="1134"/>
        <w:jc w:val="both"/>
        <w:rPr>
          <w:bCs/>
        </w:rPr>
      </w:pPr>
      <w:r>
        <w:rPr>
          <w:bCs/>
        </w:rPr>
        <w:t>A abertura dos referidos créditos se faz necessária tendo em vista a r</w:t>
      </w:r>
      <w:r w:rsidRPr="001E58E5">
        <w:rPr>
          <w:bCs/>
        </w:rPr>
        <w:t>evisão dos valores</w:t>
      </w:r>
      <w:r w:rsidR="00D53671">
        <w:rPr>
          <w:bCs/>
        </w:rPr>
        <w:t>,</w:t>
      </w:r>
      <w:r w:rsidRPr="001E58E5">
        <w:rPr>
          <w:bCs/>
        </w:rPr>
        <w:t xml:space="preserve"> praticados pel</w:t>
      </w:r>
      <w:r>
        <w:rPr>
          <w:bCs/>
        </w:rPr>
        <w:t>o CONDER</w:t>
      </w:r>
      <w:r w:rsidR="00D53671">
        <w:rPr>
          <w:bCs/>
        </w:rPr>
        <w:t>,</w:t>
      </w:r>
      <w:r>
        <w:rPr>
          <w:bCs/>
        </w:rPr>
        <w:t xml:space="preserve"> </w:t>
      </w:r>
      <w:r w:rsidRPr="001E58E5">
        <w:rPr>
          <w:bCs/>
        </w:rPr>
        <w:t>na fabricação de CBUQ e execução dos serviços de pavimentação</w:t>
      </w:r>
      <w:r>
        <w:rPr>
          <w:bCs/>
        </w:rPr>
        <w:t>, conforme Resolução 29/2024, anexa a este documento</w:t>
      </w:r>
      <w:r w:rsidRPr="001E58E5">
        <w:rPr>
          <w:bCs/>
        </w:rPr>
        <w:t>.</w:t>
      </w:r>
    </w:p>
    <w:p w14:paraId="04B20B67" w14:textId="77777777" w:rsidR="00C9102E" w:rsidRDefault="00C9102E" w:rsidP="00C9102E">
      <w:pPr>
        <w:ind w:firstLine="708"/>
        <w:jc w:val="both"/>
        <w:rPr>
          <w:bCs/>
        </w:rPr>
      </w:pPr>
    </w:p>
    <w:p w14:paraId="3D6C24E4" w14:textId="6EE1C989" w:rsidR="00C9102E" w:rsidRDefault="00C9102E" w:rsidP="00C9102E">
      <w:pPr>
        <w:ind w:firstLine="1134"/>
        <w:jc w:val="both"/>
        <w:rPr>
          <w:bCs/>
        </w:rPr>
      </w:pPr>
      <w:r>
        <w:rPr>
          <w:bCs/>
        </w:rPr>
        <w:t xml:space="preserve">Vale ressaltar que, para cobertura </w:t>
      </w:r>
      <w:r w:rsidR="001E58E5">
        <w:rPr>
          <w:bCs/>
        </w:rPr>
        <w:t>deste valor</w:t>
      </w:r>
      <w:r>
        <w:rPr>
          <w:bCs/>
        </w:rPr>
        <w:t xml:space="preserve"> serão utilizados recursos d</w:t>
      </w:r>
      <w:r w:rsidR="001E58E5">
        <w:rPr>
          <w:bCs/>
        </w:rPr>
        <w:t>e Superávit do Fundo Especial do Petróleo – FEP e</w:t>
      </w:r>
      <w:r>
        <w:rPr>
          <w:bCs/>
        </w:rPr>
        <w:t xml:space="preserve"> </w:t>
      </w:r>
      <w:r w:rsidRPr="001E58E5">
        <w:rPr>
          <w:bCs/>
        </w:rPr>
        <w:t>Cessão Onerosa</w:t>
      </w:r>
      <w:r w:rsidR="001E58E5">
        <w:rPr>
          <w:bCs/>
        </w:rPr>
        <w:t>.</w:t>
      </w:r>
    </w:p>
    <w:p w14:paraId="78D01AB0" w14:textId="77777777" w:rsidR="00C9102E" w:rsidRDefault="00C9102E" w:rsidP="00C9102E">
      <w:pPr>
        <w:jc w:val="both"/>
        <w:rPr>
          <w:bCs/>
        </w:rPr>
      </w:pPr>
    </w:p>
    <w:p w14:paraId="629CC64D" w14:textId="77777777" w:rsidR="00C9102E" w:rsidRDefault="00C9102E" w:rsidP="00C9102E">
      <w:pPr>
        <w:ind w:firstLine="1134"/>
        <w:jc w:val="both"/>
      </w:pPr>
      <w:r>
        <w:rPr>
          <w:bCs/>
        </w:rPr>
        <w:t xml:space="preserve">Assim sendo, solicitamos a aprovação em </w:t>
      </w:r>
      <w:r>
        <w:rPr>
          <w:b/>
        </w:rPr>
        <w:t>Regime de Urgência Especial</w:t>
      </w:r>
      <w:r>
        <w:rPr>
          <w:bCs/>
        </w:rPr>
        <w:t>, objetivando agilizar a contratação e consequente melhoria nas vias municipais.</w:t>
      </w:r>
    </w:p>
    <w:p w14:paraId="33705542" w14:textId="77777777" w:rsidR="00C9102E" w:rsidRDefault="00C9102E" w:rsidP="00C9102E">
      <w:pPr>
        <w:jc w:val="both"/>
      </w:pPr>
      <w:r>
        <w:t xml:space="preserve">   </w:t>
      </w:r>
    </w:p>
    <w:p w14:paraId="7783A448" w14:textId="4EC25D75" w:rsidR="00C9102E" w:rsidRDefault="00C9102E" w:rsidP="00C9102E">
      <w:pPr>
        <w:jc w:val="both"/>
      </w:pPr>
      <w:r>
        <w:t xml:space="preserve">   </w:t>
      </w:r>
      <w:r>
        <w:tab/>
        <w:t xml:space="preserve">       </w:t>
      </w:r>
      <w:r>
        <w:rPr>
          <w:color w:val="000000"/>
        </w:rPr>
        <w:t>EXCELENTÍSSIMOS SENHORES EDIS, aqui estão elencadas as contas incluídas no Orçamento Geral do Município, constantes do respectivo projeto ora submetido à elevada consideração de VOSSAS EXCELÊNCIAS, objetivando o desenvolvimento de ações de suma importância em prol das necessidades de nossa comunidade.</w:t>
      </w:r>
    </w:p>
    <w:p w14:paraId="10426029" w14:textId="77777777" w:rsidR="00C9102E" w:rsidRDefault="00C9102E" w:rsidP="00C9102E">
      <w:pPr>
        <w:jc w:val="both"/>
      </w:pPr>
    </w:p>
    <w:p w14:paraId="5D6FBE10" w14:textId="77777777" w:rsidR="00C9102E" w:rsidRDefault="00C9102E" w:rsidP="00C9102E">
      <w:pPr>
        <w:jc w:val="both"/>
      </w:pPr>
    </w:p>
    <w:p w14:paraId="22DB5C5B" w14:textId="630E0456" w:rsidR="00C9102E" w:rsidRDefault="00C9102E" w:rsidP="00C9102E">
      <w:pPr>
        <w:jc w:val="center"/>
      </w:pPr>
      <w:r>
        <w:t xml:space="preserve">GABINETE DO PREFEITO DO MUNICIPIO DE ANCHIETA (SC), </w:t>
      </w:r>
      <w:r w:rsidR="001E58E5">
        <w:t>15</w:t>
      </w:r>
      <w:r>
        <w:t xml:space="preserve"> de </w:t>
      </w:r>
      <w:r w:rsidR="001E58E5">
        <w:t>maio</w:t>
      </w:r>
      <w:r>
        <w:t xml:space="preserve"> de 2024.</w:t>
      </w:r>
    </w:p>
    <w:p w14:paraId="5472E227" w14:textId="77777777" w:rsidR="00C9102E" w:rsidRDefault="00C9102E" w:rsidP="00C9102E">
      <w:pPr>
        <w:jc w:val="both"/>
      </w:pPr>
    </w:p>
    <w:p w14:paraId="565ADCDD" w14:textId="77777777" w:rsidR="00C9102E" w:rsidRDefault="00C9102E" w:rsidP="00C9102E">
      <w:pPr>
        <w:jc w:val="both"/>
      </w:pPr>
    </w:p>
    <w:p w14:paraId="76D7FD4C" w14:textId="77777777" w:rsidR="00C9102E" w:rsidRDefault="00C9102E" w:rsidP="00C9102E">
      <w:pPr>
        <w:jc w:val="both"/>
      </w:pPr>
    </w:p>
    <w:p w14:paraId="571D45D8" w14:textId="77777777" w:rsidR="00C9102E" w:rsidRDefault="00C9102E" w:rsidP="00C9102E">
      <w:pPr>
        <w:jc w:val="both"/>
      </w:pPr>
      <w:r>
        <w:t xml:space="preserve">                                             -----------------------------------------------------</w:t>
      </w:r>
    </w:p>
    <w:p w14:paraId="190D456A" w14:textId="77777777" w:rsidR="00C9102E" w:rsidRDefault="00C9102E" w:rsidP="00C9102E">
      <w:pPr>
        <w:jc w:val="center"/>
        <w:rPr>
          <w:b/>
        </w:rPr>
      </w:pPr>
      <w:r>
        <w:rPr>
          <w:b/>
        </w:rPr>
        <w:t>IVAN JOSÉ CANCI</w:t>
      </w:r>
    </w:p>
    <w:p w14:paraId="7E8B2958" w14:textId="1188214E" w:rsidR="002F58EF" w:rsidRDefault="00C9102E" w:rsidP="001E58E5">
      <w:pPr>
        <w:jc w:val="center"/>
      </w:pPr>
      <w:r>
        <w:t xml:space="preserve">Prefeito Municipal </w:t>
      </w:r>
    </w:p>
    <w:sectPr w:rsidR="002F58EF" w:rsidSect="00932DB2">
      <w:headerReference w:type="even" r:id="rId7"/>
      <w:headerReference w:type="default" r:id="rId8"/>
      <w:footerReference w:type="default" r:id="rId9"/>
      <w:headerReference w:type="first" r:id="rId10"/>
      <w:pgSz w:w="11907" w:h="16840" w:code="9"/>
      <w:pgMar w:top="720" w:right="720" w:bottom="720" w:left="720" w:header="426" w:footer="21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A7C4C1" w14:textId="77777777" w:rsidR="00461D76" w:rsidRDefault="00461D76">
      <w:r>
        <w:separator/>
      </w:r>
    </w:p>
  </w:endnote>
  <w:endnote w:type="continuationSeparator" w:id="0">
    <w:p w14:paraId="40F7158F" w14:textId="77777777" w:rsidR="00461D76" w:rsidRDefault="00461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39E81083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0C0889" w14:textId="77777777" w:rsidR="00461D76" w:rsidRDefault="00461D76">
      <w:r>
        <w:separator/>
      </w:r>
    </w:p>
  </w:footnote>
  <w:footnote w:type="continuationSeparator" w:id="0">
    <w:p w14:paraId="40F8B57B" w14:textId="77777777" w:rsidR="00461D76" w:rsidRDefault="00461D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9FB6B5" w14:textId="635CF8C1" w:rsidR="00253798" w:rsidRDefault="00461D76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2051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EEBA632" w:rsidR="00E633AD" w:rsidRDefault="00461D76" w:rsidP="004C4456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pict w14:anchorId="1153AC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70" o:spid="_x0000_s2052" type="#_x0000_t75" style="position:absolute;left:0;text-align:left;margin-left:-31.7pt;margin-top:-21.15pt;width:583.75pt;height:812.85pt;z-index:-251656192;mso-position-horizontal-relative:margin;mso-position-vertical-relative:margin" o:allowincell="f">
          <v:imagedata r:id="rId1" o:title="Timbrado 61 ano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26597" w14:textId="20AAA77E" w:rsidR="00253798" w:rsidRDefault="00461D76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2050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7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10"/>
    <w:lvlOverride w:ilvl="0">
      <w:startOverride w:val="1"/>
    </w:lvlOverride>
  </w:num>
  <w:num w:numId="5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8"/>
  </w:num>
  <w:num w:numId="9">
    <w:abstractNumId w:val="4"/>
  </w:num>
  <w:num w:numId="10">
    <w:abstractNumId w:val="12"/>
  </w:num>
  <w:num w:numId="11">
    <w:abstractNumId w:val="14"/>
  </w:num>
  <w:num w:numId="12">
    <w:abstractNumId w:val="0"/>
  </w:num>
  <w:num w:numId="13">
    <w:abstractNumId w:val="15"/>
  </w:num>
  <w:num w:numId="14">
    <w:abstractNumId w:val="13"/>
  </w:num>
  <w:num w:numId="15">
    <w:abstractNumId w:val="11"/>
  </w:num>
  <w:num w:numId="16">
    <w:abstractNumId w:val="5"/>
  </w:num>
  <w:num w:numId="17">
    <w:abstractNumId w:val="17"/>
  </w:num>
  <w:num w:numId="18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42E8"/>
    <w:rsid w:val="00025BC2"/>
    <w:rsid w:val="00035295"/>
    <w:rsid w:val="00040BED"/>
    <w:rsid w:val="00042136"/>
    <w:rsid w:val="00045648"/>
    <w:rsid w:val="000546D9"/>
    <w:rsid w:val="00056199"/>
    <w:rsid w:val="000612E4"/>
    <w:rsid w:val="00062061"/>
    <w:rsid w:val="00063A8D"/>
    <w:rsid w:val="00063BE5"/>
    <w:rsid w:val="0006514A"/>
    <w:rsid w:val="00090DF9"/>
    <w:rsid w:val="00097A45"/>
    <w:rsid w:val="000A26D9"/>
    <w:rsid w:val="000A42EC"/>
    <w:rsid w:val="000A6963"/>
    <w:rsid w:val="000B1DF1"/>
    <w:rsid w:val="000B6E13"/>
    <w:rsid w:val="000C308F"/>
    <w:rsid w:val="000C33B6"/>
    <w:rsid w:val="000C6FA5"/>
    <w:rsid w:val="000D365D"/>
    <w:rsid w:val="000E1C45"/>
    <w:rsid w:val="000E3B11"/>
    <w:rsid w:val="000F319D"/>
    <w:rsid w:val="0010126E"/>
    <w:rsid w:val="001049EA"/>
    <w:rsid w:val="00114D52"/>
    <w:rsid w:val="001161A5"/>
    <w:rsid w:val="00121C94"/>
    <w:rsid w:val="0012278B"/>
    <w:rsid w:val="00122FCC"/>
    <w:rsid w:val="0012370B"/>
    <w:rsid w:val="00124A42"/>
    <w:rsid w:val="00126A1F"/>
    <w:rsid w:val="001278E4"/>
    <w:rsid w:val="001279AA"/>
    <w:rsid w:val="001326FA"/>
    <w:rsid w:val="0013547A"/>
    <w:rsid w:val="00137512"/>
    <w:rsid w:val="00151116"/>
    <w:rsid w:val="00151AFB"/>
    <w:rsid w:val="0015211E"/>
    <w:rsid w:val="00164C7B"/>
    <w:rsid w:val="00173AE1"/>
    <w:rsid w:val="00177BF5"/>
    <w:rsid w:val="00177C90"/>
    <w:rsid w:val="0018174B"/>
    <w:rsid w:val="001823D7"/>
    <w:rsid w:val="001829EC"/>
    <w:rsid w:val="00183411"/>
    <w:rsid w:val="0018735F"/>
    <w:rsid w:val="00194998"/>
    <w:rsid w:val="00196A55"/>
    <w:rsid w:val="001B1FF8"/>
    <w:rsid w:val="001B419D"/>
    <w:rsid w:val="001B4E40"/>
    <w:rsid w:val="001B78FB"/>
    <w:rsid w:val="001C1B34"/>
    <w:rsid w:val="001C2024"/>
    <w:rsid w:val="001C3B06"/>
    <w:rsid w:val="001C6D91"/>
    <w:rsid w:val="001D7307"/>
    <w:rsid w:val="001E22C7"/>
    <w:rsid w:val="001E24C9"/>
    <w:rsid w:val="001E30E3"/>
    <w:rsid w:val="001E58E5"/>
    <w:rsid w:val="001F1EF3"/>
    <w:rsid w:val="001F640E"/>
    <w:rsid w:val="0020052E"/>
    <w:rsid w:val="0020548F"/>
    <w:rsid w:val="00214464"/>
    <w:rsid w:val="00215982"/>
    <w:rsid w:val="00233AE9"/>
    <w:rsid w:val="00235975"/>
    <w:rsid w:val="00237D42"/>
    <w:rsid w:val="00246105"/>
    <w:rsid w:val="00247661"/>
    <w:rsid w:val="00250075"/>
    <w:rsid w:val="00253798"/>
    <w:rsid w:val="00261A1C"/>
    <w:rsid w:val="00274F21"/>
    <w:rsid w:val="00275FC1"/>
    <w:rsid w:val="00277303"/>
    <w:rsid w:val="00281EE0"/>
    <w:rsid w:val="002831D0"/>
    <w:rsid w:val="00287431"/>
    <w:rsid w:val="00294407"/>
    <w:rsid w:val="002A1F72"/>
    <w:rsid w:val="002A3B51"/>
    <w:rsid w:val="002A7186"/>
    <w:rsid w:val="002A7D34"/>
    <w:rsid w:val="002A7DA2"/>
    <w:rsid w:val="002B54BA"/>
    <w:rsid w:val="002E2DC1"/>
    <w:rsid w:val="002E44F3"/>
    <w:rsid w:val="002E7F38"/>
    <w:rsid w:val="002F58EF"/>
    <w:rsid w:val="003001CB"/>
    <w:rsid w:val="003061B4"/>
    <w:rsid w:val="003067E4"/>
    <w:rsid w:val="003142EA"/>
    <w:rsid w:val="00321112"/>
    <w:rsid w:val="003213F6"/>
    <w:rsid w:val="00321752"/>
    <w:rsid w:val="00321BC4"/>
    <w:rsid w:val="00335D09"/>
    <w:rsid w:val="00340BA1"/>
    <w:rsid w:val="00341035"/>
    <w:rsid w:val="00352164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4849"/>
    <w:rsid w:val="0038651C"/>
    <w:rsid w:val="003867CA"/>
    <w:rsid w:val="0039069D"/>
    <w:rsid w:val="00397636"/>
    <w:rsid w:val="003A152D"/>
    <w:rsid w:val="003A1A88"/>
    <w:rsid w:val="003A7041"/>
    <w:rsid w:val="003A7048"/>
    <w:rsid w:val="003C5C33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20F09"/>
    <w:rsid w:val="004255B1"/>
    <w:rsid w:val="00432970"/>
    <w:rsid w:val="00433976"/>
    <w:rsid w:val="00435CAB"/>
    <w:rsid w:val="00435F95"/>
    <w:rsid w:val="004474ED"/>
    <w:rsid w:val="00451BB1"/>
    <w:rsid w:val="00452CA0"/>
    <w:rsid w:val="00455075"/>
    <w:rsid w:val="00461454"/>
    <w:rsid w:val="00461D76"/>
    <w:rsid w:val="004633EB"/>
    <w:rsid w:val="0046467E"/>
    <w:rsid w:val="00464B81"/>
    <w:rsid w:val="0046706E"/>
    <w:rsid w:val="00470FD2"/>
    <w:rsid w:val="004715A4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3367"/>
    <w:rsid w:val="004A5D7E"/>
    <w:rsid w:val="004C2018"/>
    <w:rsid w:val="004C2577"/>
    <w:rsid w:val="004C4456"/>
    <w:rsid w:val="004C4F4E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500E7A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51403"/>
    <w:rsid w:val="00556240"/>
    <w:rsid w:val="00560D29"/>
    <w:rsid w:val="00562936"/>
    <w:rsid w:val="005640BE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B6B3D"/>
    <w:rsid w:val="005C4229"/>
    <w:rsid w:val="005D2104"/>
    <w:rsid w:val="005D7D02"/>
    <w:rsid w:val="005E598A"/>
    <w:rsid w:val="005E5E1D"/>
    <w:rsid w:val="005E71C5"/>
    <w:rsid w:val="005F025E"/>
    <w:rsid w:val="005F20AD"/>
    <w:rsid w:val="006019C0"/>
    <w:rsid w:val="00602348"/>
    <w:rsid w:val="006034DC"/>
    <w:rsid w:val="00604C9C"/>
    <w:rsid w:val="00617D67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77B7"/>
    <w:rsid w:val="006627C2"/>
    <w:rsid w:val="00664DB9"/>
    <w:rsid w:val="006655B5"/>
    <w:rsid w:val="006801F7"/>
    <w:rsid w:val="0068229A"/>
    <w:rsid w:val="00691BA4"/>
    <w:rsid w:val="00691C05"/>
    <w:rsid w:val="006A1379"/>
    <w:rsid w:val="006B004E"/>
    <w:rsid w:val="006B0D65"/>
    <w:rsid w:val="006B3E21"/>
    <w:rsid w:val="006B7649"/>
    <w:rsid w:val="006C24A0"/>
    <w:rsid w:val="006C659D"/>
    <w:rsid w:val="006C659E"/>
    <w:rsid w:val="006C6A64"/>
    <w:rsid w:val="006E1813"/>
    <w:rsid w:val="006E3E21"/>
    <w:rsid w:val="006E6B52"/>
    <w:rsid w:val="006F396C"/>
    <w:rsid w:val="006F5DBC"/>
    <w:rsid w:val="006F677F"/>
    <w:rsid w:val="00700237"/>
    <w:rsid w:val="00701305"/>
    <w:rsid w:val="00701FEB"/>
    <w:rsid w:val="00702DA3"/>
    <w:rsid w:val="00704D12"/>
    <w:rsid w:val="00704E93"/>
    <w:rsid w:val="00715F9C"/>
    <w:rsid w:val="00717D5E"/>
    <w:rsid w:val="0072717A"/>
    <w:rsid w:val="007277FE"/>
    <w:rsid w:val="007278E2"/>
    <w:rsid w:val="007305FB"/>
    <w:rsid w:val="00740D1D"/>
    <w:rsid w:val="00742198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47E"/>
    <w:rsid w:val="00791693"/>
    <w:rsid w:val="00792563"/>
    <w:rsid w:val="007951E4"/>
    <w:rsid w:val="007A0F79"/>
    <w:rsid w:val="007A3C97"/>
    <w:rsid w:val="007B2BD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805350"/>
    <w:rsid w:val="008134E4"/>
    <w:rsid w:val="00813A34"/>
    <w:rsid w:val="008167B4"/>
    <w:rsid w:val="008168BD"/>
    <w:rsid w:val="00824B12"/>
    <w:rsid w:val="00824DE0"/>
    <w:rsid w:val="00825061"/>
    <w:rsid w:val="00826169"/>
    <w:rsid w:val="00833296"/>
    <w:rsid w:val="00834D63"/>
    <w:rsid w:val="0084266C"/>
    <w:rsid w:val="00844182"/>
    <w:rsid w:val="00850357"/>
    <w:rsid w:val="00860E91"/>
    <w:rsid w:val="0087058E"/>
    <w:rsid w:val="00870D9C"/>
    <w:rsid w:val="0087343B"/>
    <w:rsid w:val="00882379"/>
    <w:rsid w:val="00882BFB"/>
    <w:rsid w:val="008849BD"/>
    <w:rsid w:val="00890C82"/>
    <w:rsid w:val="00893DDC"/>
    <w:rsid w:val="008C09B3"/>
    <w:rsid w:val="008C1EE2"/>
    <w:rsid w:val="008C4980"/>
    <w:rsid w:val="008C56AD"/>
    <w:rsid w:val="008D0D49"/>
    <w:rsid w:val="008D171D"/>
    <w:rsid w:val="008D6AB8"/>
    <w:rsid w:val="008E4080"/>
    <w:rsid w:val="008F1F45"/>
    <w:rsid w:val="008F4C73"/>
    <w:rsid w:val="00901136"/>
    <w:rsid w:val="00906952"/>
    <w:rsid w:val="0091187D"/>
    <w:rsid w:val="00912E23"/>
    <w:rsid w:val="009154FD"/>
    <w:rsid w:val="00915632"/>
    <w:rsid w:val="00920104"/>
    <w:rsid w:val="009248B3"/>
    <w:rsid w:val="00932DB2"/>
    <w:rsid w:val="00934CFC"/>
    <w:rsid w:val="00937D53"/>
    <w:rsid w:val="0094371F"/>
    <w:rsid w:val="009467D1"/>
    <w:rsid w:val="00950E7B"/>
    <w:rsid w:val="00952DCF"/>
    <w:rsid w:val="00953D9C"/>
    <w:rsid w:val="00955206"/>
    <w:rsid w:val="00960DBE"/>
    <w:rsid w:val="00961B74"/>
    <w:rsid w:val="00963272"/>
    <w:rsid w:val="009776EE"/>
    <w:rsid w:val="00981943"/>
    <w:rsid w:val="00985C18"/>
    <w:rsid w:val="00991381"/>
    <w:rsid w:val="00992874"/>
    <w:rsid w:val="0099295C"/>
    <w:rsid w:val="0099698D"/>
    <w:rsid w:val="009A02C2"/>
    <w:rsid w:val="009A15AF"/>
    <w:rsid w:val="009A40E6"/>
    <w:rsid w:val="009C369B"/>
    <w:rsid w:val="009C46C2"/>
    <w:rsid w:val="009C4BD8"/>
    <w:rsid w:val="009E0CE7"/>
    <w:rsid w:val="009E342A"/>
    <w:rsid w:val="009E4E99"/>
    <w:rsid w:val="009E5DB4"/>
    <w:rsid w:val="009E5EC5"/>
    <w:rsid w:val="009E6143"/>
    <w:rsid w:val="009E62AD"/>
    <w:rsid w:val="009E663C"/>
    <w:rsid w:val="009E6E9E"/>
    <w:rsid w:val="009E7F4B"/>
    <w:rsid w:val="009F606E"/>
    <w:rsid w:val="009F66D0"/>
    <w:rsid w:val="00A038B7"/>
    <w:rsid w:val="00A10493"/>
    <w:rsid w:val="00A14992"/>
    <w:rsid w:val="00A16FA7"/>
    <w:rsid w:val="00A22B09"/>
    <w:rsid w:val="00A27773"/>
    <w:rsid w:val="00A34A72"/>
    <w:rsid w:val="00A3609A"/>
    <w:rsid w:val="00A40CDE"/>
    <w:rsid w:val="00A465F4"/>
    <w:rsid w:val="00A47E10"/>
    <w:rsid w:val="00A55F4F"/>
    <w:rsid w:val="00A566A0"/>
    <w:rsid w:val="00A56F53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4EF"/>
    <w:rsid w:val="00A94609"/>
    <w:rsid w:val="00A95C27"/>
    <w:rsid w:val="00A9708D"/>
    <w:rsid w:val="00AA0152"/>
    <w:rsid w:val="00AA0CF9"/>
    <w:rsid w:val="00AA1872"/>
    <w:rsid w:val="00AA6EA5"/>
    <w:rsid w:val="00AA7A6D"/>
    <w:rsid w:val="00AB1909"/>
    <w:rsid w:val="00AB4E8E"/>
    <w:rsid w:val="00AB5118"/>
    <w:rsid w:val="00AC4284"/>
    <w:rsid w:val="00AC5E73"/>
    <w:rsid w:val="00AD0477"/>
    <w:rsid w:val="00AD74EB"/>
    <w:rsid w:val="00AE64A9"/>
    <w:rsid w:val="00AE78EC"/>
    <w:rsid w:val="00B029F6"/>
    <w:rsid w:val="00B06B9A"/>
    <w:rsid w:val="00B07217"/>
    <w:rsid w:val="00B072BB"/>
    <w:rsid w:val="00B10C01"/>
    <w:rsid w:val="00B122CC"/>
    <w:rsid w:val="00B13AC7"/>
    <w:rsid w:val="00B220A6"/>
    <w:rsid w:val="00B2358F"/>
    <w:rsid w:val="00B25659"/>
    <w:rsid w:val="00B31360"/>
    <w:rsid w:val="00B336C8"/>
    <w:rsid w:val="00B3429F"/>
    <w:rsid w:val="00B36DBA"/>
    <w:rsid w:val="00B452F5"/>
    <w:rsid w:val="00B5303C"/>
    <w:rsid w:val="00B53A49"/>
    <w:rsid w:val="00B54CA8"/>
    <w:rsid w:val="00B555DD"/>
    <w:rsid w:val="00B561E0"/>
    <w:rsid w:val="00B61FF2"/>
    <w:rsid w:val="00B72EDE"/>
    <w:rsid w:val="00B9647A"/>
    <w:rsid w:val="00BA2FC5"/>
    <w:rsid w:val="00BA4700"/>
    <w:rsid w:val="00BA62DE"/>
    <w:rsid w:val="00BB06C7"/>
    <w:rsid w:val="00BB79B2"/>
    <w:rsid w:val="00BC7069"/>
    <w:rsid w:val="00BD088D"/>
    <w:rsid w:val="00BD4BA4"/>
    <w:rsid w:val="00BD5CF6"/>
    <w:rsid w:val="00BD67E7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844"/>
    <w:rsid w:val="00C40F7F"/>
    <w:rsid w:val="00C45274"/>
    <w:rsid w:val="00C47CFC"/>
    <w:rsid w:val="00C545C3"/>
    <w:rsid w:val="00C56051"/>
    <w:rsid w:val="00C61E7A"/>
    <w:rsid w:val="00C641F7"/>
    <w:rsid w:val="00C71EF8"/>
    <w:rsid w:val="00C80D75"/>
    <w:rsid w:val="00C81D5E"/>
    <w:rsid w:val="00C83F75"/>
    <w:rsid w:val="00C87C70"/>
    <w:rsid w:val="00C9102E"/>
    <w:rsid w:val="00C9280E"/>
    <w:rsid w:val="00C957FA"/>
    <w:rsid w:val="00CA2D5C"/>
    <w:rsid w:val="00CA32DA"/>
    <w:rsid w:val="00CB3FEE"/>
    <w:rsid w:val="00CB491A"/>
    <w:rsid w:val="00CB49F5"/>
    <w:rsid w:val="00CC0B1C"/>
    <w:rsid w:val="00CC1B10"/>
    <w:rsid w:val="00CC4D8E"/>
    <w:rsid w:val="00CC51BB"/>
    <w:rsid w:val="00CC52DD"/>
    <w:rsid w:val="00CD19C1"/>
    <w:rsid w:val="00CD66D9"/>
    <w:rsid w:val="00CE23A3"/>
    <w:rsid w:val="00CE2BD7"/>
    <w:rsid w:val="00CE3998"/>
    <w:rsid w:val="00CE4545"/>
    <w:rsid w:val="00CE6660"/>
    <w:rsid w:val="00CE73E6"/>
    <w:rsid w:val="00CF0135"/>
    <w:rsid w:val="00CF2AB5"/>
    <w:rsid w:val="00CF2FFA"/>
    <w:rsid w:val="00D03DC8"/>
    <w:rsid w:val="00D05F6A"/>
    <w:rsid w:val="00D10BA3"/>
    <w:rsid w:val="00D271BF"/>
    <w:rsid w:val="00D27767"/>
    <w:rsid w:val="00D36A5C"/>
    <w:rsid w:val="00D406F3"/>
    <w:rsid w:val="00D41586"/>
    <w:rsid w:val="00D44787"/>
    <w:rsid w:val="00D53671"/>
    <w:rsid w:val="00D5724D"/>
    <w:rsid w:val="00D57DB6"/>
    <w:rsid w:val="00D61AE5"/>
    <w:rsid w:val="00D633A8"/>
    <w:rsid w:val="00D64A33"/>
    <w:rsid w:val="00D732C3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A7484"/>
    <w:rsid w:val="00DB4806"/>
    <w:rsid w:val="00DC323B"/>
    <w:rsid w:val="00DC3426"/>
    <w:rsid w:val="00DC63A6"/>
    <w:rsid w:val="00DD5541"/>
    <w:rsid w:val="00DD5A88"/>
    <w:rsid w:val="00DD6AF5"/>
    <w:rsid w:val="00DE4581"/>
    <w:rsid w:val="00DE68CF"/>
    <w:rsid w:val="00DF0545"/>
    <w:rsid w:val="00E02357"/>
    <w:rsid w:val="00E06DAB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3A54"/>
    <w:rsid w:val="00E53BE0"/>
    <w:rsid w:val="00E55E2B"/>
    <w:rsid w:val="00E57BF7"/>
    <w:rsid w:val="00E633AD"/>
    <w:rsid w:val="00E6510E"/>
    <w:rsid w:val="00E83375"/>
    <w:rsid w:val="00E843FC"/>
    <w:rsid w:val="00E86CEA"/>
    <w:rsid w:val="00E86E14"/>
    <w:rsid w:val="00E87B5E"/>
    <w:rsid w:val="00E90DF4"/>
    <w:rsid w:val="00E9499D"/>
    <w:rsid w:val="00E96C5C"/>
    <w:rsid w:val="00E972D7"/>
    <w:rsid w:val="00E97831"/>
    <w:rsid w:val="00EB35C7"/>
    <w:rsid w:val="00EB54C3"/>
    <w:rsid w:val="00EB664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7E81"/>
    <w:rsid w:val="00EF69DA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43A92"/>
    <w:rsid w:val="00F45B7C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53A4"/>
    <w:rsid w:val="00FA326E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3746"/>
    <w:rsid w:val="00FE0B37"/>
    <w:rsid w:val="00FE348E"/>
    <w:rsid w:val="00FE3E27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24</TotalTime>
  <Pages>3</Pages>
  <Words>836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Camara devereadoresanchieta</cp:lastModifiedBy>
  <cp:revision>6</cp:revision>
  <cp:lastPrinted>2024-05-16T16:21:00Z</cp:lastPrinted>
  <dcterms:created xsi:type="dcterms:W3CDTF">2024-05-15T16:47:00Z</dcterms:created>
  <dcterms:modified xsi:type="dcterms:W3CDTF">2024-05-16T16:21:00Z</dcterms:modified>
</cp:coreProperties>
</file>