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08F72" w14:textId="7D41C0BF" w:rsidR="000E2685" w:rsidRDefault="00C77128" w:rsidP="00C77128">
      <w:pPr>
        <w:keepNext/>
        <w:tabs>
          <w:tab w:val="left" w:pos="6660"/>
        </w:tabs>
        <w:outlineLvl w:val="6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</w:t>
      </w:r>
    </w:p>
    <w:p w14:paraId="793B7072" w14:textId="25AF5293" w:rsidR="00C77128" w:rsidRDefault="00C77128" w:rsidP="00C77128">
      <w:pPr>
        <w:keepNext/>
        <w:tabs>
          <w:tab w:val="left" w:pos="6660"/>
        </w:tabs>
        <w:outlineLvl w:val="6"/>
        <w:rPr>
          <w:b/>
          <w:iCs/>
        </w:rPr>
      </w:pPr>
      <w:r>
        <w:rPr>
          <w:b/>
        </w:rPr>
        <w:t xml:space="preserve">                                               </w:t>
      </w:r>
      <w:r w:rsidRPr="00C77128">
        <w:rPr>
          <w:b/>
          <w:iCs/>
        </w:rPr>
        <w:t xml:space="preserve"> 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0315D6">
        <w:rPr>
          <w:b/>
          <w:iCs/>
        </w:rPr>
        <w:t>6</w:t>
      </w:r>
      <w:r w:rsidR="00E668EF">
        <w:rPr>
          <w:b/>
          <w:iCs/>
        </w:rPr>
        <w:t xml:space="preserve"> 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p w14:paraId="065E9CA1" w14:textId="77777777" w:rsidR="00305125" w:rsidRDefault="00305125" w:rsidP="00C77128">
      <w:pPr>
        <w:keepNext/>
        <w:tabs>
          <w:tab w:val="left" w:pos="6660"/>
        </w:tabs>
        <w:outlineLvl w:val="6"/>
        <w:rPr>
          <w:b/>
          <w:iCs/>
        </w:rPr>
      </w:pPr>
    </w:p>
    <w:p w14:paraId="541FF843" w14:textId="77777777" w:rsidR="00305125" w:rsidRPr="00C77128" w:rsidRDefault="00305125" w:rsidP="00305125">
      <w:pPr>
        <w:keepNext/>
        <w:tabs>
          <w:tab w:val="left" w:pos="6660"/>
        </w:tabs>
        <w:jc w:val="both"/>
        <w:outlineLvl w:val="6"/>
        <w:rPr>
          <w:b/>
          <w:iCs/>
        </w:rPr>
      </w:pPr>
    </w:p>
    <w:p w14:paraId="34C9AAD4" w14:textId="77777777" w:rsidR="00305125" w:rsidRPr="00B942DB" w:rsidRDefault="00305125" w:rsidP="00305125">
      <w:pPr>
        <w:ind w:left="709"/>
        <w:jc w:val="both"/>
        <w:rPr>
          <w:b/>
          <w:bCs/>
        </w:rPr>
      </w:pPr>
      <w:r w:rsidRPr="00B942DB">
        <w:rPr>
          <w:b/>
          <w:bCs/>
        </w:rPr>
        <w:t>ALTERA A REDAÇÃO DO § 3º DO ART. 7º DA LEI COMPLEMENTAR Nº 025, DE 21 DE DEZEMBRO DE 2010, QUE DISPÕE SOBRE O CÓDIGO DE OBRAS DO MUNICÍPIO DE ANCHIETA-SC.</w:t>
      </w:r>
    </w:p>
    <w:p w14:paraId="7855AB8A" w14:textId="77777777" w:rsidR="00C77128" w:rsidRPr="00C77128" w:rsidRDefault="00C77128" w:rsidP="00C77128">
      <w:pPr>
        <w:keepNext/>
        <w:tabs>
          <w:tab w:val="left" w:pos="6660"/>
        </w:tabs>
        <w:jc w:val="center"/>
        <w:outlineLvl w:val="6"/>
        <w:rPr>
          <w:b/>
        </w:rPr>
      </w:pPr>
    </w:p>
    <w:p w14:paraId="277C3387" w14:textId="5C41DA9A" w:rsidR="00660595" w:rsidRPr="00B26818" w:rsidRDefault="00660595" w:rsidP="00FF12ED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MOACIR PEDRO PIOVEZANI, </w:t>
      </w:r>
      <w:r w:rsidRPr="00D15691">
        <w:rPr>
          <w:color w:val="000000"/>
          <w:shd w:val="clear" w:color="auto" w:fill="FFFFFF"/>
        </w:rPr>
        <w:t>Prefeito Municipal de Anchieta</w:t>
      </w:r>
      <w:r w:rsidRPr="00B26818">
        <w:rPr>
          <w:rFonts w:eastAsia="Calibri"/>
          <w:lang w:eastAsia="en-US"/>
        </w:rPr>
        <w:t>, Estado de Santa Catarina, no uso de suas atribuições legais, faz saber que a CÂMARA MUNICIPAL aprovou e ele sanciona a seguinte Lei Complementar:</w:t>
      </w:r>
    </w:p>
    <w:p w14:paraId="62D18121" w14:textId="77777777" w:rsidR="00660595" w:rsidRPr="00B26818" w:rsidRDefault="00660595" w:rsidP="00660595">
      <w:pPr>
        <w:rPr>
          <w:rFonts w:eastAsia="Calibri"/>
          <w:lang w:eastAsia="en-US"/>
        </w:rPr>
      </w:pPr>
    </w:p>
    <w:p w14:paraId="60249983" w14:textId="77777777" w:rsidR="00305125" w:rsidRPr="00B942DB" w:rsidRDefault="00305125" w:rsidP="00305125">
      <w:pPr>
        <w:ind w:firstLine="708"/>
        <w:jc w:val="both"/>
      </w:pPr>
      <w:r w:rsidRPr="00B942DB">
        <w:rPr>
          <w:b/>
          <w:bCs/>
          <w:i/>
          <w:iCs/>
        </w:rPr>
        <w:t>Art. 1º</w:t>
      </w:r>
      <w:r w:rsidRPr="00B942DB">
        <w:t xml:space="preserve"> - O § 3º do art. 7º da Lei Complementar nº 025, de 21 de dezembro de 2010, com redação dada pela Lei Complementar nº 106, de 11 de novembro de 2022, passa a vigorar com a seguinte redação:</w:t>
      </w:r>
    </w:p>
    <w:p w14:paraId="77221B71" w14:textId="77777777" w:rsidR="00305125" w:rsidRPr="00B942DB" w:rsidRDefault="00305125" w:rsidP="00305125">
      <w:pPr>
        <w:ind w:firstLine="708"/>
      </w:pPr>
      <w:r w:rsidRPr="00B942DB">
        <w:t xml:space="preserve">Art. 7 [...] </w:t>
      </w:r>
    </w:p>
    <w:p w14:paraId="7283AA9E" w14:textId="77777777" w:rsidR="00305125" w:rsidRPr="00B942DB" w:rsidRDefault="00305125" w:rsidP="00305125">
      <w:pPr>
        <w:ind w:firstLine="708"/>
        <w:jc w:val="both"/>
      </w:pPr>
      <w:r w:rsidRPr="00B942DB">
        <w:t xml:space="preserve">§ 3º. Nas obras localizadas no âmbito do perímetro rural do Município e passiveis de licenciamento ambiental, com destinação ao uso da agricultura, suinocultura e bovinocultura e não servidas pelo sistema de água e esgoto sanitário da concessionária local, será exigida a documentação constante nos incisos I e V deste artigo e apresentação de Planta Baixa e Planta de Localização da edificação, acompanhada de Anotação de Responsabilidade Técnica – ART, bem como licença especial para operação emitida pelo Município.  </w:t>
      </w:r>
    </w:p>
    <w:p w14:paraId="4035773E" w14:textId="77777777" w:rsidR="00305125" w:rsidRPr="00B942DB" w:rsidRDefault="00305125" w:rsidP="00305125">
      <w:pPr>
        <w:ind w:firstLine="708"/>
      </w:pPr>
    </w:p>
    <w:p w14:paraId="5E2C6B80" w14:textId="6F7AF401" w:rsidR="00305125" w:rsidRPr="00B942DB" w:rsidRDefault="00305125" w:rsidP="00305125">
      <w:pPr>
        <w:ind w:firstLine="708"/>
        <w:jc w:val="both"/>
      </w:pPr>
      <w:r w:rsidRPr="00B942DB">
        <w:rPr>
          <w:b/>
          <w:bCs/>
          <w:i/>
          <w:iCs/>
        </w:rPr>
        <w:t>Art. 2º</w:t>
      </w:r>
      <w:r w:rsidRPr="00B942DB">
        <w:t>. A taxa para emissão da licença especial de operação de atividades rurais será de   0,</w:t>
      </w:r>
      <w:r w:rsidR="000B4ABA">
        <w:t>00</w:t>
      </w:r>
      <w:r w:rsidRPr="00B942DB">
        <w:t>8 UFRM por m².</w:t>
      </w:r>
    </w:p>
    <w:p w14:paraId="6924EF81" w14:textId="77777777" w:rsidR="00305125" w:rsidRPr="00B942DB" w:rsidRDefault="00305125" w:rsidP="00305125">
      <w:pPr>
        <w:ind w:firstLine="708"/>
      </w:pPr>
    </w:p>
    <w:p w14:paraId="4905182E" w14:textId="77777777" w:rsidR="00305125" w:rsidRPr="00B942DB" w:rsidRDefault="00305125" w:rsidP="00305125">
      <w:pPr>
        <w:ind w:firstLine="708"/>
        <w:jc w:val="both"/>
      </w:pPr>
      <w:r w:rsidRPr="00B942DB">
        <w:rPr>
          <w:b/>
          <w:bCs/>
          <w:i/>
          <w:iCs/>
        </w:rPr>
        <w:t>Art. 3º.</w:t>
      </w:r>
      <w:r w:rsidRPr="00B942DB">
        <w:t xml:space="preserve"> Fica revogado em seu inteiro teor o art. 2º da Lei Complementar nº. 106/2022.</w:t>
      </w:r>
    </w:p>
    <w:p w14:paraId="637D8143" w14:textId="77777777" w:rsidR="00305125" w:rsidRPr="00B942DB" w:rsidRDefault="00305125" w:rsidP="00305125">
      <w:pPr>
        <w:ind w:firstLine="708"/>
      </w:pPr>
    </w:p>
    <w:p w14:paraId="60D4DE66" w14:textId="77777777" w:rsidR="00305125" w:rsidRPr="00B942DB" w:rsidRDefault="00305125" w:rsidP="00305125">
      <w:pPr>
        <w:ind w:firstLine="708"/>
        <w:jc w:val="both"/>
      </w:pPr>
      <w:r w:rsidRPr="00B942DB">
        <w:rPr>
          <w:b/>
          <w:bCs/>
          <w:i/>
          <w:iCs/>
        </w:rPr>
        <w:t>Art. 4º</w:t>
      </w:r>
      <w:r w:rsidRPr="00B942DB">
        <w:t xml:space="preserve"> Os demais artigos da Lei Complementar 025/2010 permanecem inalterados em razão desta lei, revogadas as disposições em contrário.</w:t>
      </w:r>
    </w:p>
    <w:p w14:paraId="6164E0F2" w14:textId="77777777" w:rsidR="00305125" w:rsidRDefault="00305125" w:rsidP="00305125">
      <w:pPr>
        <w:widowControl w:val="0"/>
        <w:spacing w:line="264" w:lineRule="auto"/>
        <w:rPr>
          <w:bCs/>
          <w:sz w:val="22"/>
        </w:rPr>
      </w:pPr>
    </w:p>
    <w:p w14:paraId="551CF83E" w14:textId="77777777" w:rsidR="00305125" w:rsidRDefault="00305125" w:rsidP="00305125">
      <w:pPr>
        <w:widowControl w:val="0"/>
        <w:spacing w:line="264" w:lineRule="auto"/>
      </w:pPr>
    </w:p>
    <w:p w14:paraId="76168159" w14:textId="01043012" w:rsidR="00305125" w:rsidRDefault="00305125" w:rsidP="00305125">
      <w:pPr>
        <w:widowControl w:val="0"/>
        <w:spacing w:line="264" w:lineRule="auto"/>
      </w:pPr>
      <w:r>
        <w:t>Anchieta/SC, em 2</w:t>
      </w:r>
      <w:r w:rsidR="00923123">
        <w:t>7</w:t>
      </w:r>
      <w:r>
        <w:t xml:space="preserve"> de agosto de 2025.</w:t>
      </w:r>
    </w:p>
    <w:p w14:paraId="3599D589" w14:textId="1C5244CC" w:rsidR="00A50EAE" w:rsidRDefault="00305125" w:rsidP="00305125">
      <w:pPr>
        <w:widowControl w:val="0"/>
        <w:spacing w:line="360" w:lineRule="auto"/>
        <w:rPr>
          <w:shd w:val="clear" w:color="auto" w:fill="FFFFFF"/>
        </w:rPr>
      </w:pPr>
      <w:r>
        <w:t xml:space="preserve">  </w:t>
      </w:r>
    </w:p>
    <w:p w14:paraId="1F765260" w14:textId="77777777" w:rsidR="009F3831" w:rsidRDefault="009F3831" w:rsidP="009F3831">
      <w:pPr>
        <w:spacing w:line="276" w:lineRule="auto"/>
        <w:ind w:firstLine="708"/>
        <w:jc w:val="both"/>
        <w:rPr>
          <w:shd w:val="clear" w:color="auto" w:fill="FFFFFF"/>
        </w:rPr>
      </w:pPr>
    </w:p>
    <w:p w14:paraId="45719935" w14:textId="77777777" w:rsidR="009F3831" w:rsidRPr="00C77128" w:rsidRDefault="009F3831" w:rsidP="009F3831">
      <w:pPr>
        <w:spacing w:line="276" w:lineRule="auto"/>
        <w:ind w:firstLine="708"/>
        <w:jc w:val="both"/>
      </w:pPr>
    </w:p>
    <w:p w14:paraId="69A1ACF4" w14:textId="77777777" w:rsidR="00A50EAE" w:rsidRPr="00C77128" w:rsidRDefault="00A50EAE" w:rsidP="00A50EAE">
      <w:pPr>
        <w:spacing w:line="276" w:lineRule="auto"/>
        <w:jc w:val="both"/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5ADE709C" w14:textId="77777777" w:rsidR="00305125" w:rsidRDefault="00305125" w:rsidP="00A50EAE">
      <w:pPr>
        <w:jc w:val="center"/>
        <w:rPr>
          <w:i/>
          <w:iCs/>
        </w:rPr>
      </w:pPr>
    </w:p>
    <w:p w14:paraId="2651EEAB" w14:textId="77777777" w:rsidR="00305125" w:rsidRDefault="00305125" w:rsidP="00A50EAE">
      <w:pPr>
        <w:jc w:val="center"/>
        <w:rPr>
          <w:i/>
          <w:iCs/>
        </w:rPr>
      </w:pPr>
    </w:p>
    <w:p w14:paraId="52D6A21B" w14:textId="77777777" w:rsidR="00305125" w:rsidRDefault="00305125" w:rsidP="00A50EAE">
      <w:pPr>
        <w:jc w:val="center"/>
        <w:rPr>
          <w:i/>
          <w:iCs/>
        </w:rPr>
      </w:pPr>
    </w:p>
    <w:p w14:paraId="51B0A61A" w14:textId="77777777" w:rsidR="00305125" w:rsidRDefault="00305125" w:rsidP="00A50EAE">
      <w:pPr>
        <w:jc w:val="center"/>
        <w:rPr>
          <w:i/>
          <w:iCs/>
        </w:rPr>
      </w:pPr>
    </w:p>
    <w:p w14:paraId="4FF846E5" w14:textId="77777777" w:rsidR="00305125" w:rsidRDefault="00305125" w:rsidP="00A50EAE">
      <w:pPr>
        <w:jc w:val="center"/>
        <w:rPr>
          <w:i/>
          <w:iCs/>
        </w:rPr>
      </w:pPr>
    </w:p>
    <w:p w14:paraId="4EA7D19E" w14:textId="77777777" w:rsidR="00305125" w:rsidRDefault="00305125" w:rsidP="00A50EAE">
      <w:pPr>
        <w:jc w:val="center"/>
        <w:rPr>
          <w:i/>
          <w:iCs/>
        </w:rPr>
      </w:pPr>
    </w:p>
    <w:p w14:paraId="78475E69" w14:textId="77777777" w:rsidR="00305125" w:rsidRDefault="00305125" w:rsidP="00A50EAE">
      <w:pPr>
        <w:jc w:val="center"/>
        <w:rPr>
          <w:i/>
          <w:iCs/>
        </w:rPr>
      </w:pPr>
    </w:p>
    <w:p w14:paraId="289F6870" w14:textId="77777777" w:rsidR="00A50EAE" w:rsidRPr="00C77128" w:rsidRDefault="00A50EAE" w:rsidP="00A50EAE">
      <w:pPr>
        <w:jc w:val="center"/>
        <w:rPr>
          <w:i/>
          <w:iCs/>
        </w:rPr>
      </w:pPr>
    </w:p>
    <w:p w14:paraId="06765626" w14:textId="77777777" w:rsidR="00A50EAE" w:rsidRPr="00C77128" w:rsidRDefault="00A50EAE" w:rsidP="00A50EAE">
      <w:pPr>
        <w:rPr>
          <w:sz w:val="18"/>
          <w:szCs w:val="18"/>
        </w:rPr>
      </w:pPr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586DB129" w:rsidR="00B0486C" w:rsidRPr="0058740B" w:rsidRDefault="00A50EAE" w:rsidP="009F3831">
      <w:pPr>
        <w:rPr>
          <w:sz w:val="16"/>
          <w:szCs w:val="16"/>
        </w:rPr>
      </w:pPr>
      <w:r w:rsidRPr="00305125">
        <w:rPr>
          <w:b/>
          <w:bCs/>
          <w:i/>
          <w:iCs/>
          <w:sz w:val="18"/>
          <w:szCs w:val="18"/>
        </w:rPr>
        <w:t xml:space="preserve">Ari </w:t>
      </w:r>
      <w:r w:rsidR="00305125" w:rsidRPr="00305125">
        <w:rPr>
          <w:b/>
          <w:bCs/>
          <w:i/>
          <w:iCs/>
          <w:sz w:val="18"/>
          <w:szCs w:val="18"/>
        </w:rPr>
        <w:t>P</w:t>
      </w:r>
      <w:r w:rsidRPr="00305125">
        <w:rPr>
          <w:b/>
          <w:bCs/>
          <w:i/>
          <w:iCs/>
          <w:sz w:val="18"/>
          <w:szCs w:val="18"/>
        </w:rPr>
        <w:t>restes de Oliveira</w:t>
      </w:r>
      <w:r>
        <w:rPr>
          <w:b/>
          <w:bCs/>
          <w:sz w:val="18"/>
          <w:szCs w:val="18"/>
        </w:rPr>
        <w:t xml:space="preserve">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</w:p>
    <w:sectPr w:rsidR="00B0486C" w:rsidRPr="0058740B" w:rsidSect="000E2685">
      <w:headerReference w:type="default" r:id="rId8"/>
      <w:footerReference w:type="default" r:id="rId9"/>
      <w:pgSz w:w="11907" w:h="16840" w:code="9"/>
      <w:pgMar w:top="1985" w:right="1080" w:bottom="426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25A8C" w14:textId="77777777" w:rsidR="00510988" w:rsidRDefault="00510988">
      <w:r>
        <w:separator/>
      </w:r>
    </w:p>
  </w:endnote>
  <w:endnote w:type="continuationSeparator" w:id="0">
    <w:p w14:paraId="606D136B" w14:textId="77777777" w:rsidR="00510988" w:rsidRDefault="0051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87CC0" w14:textId="77777777" w:rsidR="00510988" w:rsidRDefault="00510988">
      <w:r>
        <w:separator/>
      </w:r>
    </w:p>
  </w:footnote>
  <w:footnote w:type="continuationSeparator" w:id="0">
    <w:p w14:paraId="10AC9F09" w14:textId="77777777" w:rsidR="00510988" w:rsidRDefault="00510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405592379" name="Imagem 4055923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1230B"/>
    <w:rsid w:val="00016E94"/>
    <w:rsid w:val="0002017E"/>
    <w:rsid w:val="00023A9F"/>
    <w:rsid w:val="0002571D"/>
    <w:rsid w:val="00025BC2"/>
    <w:rsid w:val="000315D6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ABA"/>
    <w:rsid w:val="000B4D0A"/>
    <w:rsid w:val="000C0203"/>
    <w:rsid w:val="000C308F"/>
    <w:rsid w:val="000C33B6"/>
    <w:rsid w:val="000C6FA5"/>
    <w:rsid w:val="000D365D"/>
    <w:rsid w:val="000D7544"/>
    <w:rsid w:val="000E1C45"/>
    <w:rsid w:val="000E268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5C08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564F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B775D"/>
    <w:rsid w:val="001C1B34"/>
    <w:rsid w:val="001C2024"/>
    <w:rsid w:val="001C2BFD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5125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4B12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46DB9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0988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6D82"/>
    <w:rsid w:val="0055723F"/>
    <w:rsid w:val="00557A2A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974B8"/>
    <w:rsid w:val="005A10E0"/>
    <w:rsid w:val="005A70DC"/>
    <w:rsid w:val="005A7D4C"/>
    <w:rsid w:val="005B268C"/>
    <w:rsid w:val="005B365C"/>
    <w:rsid w:val="005C4229"/>
    <w:rsid w:val="005C47F5"/>
    <w:rsid w:val="005D2104"/>
    <w:rsid w:val="005D3970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0595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26D1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1D"/>
    <w:rsid w:val="0091799E"/>
    <w:rsid w:val="00920104"/>
    <w:rsid w:val="0092122C"/>
    <w:rsid w:val="009219EA"/>
    <w:rsid w:val="00923123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831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246A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2158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3898"/>
    <w:rsid w:val="00C148F7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5A7A"/>
    <w:rsid w:val="00D96664"/>
    <w:rsid w:val="00D97190"/>
    <w:rsid w:val="00DA264A"/>
    <w:rsid w:val="00DA60BE"/>
    <w:rsid w:val="00DA6DE8"/>
    <w:rsid w:val="00DA7192"/>
    <w:rsid w:val="00DB1831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079AF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668EF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0859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01E7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12E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2025-08-27T17:33:00Z</cp:lastPrinted>
  <dcterms:created xsi:type="dcterms:W3CDTF">2025-09-01T13:13:00Z</dcterms:created>
  <dcterms:modified xsi:type="dcterms:W3CDTF">2025-09-01T13:13:00Z</dcterms:modified>
</cp:coreProperties>
</file>