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4454B5" w14:textId="7777777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7F0948">
        <w:rPr>
          <w:rFonts w:ascii="Times New (W1)" w:eastAsia="Times New Roman" w:hAnsi="Times New (W1)"/>
          <w:sz w:val="28"/>
          <w:szCs w:val="28"/>
          <w:lang w:eastAsia="pt-BR"/>
        </w:rPr>
        <w:t>052/2021</w:t>
      </w:r>
    </w:p>
    <w:p w14:paraId="517293B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398FBB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FE66F7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50C0DB6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1AD2DA6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64808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CLAUDIMIR LINDNER</w:t>
      </w:r>
    </w:p>
    <w:p w14:paraId="3BBCF420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AEE39A7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026A732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65E8CF60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3FB438A" w14:textId="77777777" w:rsidR="002239C9" w:rsidRPr="002239C9" w:rsidRDefault="002239C9" w:rsidP="002239C9">
      <w:pPr>
        <w:jc w:val="both"/>
        <w:rPr>
          <w:rFonts w:ascii="Times New Roman" w:hAnsi="Times New Roman"/>
          <w:sz w:val="24"/>
          <w:szCs w:val="24"/>
        </w:rPr>
      </w:pPr>
      <w:r w:rsidRPr="002239C9">
        <w:rPr>
          <w:rFonts w:ascii="Times New Roman" w:hAnsi="Times New Roman"/>
          <w:sz w:val="24"/>
          <w:szCs w:val="24"/>
        </w:rPr>
        <w:t xml:space="preserve">Sugerir melhorias na tubulação para escoamento de água pluvial na Rua Ernesto </w:t>
      </w:r>
      <w:proofErr w:type="spellStart"/>
      <w:r w:rsidRPr="002239C9">
        <w:rPr>
          <w:rFonts w:ascii="Times New Roman" w:hAnsi="Times New Roman"/>
          <w:sz w:val="24"/>
          <w:szCs w:val="24"/>
        </w:rPr>
        <w:t>Krogel</w:t>
      </w:r>
      <w:proofErr w:type="spellEnd"/>
      <w:r w:rsidRPr="002239C9">
        <w:rPr>
          <w:rFonts w:ascii="Times New Roman" w:hAnsi="Times New Roman"/>
          <w:sz w:val="24"/>
          <w:szCs w:val="24"/>
        </w:rPr>
        <w:t>, com o objetivo de substituição da tubulação por uma de maior diâmetro.</w:t>
      </w:r>
    </w:p>
    <w:p w14:paraId="595AB490" w14:textId="77777777" w:rsidR="002239C9" w:rsidRPr="002239C9" w:rsidRDefault="002239C9" w:rsidP="002239C9">
      <w:pPr>
        <w:jc w:val="both"/>
        <w:rPr>
          <w:rFonts w:ascii="Times New Roman" w:hAnsi="Times New Roman"/>
          <w:sz w:val="24"/>
          <w:szCs w:val="24"/>
        </w:rPr>
      </w:pPr>
      <w:r w:rsidRPr="002239C9">
        <w:rPr>
          <w:rFonts w:ascii="Times New Roman" w:hAnsi="Times New Roman"/>
          <w:sz w:val="24"/>
          <w:szCs w:val="24"/>
        </w:rPr>
        <w:t>Justifica-se, tendo em vista que em períodos de chuva torrencial, ocorrem diversos pontos de alagamento ao longo da via, trazendo transtornos aos moradores e demais pessoas que transitam na via em questão.</w:t>
      </w:r>
    </w:p>
    <w:p w14:paraId="6A50EF48" w14:textId="77777777" w:rsidR="00264808" w:rsidRDefault="0026480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DF88D53" w14:textId="77777777" w:rsidR="0075570F" w:rsidRPr="0075570F" w:rsidRDefault="007F094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03527FC6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FC8182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8012303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7F0948">
        <w:rPr>
          <w:rFonts w:ascii="Times New Roman" w:eastAsia="Times New Roman" w:hAnsi="Times New Roman"/>
          <w:sz w:val="24"/>
          <w:szCs w:val="28"/>
          <w:lang w:eastAsia="pt-BR"/>
        </w:rPr>
        <w:t>05 de abril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2EA8D8D9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E93BD7F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4D981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474E1AA8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7F0948">
        <w:rPr>
          <w:rFonts w:ascii="Times New Roman" w:eastAsia="Times New Roman" w:hAnsi="Times New Roman"/>
          <w:sz w:val="24"/>
          <w:szCs w:val="28"/>
          <w:lang w:eastAsia="pt-BR"/>
        </w:rPr>
        <w:t>Claudimir</w:t>
      </w:r>
      <w:proofErr w:type="spellEnd"/>
      <w:r w:rsidR="007F0948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7F0948">
        <w:rPr>
          <w:rFonts w:ascii="Times New Roman" w:eastAsia="Times New Roman" w:hAnsi="Times New Roman"/>
          <w:sz w:val="24"/>
          <w:szCs w:val="28"/>
          <w:lang w:eastAsia="pt-BR"/>
        </w:rPr>
        <w:t>Lindner</w:t>
      </w:r>
      <w:proofErr w:type="spellEnd"/>
    </w:p>
    <w:p w14:paraId="1A6188D5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ACB1924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4C9031AD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Ildemar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Zoz</w:t>
      </w:r>
    </w:p>
    <w:p w14:paraId="52CE8B25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58BCE75A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62044A86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22418"/>
    <w:rsid w:val="00035EAC"/>
    <w:rsid w:val="000437CB"/>
    <w:rsid w:val="00067A87"/>
    <w:rsid w:val="001A25DF"/>
    <w:rsid w:val="001D141E"/>
    <w:rsid w:val="002239C9"/>
    <w:rsid w:val="00264808"/>
    <w:rsid w:val="003030B3"/>
    <w:rsid w:val="00367B34"/>
    <w:rsid w:val="00506EE6"/>
    <w:rsid w:val="0053668A"/>
    <w:rsid w:val="00605E35"/>
    <w:rsid w:val="0062401D"/>
    <w:rsid w:val="0075570F"/>
    <w:rsid w:val="007D6552"/>
    <w:rsid w:val="007F0948"/>
    <w:rsid w:val="008533A7"/>
    <w:rsid w:val="0095688A"/>
    <w:rsid w:val="009A668E"/>
    <w:rsid w:val="00A3167C"/>
    <w:rsid w:val="00AA3B7D"/>
    <w:rsid w:val="00CD3940"/>
    <w:rsid w:val="00D243F5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6C952"/>
  <w15:chartTrackingRefBased/>
  <w15:docId w15:val="{A6648EA0-B8F0-492E-BCF5-D6E628B19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52.21</Template>
  <TotalTime>1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2021-04-05T17:21:00Z</dcterms:created>
  <dcterms:modified xsi:type="dcterms:W3CDTF">2021-04-05T17:21:00Z</dcterms:modified>
</cp:coreProperties>
</file>