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9D143A1" w14:textId="27EE2DE3" w:rsidR="009F3926" w:rsidRDefault="009F3926" w:rsidP="009F3926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LEI Nº 2.675/2022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4361D9">
        <w:trPr>
          <w:cantSplit/>
          <w:trHeight w:val="1843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5F720D69" w:rsidR="00FA1369" w:rsidRPr="00A35607" w:rsidRDefault="002E7D17" w:rsidP="003A3B9C">
            <w:pPr>
              <w:jc w:val="both"/>
              <w:rPr>
                <w:b/>
              </w:rPr>
            </w:pPr>
            <w:bookmarkStart w:id="0" w:name="_Hlk120719401"/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UM </w:t>
            </w:r>
            <w:r w:rsidRPr="00A35607">
              <w:rPr>
                <w:b/>
              </w:rPr>
              <w:t>CRÉDITO</w:t>
            </w:r>
            <w:r w:rsidR="00C73EEE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3A3B9C">
              <w:rPr>
                <w:b/>
              </w:rPr>
              <w:t>3.720,00</w:t>
            </w:r>
            <w:r w:rsidRPr="00A35607">
              <w:rPr>
                <w:b/>
              </w:rPr>
              <w:t xml:space="preserve"> (</w:t>
            </w:r>
            <w:r w:rsidR="003A3B9C">
              <w:rPr>
                <w:b/>
              </w:rPr>
              <w:t>TRÊS</w:t>
            </w:r>
            <w:r w:rsidR="00D15A66">
              <w:rPr>
                <w:b/>
              </w:rPr>
              <w:t xml:space="preserve"> MIL</w:t>
            </w:r>
            <w:r w:rsidR="003A3B9C">
              <w:rPr>
                <w:b/>
              </w:rPr>
              <w:t>, SETECENTOS E VINTE</w:t>
            </w:r>
            <w:r w:rsidR="00FF246A">
              <w:rPr>
                <w:b/>
              </w:rPr>
              <w:t xml:space="preserve"> R</w:t>
            </w:r>
            <w:r w:rsidR="0062355B">
              <w:rPr>
                <w:b/>
              </w:rPr>
              <w:t>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  <w:bookmarkEnd w:id="0"/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291C74F6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um</w:t>
      </w:r>
      <w:r w:rsidR="00C1128A">
        <w:t xml:space="preserve"> </w:t>
      </w:r>
      <w:r w:rsidRPr="00A35607">
        <w:t>Crédito</w:t>
      </w:r>
      <w:r w:rsidR="00C73EEE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 w:rsidR="00C73EEE" w:rsidRPr="00C73EEE">
        <w:rPr>
          <w:b/>
        </w:rPr>
        <w:t xml:space="preserve">R$ </w:t>
      </w:r>
      <w:r w:rsidR="003A3B9C">
        <w:rPr>
          <w:b/>
        </w:rPr>
        <w:t>3.720,00</w:t>
      </w:r>
      <w:r w:rsidR="00C73EEE" w:rsidRPr="00C73EEE">
        <w:rPr>
          <w:b/>
        </w:rPr>
        <w:t xml:space="preserve"> (</w:t>
      </w:r>
      <w:r w:rsidR="003A3B9C">
        <w:rPr>
          <w:b/>
        </w:rPr>
        <w:t>três mil, setecentos e vinte</w:t>
      </w:r>
      <w:r w:rsidR="00C73EEE" w:rsidRPr="00C73EEE">
        <w:rPr>
          <w:b/>
        </w:rPr>
        <w:t xml:space="preserve">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23349F79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C73EEE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C73EEE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3A3B9C" w:rsidRPr="00C73EEE">
        <w:rPr>
          <w:b/>
        </w:rPr>
        <w:t xml:space="preserve">R$ </w:t>
      </w:r>
      <w:r w:rsidR="003A3B9C">
        <w:rPr>
          <w:b/>
        </w:rPr>
        <w:t>3.720,00</w:t>
      </w:r>
      <w:r w:rsidR="003A3B9C" w:rsidRPr="00C73EEE">
        <w:rPr>
          <w:b/>
        </w:rPr>
        <w:t xml:space="preserve"> (</w:t>
      </w:r>
      <w:r w:rsidR="003A3B9C">
        <w:rPr>
          <w:b/>
        </w:rPr>
        <w:t>três mil, setecentos e vinte</w:t>
      </w:r>
      <w:r w:rsidR="003A3B9C" w:rsidRPr="00C73EEE">
        <w:rPr>
          <w:b/>
        </w:rPr>
        <w:t xml:space="preserve">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211FEB8E" w:rsidR="00FF246A" w:rsidRDefault="003A3B9C" w:rsidP="00FF246A">
      <w:pPr>
        <w:jc w:val="both"/>
      </w:pPr>
      <w:r>
        <w:t>06</w:t>
      </w:r>
      <w:r w:rsidR="00FF246A" w:rsidRPr="00A35607">
        <w:t xml:space="preserve"> – </w:t>
      </w:r>
      <w:r w:rsidR="00D15A66">
        <w:t xml:space="preserve">SECRETARIA DE </w:t>
      </w:r>
      <w:r>
        <w:t>AGRICULTURA</w:t>
      </w:r>
    </w:p>
    <w:p w14:paraId="1734DF7B" w14:textId="675886D0" w:rsidR="00FF246A" w:rsidRDefault="00FF246A" w:rsidP="00FF246A">
      <w:pPr>
        <w:jc w:val="both"/>
      </w:pPr>
      <w:r>
        <w:t>0</w:t>
      </w:r>
      <w:r w:rsidR="003A3B9C">
        <w:t>1</w:t>
      </w:r>
      <w:r>
        <w:t xml:space="preserve"> – </w:t>
      </w:r>
      <w:r w:rsidR="003A3B9C">
        <w:t>AGRICULTURA</w:t>
      </w:r>
    </w:p>
    <w:p w14:paraId="626E3292" w14:textId="1A8619DA" w:rsidR="00FF246A" w:rsidRDefault="003A3B9C" w:rsidP="00FF246A">
      <w:pPr>
        <w:jc w:val="both"/>
        <w:rPr>
          <w:bCs/>
        </w:rPr>
      </w:pPr>
      <w:r>
        <w:rPr>
          <w:bCs/>
        </w:rPr>
        <w:t>20</w:t>
      </w:r>
      <w:r w:rsidR="00C73EEE">
        <w:rPr>
          <w:bCs/>
        </w:rPr>
        <w:t>.</w:t>
      </w:r>
      <w:r>
        <w:rPr>
          <w:bCs/>
        </w:rPr>
        <w:t>122.0002.2.033</w:t>
      </w:r>
      <w:r w:rsidR="00FF246A">
        <w:rPr>
          <w:bCs/>
        </w:rPr>
        <w:t xml:space="preserve"> – </w:t>
      </w:r>
      <w:r w:rsidR="00D15A66">
        <w:rPr>
          <w:bCs/>
        </w:rPr>
        <w:t>MANUTENÇÃO E DESENVOLVIMENTO DAS ATIVIDADES D</w:t>
      </w:r>
      <w:r>
        <w:rPr>
          <w:bCs/>
        </w:rPr>
        <w:t>A</w:t>
      </w:r>
      <w:r w:rsidR="00D15A66">
        <w:rPr>
          <w:bCs/>
        </w:rPr>
        <w:t xml:space="preserve"> </w:t>
      </w:r>
      <w:r>
        <w:rPr>
          <w:bCs/>
        </w:rPr>
        <w:t>SECRETARIA DE AGRICULTURA</w:t>
      </w:r>
    </w:p>
    <w:p w14:paraId="0BE6D582" w14:textId="05FEC956" w:rsidR="00FF246A" w:rsidRDefault="00FF246A" w:rsidP="00FF246A">
      <w:r>
        <w:t>(</w:t>
      </w:r>
      <w:r w:rsidR="003A3B9C">
        <w:t>81</w:t>
      </w:r>
      <w:r w:rsidR="00C73EEE">
        <w:t>)</w:t>
      </w:r>
      <w:r w:rsidR="003A3B9C">
        <w:t xml:space="preserve"> 4</w:t>
      </w:r>
      <w:r w:rsidR="00C73EEE">
        <w:t>.</w:t>
      </w:r>
      <w:r w:rsidR="003A3B9C">
        <w:t>4</w:t>
      </w:r>
      <w:r w:rsidR="00C73EEE">
        <w:t>.90.00.00.00.00.00.0000</w:t>
      </w:r>
      <w:r w:rsidRPr="00A35607">
        <w:t xml:space="preserve"> – Aplicações Diretas</w:t>
      </w:r>
      <w:r>
        <w:t>............</w:t>
      </w:r>
      <w:r w:rsidR="00D15A66">
        <w:t>.</w:t>
      </w:r>
      <w:r>
        <w:t>.................</w:t>
      </w:r>
      <w:r w:rsidR="003A3B9C">
        <w:t>....</w:t>
      </w:r>
      <w:r>
        <w:t>..........</w:t>
      </w:r>
      <w:r w:rsidRPr="00A35607">
        <w:t xml:space="preserve"> R$ </w:t>
      </w:r>
      <w:r w:rsidR="003A3B9C">
        <w:t>3.720,00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42F5615C" w:rsidR="002E7D17" w:rsidRPr="003D2E4A" w:rsidRDefault="002E7D17" w:rsidP="003D2E4A">
      <w:r>
        <w:rPr>
          <w:b/>
          <w:u w:val="single"/>
        </w:rPr>
        <w:t>Total........................................................................</w:t>
      </w:r>
      <w:r w:rsidR="003A3B9C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3A3B9C">
        <w:rPr>
          <w:b/>
          <w:u w:val="single"/>
        </w:rPr>
        <w:t>3.720,00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7C0058A0" w14:textId="77777777" w:rsidR="00C73EEE" w:rsidRDefault="00C73EEE" w:rsidP="002E7D17">
      <w:pPr>
        <w:jc w:val="both"/>
        <w:rPr>
          <w:b/>
        </w:rPr>
      </w:pPr>
    </w:p>
    <w:p w14:paraId="5A2F42F0" w14:textId="34635085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</w:t>
      </w:r>
      <w:r>
        <w:lastRenderedPageBreak/>
        <w:t>Orçamento, no valor de até</w:t>
      </w:r>
      <w:r w:rsidR="00C73EEE">
        <w:t xml:space="preserve"> </w:t>
      </w:r>
      <w:r w:rsidR="003A3B9C" w:rsidRPr="00C73EEE">
        <w:rPr>
          <w:b/>
        </w:rPr>
        <w:t xml:space="preserve">R$ </w:t>
      </w:r>
      <w:r w:rsidR="003A3B9C">
        <w:rPr>
          <w:b/>
        </w:rPr>
        <w:t>3.720,00</w:t>
      </w:r>
      <w:r w:rsidR="003A3B9C" w:rsidRPr="00C73EEE">
        <w:rPr>
          <w:b/>
        </w:rPr>
        <w:t xml:space="preserve"> (</w:t>
      </w:r>
      <w:r w:rsidR="003A3B9C">
        <w:rPr>
          <w:b/>
        </w:rPr>
        <w:t>três mil, setecentos e vinte</w:t>
      </w:r>
      <w:r w:rsidR="003A3B9C" w:rsidRPr="00C73EEE">
        <w:rPr>
          <w:b/>
        </w:rPr>
        <w:t xml:space="preserve"> reais)</w:t>
      </w:r>
      <w:r w:rsidR="00FF246A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309D9B7B" w14:textId="77777777" w:rsidR="003A3B9C" w:rsidRDefault="003A3B9C" w:rsidP="003A3B9C">
      <w:pPr>
        <w:jc w:val="both"/>
      </w:pPr>
      <w:r>
        <w:t>06</w:t>
      </w:r>
      <w:r w:rsidRPr="00A35607">
        <w:t xml:space="preserve"> – </w:t>
      </w:r>
      <w:r>
        <w:t>SECRETARIA DE AGRICULTURA</w:t>
      </w:r>
    </w:p>
    <w:p w14:paraId="296277D4" w14:textId="77777777" w:rsidR="003A3B9C" w:rsidRDefault="003A3B9C" w:rsidP="003A3B9C">
      <w:pPr>
        <w:jc w:val="both"/>
      </w:pPr>
      <w:r>
        <w:t>01 – AGRICULTURA</w:t>
      </w:r>
    </w:p>
    <w:p w14:paraId="419BD80E" w14:textId="60DC224D" w:rsidR="003A3B9C" w:rsidRDefault="003A3B9C" w:rsidP="003A3B9C">
      <w:pPr>
        <w:jc w:val="both"/>
        <w:rPr>
          <w:bCs/>
        </w:rPr>
      </w:pPr>
      <w:r>
        <w:rPr>
          <w:bCs/>
        </w:rPr>
        <w:t>20.608.0015.2.036 – DESENVOLVIMENTO E INSPEÇÃO ANIMAL</w:t>
      </w:r>
    </w:p>
    <w:p w14:paraId="12BC7B56" w14:textId="4C2A7F30" w:rsidR="003A3B9C" w:rsidRDefault="003A3B9C" w:rsidP="003A3B9C">
      <w:r>
        <w:t>(85) 3.3.90.00.00.00.00.00.0000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3.720,00</w:t>
      </w:r>
    </w:p>
    <w:p w14:paraId="63D45B72" w14:textId="77777777" w:rsidR="003A3B9C" w:rsidRDefault="003A3B9C" w:rsidP="003A3B9C">
      <w:pPr>
        <w:rPr>
          <w:b/>
          <w:u w:val="single"/>
        </w:rPr>
      </w:pPr>
    </w:p>
    <w:p w14:paraId="64C51002" w14:textId="77777777" w:rsidR="003A3B9C" w:rsidRPr="003D2E4A" w:rsidRDefault="003A3B9C" w:rsidP="003A3B9C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>
        <w:rPr>
          <w:b/>
          <w:u w:val="single"/>
        </w:rPr>
        <w:t>3.720,00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A924A93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C73EEE">
        <w:t xml:space="preserve"> </w:t>
      </w:r>
      <w:r w:rsidR="003A3B9C">
        <w:t>e redução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0CF1D2F6" w14:textId="4306E67A" w:rsidR="002E7D17" w:rsidRDefault="002E7D17" w:rsidP="002E7D17">
      <w:pPr>
        <w:spacing w:line="276" w:lineRule="auto"/>
        <w:jc w:val="both"/>
      </w:pPr>
    </w:p>
    <w:p w14:paraId="7AC4BCD2" w14:textId="688CB0B5" w:rsidR="009F3926" w:rsidRDefault="009F3926" w:rsidP="002E7D17">
      <w:pPr>
        <w:spacing w:line="276" w:lineRule="auto"/>
        <w:jc w:val="both"/>
      </w:pPr>
    </w:p>
    <w:p w14:paraId="786409A9" w14:textId="77777777" w:rsidR="009F3926" w:rsidRDefault="009F3926" w:rsidP="002E7D17">
      <w:pPr>
        <w:spacing w:line="276" w:lineRule="auto"/>
        <w:jc w:val="both"/>
      </w:pPr>
    </w:p>
    <w:p w14:paraId="20AC542F" w14:textId="05B8D031" w:rsidR="009F3926" w:rsidRDefault="009F3926" w:rsidP="009F3926">
      <w:pPr>
        <w:spacing w:line="276" w:lineRule="auto"/>
        <w:ind w:left="170" w:right="170"/>
        <w:jc w:val="right"/>
      </w:pPr>
      <w:r>
        <w:t>Anchieta – SC, 18 de novembro de 2022.</w:t>
      </w:r>
    </w:p>
    <w:p w14:paraId="0E264FE4" w14:textId="77777777" w:rsidR="009F3926" w:rsidRDefault="009F3926" w:rsidP="009F3926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709"/>
      </w:pPr>
    </w:p>
    <w:p w14:paraId="6ED395DF" w14:textId="77777777" w:rsidR="009F3926" w:rsidRDefault="009F3926" w:rsidP="009F3926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709"/>
        <w:jc w:val="right"/>
      </w:pPr>
    </w:p>
    <w:p w14:paraId="4629871E" w14:textId="77777777" w:rsidR="009F3926" w:rsidRDefault="009F3926" w:rsidP="009F3926">
      <w:pPr>
        <w:widowControl w:val="0"/>
        <w:tabs>
          <w:tab w:val="left" w:pos="1008"/>
        </w:tabs>
        <w:autoSpaceDE w:val="0"/>
        <w:autoSpaceDN w:val="0"/>
        <w:adjustRightInd w:val="0"/>
        <w:spacing w:line="276" w:lineRule="auto"/>
        <w:ind w:firstLine="709"/>
        <w:jc w:val="right"/>
      </w:pPr>
    </w:p>
    <w:p w14:paraId="42317486" w14:textId="77777777" w:rsidR="009F3926" w:rsidRDefault="009F3926" w:rsidP="009F3926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IVAN JOSE CANCI </w:t>
      </w:r>
    </w:p>
    <w:p w14:paraId="7E4FFE5C" w14:textId="77777777" w:rsidR="009F3926" w:rsidRDefault="009F3926" w:rsidP="009F3926">
      <w:pPr>
        <w:spacing w:line="276" w:lineRule="auto"/>
        <w:jc w:val="center"/>
      </w:pPr>
      <w:r>
        <w:t>Prefeito Municipal</w:t>
      </w:r>
    </w:p>
    <w:p w14:paraId="5DDE0CC7" w14:textId="30D3868A" w:rsidR="009F3926" w:rsidRDefault="009F3926" w:rsidP="009F3926">
      <w:pPr>
        <w:spacing w:line="276" w:lineRule="auto"/>
        <w:jc w:val="center"/>
        <w:rPr>
          <w:b/>
        </w:rPr>
      </w:pPr>
    </w:p>
    <w:p w14:paraId="3DDD3692" w14:textId="6A836218" w:rsidR="009F3926" w:rsidRDefault="009F3926" w:rsidP="009F3926">
      <w:pPr>
        <w:spacing w:line="276" w:lineRule="auto"/>
        <w:jc w:val="center"/>
        <w:rPr>
          <w:b/>
        </w:rPr>
      </w:pPr>
    </w:p>
    <w:p w14:paraId="4D571181" w14:textId="20475316" w:rsidR="009F3926" w:rsidRDefault="009F3926" w:rsidP="009F3926">
      <w:pPr>
        <w:spacing w:line="276" w:lineRule="auto"/>
        <w:jc w:val="center"/>
        <w:rPr>
          <w:b/>
        </w:rPr>
      </w:pPr>
    </w:p>
    <w:p w14:paraId="6B4B48EF" w14:textId="1E178B78" w:rsidR="009F3926" w:rsidRDefault="009F3926" w:rsidP="009F3926">
      <w:pPr>
        <w:spacing w:line="276" w:lineRule="auto"/>
        <w:jc w:val="center"/>
        <w:rPr>
          <w:b/>
        </w:rPr>
      </w:pPr>
    </w:p>
    <w:p w14:paraId="084E3FC2" w14:textId="3CF09BB1" w:rsidR="009F3926" w:rsidRDefault="009F3926" w:rsidP="009F3926">
      <w:pPr>
        <w:spacing w:line="276" w:lineRule="auto"/>
        <w:jc w:val="center"/>
        <w:rPr>
          <w:b/>
        </w:rPr>
      </w:pPr>
    </w:p>
    <w:p w14:paraId="2A9D03CA" w14:textId="77777777" w:rsidR="009F3926" w:rsidRDefault="009F3926" w:rsidP="009F3926">
      <w:pPr>
        <w:spacing w:line="276" w:lineRule="auto"/>
        <w:rPr>
          <w:b/>
        </w:rPr>
      </w:pPr>
    </w:p>
    <w:p w14:paraId="64A71986" w14:textId="77777777" w:rsidR="009F3926" w:rsidRDefault="009F3926" w:rsidP="009F3926">
      <w:pPr>
        <w:spacing w:line="276" w:lineRule="auto"/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3AC1684A" w14:textId="6EDB8A62" w:rsidR="003A3B9C" w:rsidRDefault="009F3926" w:rsidP="009F3926">
      <w:pPr>
        <w:spacing w:line="276" w:lineRule="auto"/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38737B79" w14:textId="77777777" w:rsidR="00C1128A" w:rsidRDefault="00C1128A" w:rsidP="002E7D17">
      <w:pPr>
        <w:jc w:val="both"/>
      </w:pPr>
    </w:p>
    <w:p w14:paraId="6251A4DE" w14:textId="776315A8" w:rsidR="00BE190B" w:rsidRPr="00045245" w:rsidRDefault="001719FE" w:rsidP="00045245">
      <w:pPr>
        <w:jc w:val="center"/>
        <w:rPr>
          <w:i/>
        </w:rPr>
      </w:pPr>
      <w:r>
        <w:t xml:space="preserve"> </w:t>
      </w: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41B38" w14:textId="77777777" w:rsidR="0038499F" w:rsidRDefault="0038499F">
      <w:r>
        <w:separator/>
      </w:r>
    </w:p>
  </w:endnote>
  <w:endnote w:type="continuationSeparator" w:id="0">
    <w:p w14:paraId="79C9A25D" w14:textId="77777777" w:rsidR="0038499F" w:rsidRDefault="00384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925F9" w14:textId="77777777" w:rsidR="0038499F" w:rsidRDefault="0038499F">
      <w:r>
        <w:separator/>
      </w:r>
    </w:p>
  </w:footnote>
  <w:footnote w:type="continuationSeparator" w:id="0">
    <w:p w14:paraId="713E9D0D" w14:textId="77777777" w:rsidR="0038499F" w:rsidRDefault="00384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6627092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2411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0562742">
    <w:abstractNumId w:val="5"/>
    <w:lvlOverride w:ilvl="0">
      <w:startOverride w:val="1"/>
    </w:lvlOverride>
  </w:num>
  <w:num w:numId="4" w16cid:durableId="1533810003">
    <w:abstractNumId w:val="13"/>
    <w:lvlOverride w:ilvl="0">
      <w:startOverride w:val="1"/>
    </w:lvlOverride>
  </w:num>
  <w:num w:numId="5" w16cid:durableId="1119765328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773391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00426246">
    <w:abstractNumId w:val="3"/>
  </w:num>
  <w:num w:numId="8" w16cid:durableId="1398436035">
    <w:abstractNumId w:val="11"/>
  </w:num>
  <w:num w:numId="9" w16cid:durableId="33119991">
    <w:abstractNumId w:val="6"/>
  </w:num>
  <w:num w:numId="10" w16cid:durableId="230045034">
    <w:abstractNumId w:val="15"/>
  </w:num>
  <w:num w:numId="11" w16cid:durableId="1370643106">
    <w:abstractNumId w:val="18"/>
  </w:num>
  <w:num w:numId="12" w16cid:durableId="949822736">
    <w:abstractNumId w:val="0"/>
  </w:num>
  <w:num w:numId="13" w16cid:durableId="975641592">
    <w:abstractNumId w:val="23"/>
  </w:num>
  <w:num w:numId="14" w16cid:durableId="425004643">
    <w:abstractNumId w:val="17"/>
  </w:num>
  <w:num w:numId="15" w16cid:durableId="1177883072">
    <w:abstractNumId w:val="8"/>
  </w:num>
  <w:num w:numId="16" w16cid:durableId="1218128762">
    <w:abstractNumId w:val="14"/>
  </w:num>
  <w:num w:numId="17" w16cid:durableId="1146966918">
    <w:abstractNumId w:val="12"/>
  </w:num>
  <w:num w:numId="18" w16cid:durableId="30695342">
    <w:abstractNumId w:val="2"/>
  </w:num>
  <w:num w:numId="19" w16cid:durableId="814300560">
    <w:abstractNumId w:val="9"/>
  </w:num>
  <w:num w:numId="20" w16cid:durableId="1529610647">
    <w:abstractNumId w:val="26"/>
  </w:num>
  <w:num w:numId="21" w16cid:durableId="569462245">
    <w:abstractNumId w:val="21"/>
  </w:num>
  <w:num w:numId="22" w16cid:durableId="785202043">
    <w:abstractNumId w:val="16"/>
  </w:num>
  <w:num w:numId="23" w16cid:durableId="945500783">
    <w:abstractNumId w:val="20"/>
  </w:num>
  <w:num w:numId="24" w16cid:durableId="267198189">
    <w:abstractNumId w:val="4"/>
  </w:num>
  <w:num w:numId="25" w16cid:durableId="1177648412">
    <w:abstractNumId w:val="22"/>
  </w:num>
  <w:num w:numId="26" w16cid:durableId="821392693">
    <w:abstractNumId w:val="10"/>
  </w:num>
  <w:num w:numId="27" w16cid:durableId="599292969">
    <w:abstractNumId w:val="25"/>
  </w:num>
  <w:num w:numId="28" w16cid:durableId="1683968536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55EB"/>
    <w:rsid w:val="000C308F"/>
    <w:rsid w:val="000C33B6"/>
    <w:rsid w:val="000C61F9"/>
    <w:rsid w:val="000C6FA5"/>
    <w:rsid w:val="000D365D"/>
    <w:rsid w:val="000E1C45"/>
    <w:rsid w:val="000E3B11"/>
    <w:rsid w:val="000E4C4F"/>
    <w:rsid w:val="000F1DA3"/>
    <w:rsid w:val="000F319D"/>
    <w:rsid w:val="001049EA"/>
    <w:rsid w:val="00121C94"/>
    <w:rsid w:val="001225F9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3BC8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499F"/>
    <w:rsid w:val="0038651C"/>
    <w:rsid w:val="0039069D"/>
    <w:rsid w:val="003A152D"/>
    <w:rsid w:val="003A3B9C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361D9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2A14"/>
    <w:rsid w:val="0059145B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3A0C"/>
    <w:rsid w:val="007278E2"/>
    <w:rsid w:val="007305FB"/>
    <w:rsid w:val="00740D1D"/>
    <w:rsid w:val="00744208"/>
    <w:rsid w:val="00744744"/>
    <w:rsid w:val="0074540C"/>
    <w:rsid w:val="00746A4B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A7838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1844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3926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A66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5CEF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C65"/>
    <w:rsid w:val="00E55E2B"/>
    <w:rsid w:val="00E633AD"/>
    <w:rsid w:val="00E6510E"/>
    <w:rsid w:val="00E70E9D"/>
    <w:rsid w:val="00E717B6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7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D0B0D-F23D-4A68-8405-F8B27C93D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24</TotalTime>
  <Pages>2</Pages>
  <Words>415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User</cp:lastModifiedBy>
  <cp:revision>8</cp:revision>
  <cp:lastPrinted>2022-07-26T16:11:00Z</cp:lastPrinted>
  <dcterms:created xsi:type="dcterms:W3CDTF">2022-11-16T13:10:00Z</dcterms:created>
  <dcterms:modified xsi:type="dcterms:W3CDTF">2022-11-30T19:50:00Z</dcterms:modified>
</cp:coreProperties>
</file>