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D32AC0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C70EA8">
        <w:rPr>
          <w:rFonts w:ascii="Arial" w:hAnsi="Arial" w:cs="Arial"/>
          <w:b/>
          <w:sz w:val="23"/>
          <w:szCs w:val="23"/>
        </w:rPr>
        <w:t xml:space="preserve">ATRAVÉS DOS SETORES COMPETENTES, A </w:t>
      </w:r>
      <w:r w:rsidR="004E3060">
        <w:rPr>
          <w:rFonts w:ascii="Arial" w:hAnsi="Arial" w:cs="Arial"/>
          <w:b/>
          <w:sz w:val="23"/>
          <w:szCs w:val="23"/>
        </w:rPr>
        <w:t>IMPLANTAÇÃO DE REDE DE INTERNET WI-FI GRATUITA NAS PRINCIPAIS PRAÇAS E CENTROS COMERCIAIS PÚBLICOS D</w:t>
      </w:r>
      <w:r w:rsidR="00C70EA8">
        <w:rPr>
          <w:rFonts w:ascii="Arial" w:hAnsi="Arial" w:cs="Arial"/>
          <w:b/>
          <w:sz w:val="23"/>
          <w:szCs w:val="23"/>
        </w:rPr>
        <w:t xml:space="preserve">O </w:t>
      </w:r>
      <w:r w:rsidR="00B16011">
        <w:rPr>
          <w:rFonts w:ascii="Arial" w:hAnsi="Arial" w:cs="Arial"/>
          <w:b/>
          <w:sz w:val="23"/>
          <w:szCs w:val="23"/>
        </w:rPr>
        <w:t>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5A7F8C" w:rsidRDefault="00784935" w:rsidP="00D32AC0">
      <w:pPr>
        <w:tabs>
          <w:tab w:val="left" w:pos="9781"/>
          <w:tab w:val="left" w:pos="9921"/>
        </w:tabs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5A7F8C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5A7F8C">
        <w:rPr>
          <w:rFonts w:ascii="Arial" w:hAnsi="Arial" w:cs="Arial"/>
          <w:sz w:val="22"/>
          <w:szCs w:val="22"/>
        </w:rPr>
        <w:t>ao Exe</w:t>
      </w:r>
      <w:r w:rsidR="0056516C" w:rsidRPr="005A7F8C">
        <w:rPr>
          <w:rFonts w:ascii="Arial" w:hAnsi="Arial" w:cs="Arial"/>
          <w:sz w:val="22"/>
          <w:szCs w:val="22"/>
        </w:rPr>
        <w:t>cutivo Municipal</w:t>
      </w:r>
      <w:r w:rsidR="00C70EA8" w:rsidRPr="005A7F8C">
        <w:rPr>
          <w:rFonts w:ascii="Arial" w:hAnsi="Arial" w:cs="Arial"/>
          <w:sz w:val="22"/>
          <w:szCs w:val="22"/>
        </w:rPr>
        <w:t xml:space="preserve">, através dos setores competentes, </w:t>
      </w:r>
      <w:r w:rsidR="004E3060" w:rsidRPr="005A7F8C">
        <w:rPr>
          <w:rFonts w:ascii="Arial" w:hAnsi="Arial" w:cs="Arial"/>
          <w:sz w:val="22"/>
          <w:szCs w:val="22"/>
        </w:rPr>
        <w:t xml:space="preserve">a implantação de rede de interne </w:t>
      </w:r>
      <w:proofErr w:type="spellStart"/>
      <w:r w:rsidR="004E3060" w:rsidRPr="005A7F8C">
        <w:rPr>
          <w:rFonts w:ascii="Arial" w:hAnsi="Arial" w:cs="Arial"/>
          <w:sz w:val="22"/>
          <w:szCs w:val="22"/>
        </w:rPr>
        <w:t>wi-fi</w:t>
      </w:r>
      <w:proofErr w:type="spellEnd"/>
      <w:r w:rsidR="004E3060" w:rsidRPr="005A7F8C">
        <w:rPr>
          <w:rFonts w:ascii="Arial" w:hAnsi="Arial" w:cs="Arial"/>
          <w:sz w:val="22"/>
          <w:szCs w:val="22"/>
        </w:rPr>
        <w:t xml:space="preserve"> gratuita nas principais praças e centros comerciais públicos d</w:t>
      </w:r>
      <w:r w:rsidR="00B16011" w:rsidRPr="005A7F8C">
        <w:rPr>
          <w:rFonts w:ascii="Arial" w:hAnsi="Arial" w:cs="Arial"/>
          <w:sz w:val="22"/>
          <w:szCs w:val="22"/>
        </w:rPr>
        <w:t>o Município de Tangará da Serra-MT</w:t>
      </w:r>
      <w:r w:rsidR="00643AE4" w:rsidRPr="005A7F8C">
        <w:rPr>
          <w:rFonts w:ascii="Arial" w:hAnsi="Arial" w:cs="Arial"/>
          <w:sz w:val="22"/>
          <w:szCs w:val="22"/>
        </w:rPr>
        <w:t>.</w:t>
      </w:r>
    </w:p>
    <w:p w:rsidR="00643AE4" w:rsidRDefault="00643AE4" w:rsidP="00D32AC0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E3060" w:rsidRDefault="004E3060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4E3060">
        <w:rPr>
          <w:rFonts w:ascii="Arial" w:hAnsi="Arial" w:cs="Arial"/>
          <w:sz w:val="22"/>
          <w:szCs w:val="22"/>
          <w:shd w:val="clear" w:color="auto" w:fill="FFFFFF"/>
        </w:rPr>
        <w:t>Nós sabemos da necessidade da internet hoje, o quanto ela é importante para nossas vidas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A7F8C">
        <w:rPr>
          <w:rFonts w:ascii="Arial" w:hAnsi="Arial" w:cs="Arial"/>
          <w:sz w:val="22"/>
          <w:szCs w:val="22"/>
        </w:rPr>
        <w:t xml:space="preserve">A internet em locais públicos promoverá a inclusão digital a todos, facilitando o acesso a informações e serviços essenciais, desde pedir um carro de aplicativo ou pagar seu cachorro quente (HOT-DOG) ou pipoca no </w:t>
      </w:r>
      <w:proofErr w:type="spellStart"/>
      <w:r w:rsidRPr="005A7F8C">
        <w:rPr>
          <w:rFonts w:ascii="Arial" w:hAnsi="Arial" w:cs="Arial"/>
          <w:sz w:val="22"/>
          <w:szCs w:val="22"/>
        </w:rPr>
        <w:t>pix</w:t>
      </w:r>
      <w:proofErr w:type="spellEnd"/>
      <w:r w:rsidR="00D32AC0" w:rsidRPr="005A7F8C">
        <w:rPr>
          <w:rFonts w:ascii="Arial" w:hAnsi="Arial" w:cs="Arial"/>
          <w:sz w:val="22"/>
          <w:szCs w:val="22"/>
        </w:rPr>
        <w:t>.</w:t>
      </w:r>
    </w:p>
    <w:p w:rsidR="005A7F8C" w:rsidRPr="005A7F8C" w:rsidRDefault="005A7F8C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Sabemos que, </w:t>
      </w:r>
      <w:r w:rsidRPr="005A7F8C">
        <w:rPr>
          <w:rFonts w:ascii="Arial" w:hAnsi="Arial" w:cs="Arial"/>
          <w:sz w:val="22"/>
          <w:szCs w:val="22"/>
          <w:shd w:val="clear" w:color="auto" w:fill="FFFFFF"/>
        </w:rPr>
        <w:t xml:space="preserve">para algumas pessoas o acesso </w:t>
      </w:r>
      <w:proofErr w:type="gramStart"/>
      <w:r w:rsidRPr="005A7F8C">
        <w:rPr>
          <w:rFonts w:ascii="Arial" w:hAnsi="Arial" w:cs="Arial"/>
          <w:sz w:val="22"/>
          <w:szCs w:val="22"/>
          <w:shd w:val="clear" w:color="auto" w:fill="FFFFFF"/>
        </w:rPr>
        <w:t>a</w:t>
      </w:r>
      <w:proofErr w:type="gramEnd"/>
      <w:r w:rsidRPr="005A7F8C">
        <w:rPr>
          <w:rFonts w:ascii="Arial" w:hAnsi="Arial" w:cs="Arial"/>
          <w:sz w:val="22"/>
          <w:szCs w:val="22"/>
          <w:shd w:val="clear" w:color="auto" w:fill="FFFFFF"/>
        </w:rPr>
        <w:t xml:space="preserve"> internet é fácil, mas para algumas pessoas é muito difícil, e propondo essa ação tenho também o objetivo de promover a inclusão digital aos </w:t>
      </w:r>
      <w:proofErr w:type="gramStart"/>
      <w:r w:rsidRPr="005A7F8C">
        <w:rPr>
          <w:rFonts w:ascii="Arial" w:hAnsi="Arial" w:cs="Arial"/>
          <w:sz w:val="22"/>
          <w:szCs w:val="22"/>
          <w:shd w:val="clear" w:color="auto" w:fill="FFFFFF"/>
        </w:rPr>
        <w:t>grupos</w:t>
      </w:r>
      <w:proofErr w:type="gramEnd"/>
      <w:r w:rsidRPr="005A7F8C">
        <w:rPr>
          <w:rFonts w:ascii="Arial" w:hAnsi="Arial" w:cs="Arial"/>
          <w:sz w:val="22"/>
          <w:szCs w:val="22"/>
          <w:shd w:val="clear" w:color="auto" w:fill="FFFFFF"/>
        </w:rPr>
        <w:t xml:space="preserve"> de baixa renda.</w:t>
      </w:r>
      <w:r w:rsidRPr="005A7F8C">
        <w:rPr>
          <w:rFonts w:ascii="Arial" w:hAnsi="Arial" w:cs="Arial"/>
          <w:sz w:val="22"/>
          <w:szCs w:val="22"/>
        </w:rPr>
        <w:t xml:space="preserve"> </w:t>
      </w:r>
    </w:p>
    <w:p w:rsidR="00784935" w:rsidRPr="005A7F8C" w:rsidRDefault="00784935" w:rsidP="00D32AC0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5A7F8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5A7F8C">
        <w:rPr>
          <w:rFonts w:ascii="Arial" w:hAnsi="Arial" w:cs="Arial"/>
          <w:sz w:val="22"/>
          <w:szCs w:val="22"/>
        </w:rPr>
        <w:t xml:space="preserve">aos </w:t>
      </w:r>
      <w:r w:rsidR="005A7F8C">
        <w:rPr>
          <w:rFonts w:ascii="Arial" w:hAnsi="Arial" w:cs="Arial"/>
          <w:sz w:val="22"/>
          <w:szCs w:val="22"/>
        </w:rPr>
        <w:t>dois</w:t>
      </w:r>
      <w:r w:rsidR="00B16011" w:rsidRPr="005A7F8C">
        <w:rPr>
          <w:rFonts w:ascii="Arial" w:hAnsi="Arial" w:cs="Arial"/>
          <w:sz w:val="22"/>
          <w:szCs w:val="22"/>
        </w:rPr>
        <w:t xml:space="preserve"> </w:t>
      </w:r>
      <w:r w:rsidR="00643AE4" w:rsidRPr="005A7F8C">
        <w:rPr>
          <w:rFonts w:ascii="Arial" w:hAnsi="Arial" w:cs="Arial"/>
          <w:sz w:val="22"/>
          <w:szCs w:val="22"/>
        </w:rPr>
        <w:t>dias</w:t>
      </w:r>
      <w:r w:rsidR="008448FC" w:rsidRPr="005A7F8C">
        <w:rPr>
          <w:rFonts w:ascii="Arial" w:hAnsi="Arial" w:cs="Arial"/>
          <w:sz w:val="22"/>
          <w:szCs w:val="22"/>
        </w:rPr>
        <w:t xml:space="preserve"> d</w:t>
      </w:r>
      <w:r w:rsidR="00643AE4" w:rsidRPr="005A7F8C">
        <w:rPr>
          <w:rFonts w:ascii="Arial" w:hAnsi="Arial" w:cs="Arial"/>
          <w:sz w:val="22"/>
          <w:szCs w:val="22"/>
        </w:rPr>
        <w:t xml:space="preserve">e </w:t>
      </w:r>
      <w:r w:rsidR="005A7F8C">
        <w:rPr>
          <w:rFonts w:ascii="Arial" w:hAnsi="Arial" w:cs="Arial"/>
          <w:sz w:val="22"/>
          <w:szCs w:val="22"/>
        </w:rPr>
        <w:t>julho</w:t>
      </w:r>
      <w:r w:rsidR="008448FC" w:rsidRPr="005A7F8C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5A7F8C">
        <w:rPr>
          <w:rFonts w:ascii="Arial" w:hAnsi="Arial" w:cs="Arial"/>
          <w:sz w:val="22"/>
          <w:szCs w:val="22"/>
        </w:rPr>
        <w:t>quatro</w:t>
      </w:r>
      <w:r w:rsidR="008448FC" w:rsidRPr="005A7F8C">
        <w:rPr>
          <w:rFonts w:ascii="Arial" w:hAnsi="Arial" w:cs="Arial"/>
          <w:sz w:val="22"/>
          <w:szCs w:val="22"/>
        </w:rPr>
        <w:t>.</w:t>
      </w:r>
    </w:p>
    <w:p w:rsidR="00973A7F" w:rsidRDefault="00973A7F" w:rsidP="00D32AC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5A7F8C" w:rsidRDefault="00784935" w:rsidP="005A7F8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5A7F8C" w:rsidRDefault="005A7F8C" w:rsidP="005A7F8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  <w:r w:rsidR="00784935" w:rsidRPr="0021172B">
        <w:rPr>
          <w:b/>
        </w:rPr>
        <w:t xml:space="preserve">                              </w:t>
      </w:r>
      <w:r w:rsidR="00784935">
        <w:rPr>
          <w:b/>
        </w:rPr>
        <w:t xml:space="preserve">          </w:t>
      </w:r>
    </w:p>
    <w:sectPr w:rsidR="00784935" w:rsidRPr="005A7F8C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EFC" w:rsidRDefault="00C67EFC" w:rsidP="002172CB">
      <w:pPr>
        <w:pStyle w:val="Cabealho"/>
      </w:pPr>
      <w:r>
        <w:separator/>
      </w:r>
    </w:p>
  </w:endnote>
  <w:endnote w:type="continuationSeparator" w:id="0">
    <w:p w:rsidR="00C67EFC" w:rsidRDefault="00C67EF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EFC" w:rsidRDefault="00C67EFC" w:rsidP="002172CB">
      <w:pPr>
        <w:pStyle w:val="Cabealho"/>
      </w:pPr>
      <w:r>
        <w:separator/>
      </w:r>
    </w:p>
  </w:footnote>
  <w:footnote w:type="continuationSeparator" w:id="0">
    <w:p w:rsidR="00C67EFC" w:rsidRDefault="00C67EF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2C1" w:rsidRDefault="00E262C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E262C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E262C1" w:rsidRDefault="00E262C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1090851" r:id="rId2"/>
            </w:object>
          </w:r>
        </w:p>
        <w:p w:rsidR="00E262C1" w:rsidRPr="00287355" w:rsidRDefault="00E262C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E262C1" w:rsidRDefault="00E262C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62C1" w:rsidRPr="00107FA2" w:rsidRDefault="00E262C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E262C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262C1" w:rsidRPr="001F7A0C" w:rsidRDefault="00E262C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262C1" w:rsidRPr="00FD1B0F" w:rsidRDefault="00E262C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62C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F7A0C" w:rsidRDefault="00E262C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62C1" w:rsidRPr="001F35CE" w:rsidRDefault="004D5435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283</w:t>
          </w:r>
          <w:r w:rsidR="00B16011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E262C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62C1" w:rsidRPr="00107FA2" w:rsidRDefault="00E262C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262C1" w:rsidRPr="00107FA2" w:rsidRDefault="00E262C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62C1" w:rsidRPr="001F7A0C" w:rsidRDefault="00E262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07FA2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62C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1F7A0C" w:rsidRDefault="00E262C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E262C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62C1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62C1" w:rsidRDefault="005A7F8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B16011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2/07</w:t>
          </w:r>
          <w:r w:rsidR="00B16011">
            <w:rPr>
              <w:rFonts w:ascii="Arial" w:hAnsi="Arial" w:cs="Arial"/>
              <w:bCs/>
              <w:sz w:val="20"/>
              <w:szCs w:val="20"/>
            </w:rPr>
            <w:t>/2024</w:t>
          </w:r>
          <w:r w:rsidR="00E262C1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E262C1" w:rsidRDefault="00E262C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262C1" w:rsidRDefault="00E262C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62C1" w:rsidRPr="00F2782E" w:rsidRDefault="00E262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62C1" w:rsidRPr="00561F42" w:rsidRDefault="00E262C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15C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0609"/>
    <w:rsid w:val="002F282B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69AB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4245"/>
    <w:rsid w:val="00465FCD"/>
    <w:rsid w:val="00467F1F"/>
    <w:rsid w:val="00470B42"/>
    <w:rsid w:val="00470FE0"/>
    <w:rsid w:val="00474A17"/>
    <w:rsid w:val="0047746E"/>
    <w:rsid w:val="00477657"/>
    <w:rsid w:val="004812FC"/>
    <w:rsid w:val="0048342B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435"/>
    <w:rsid w:val="004D5852"/>
    <w:rsid w:val="004D6FA2"/>
    <w:rsid w:val="004E2A31"/>
    <w:rsid w:val="004E2A5D"/>
    <w:rsid w:val="004E2BE1"/>
    <w:rsid w:val="004E3060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A7F8C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39A3"/>
    <w:rsid w:val="007546BF"/>
    <w:rsid w:val="00755CDB"/>
    <w:rsid w:val="00756008"/>
    <w:rsid w:val="00763703"/>
    <w:rsid w:val="007660D9"/>
    <w:rsid w:val="00770AEA"/>
    <w:rsid w:val="00772264"/>
    <w:rsid w:val="0077613E"/>
    <w:rsid w:val="0077786F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9FE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2403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369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67EFC"/>
    <w:rsid w:val="00C70EA8"/>
    <w:rsid w:val="00C773E3"/>
    <w:rsid w:val="00C80F17"/>
    <w:rsid w:val="00C81132"/>
    <w:rsid w:val="00C8131A"/>
    <w:rsid w:val="00C82DEB"/>
    <w:rsid w:val="00C87911"/>
    <w:rsid w:val="00C9319D"/>
    <w:rsid w:val="00C93D37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AC0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AAC"/>
    <w:rsid w:val="00F00690"/>
    <w:rsid w:val="00F14108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46C93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D9392-7D38-49FD-9E34-A295F249F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0</TotalTime>
  <Pages>1</Pages>
  <Words>205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2</cp:revision>
  <cp:lastPrinted>2024-06-28T17:39:00Z</cp:lastPrinted>
  <dcterms:created xsi:type="dcterms:W3CDTF">2024-06-28T17:41:00Z</dcterms:created>
  <dcterms:modified xsi:type="dcterms:W3CDTF">2024-06-28T17:41:00Z</dcterms:modified>
</cp:coreProperties>
</file>