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68" w:rsidRPr="00344B2A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9178F2"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7</w:t>
      </w:r>
      <w:r w:rsidR="00057217"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6</w:t>
      </w:r>
      <w:r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F0225" w:rsidRPr="00344B2A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5A0348" w:rsidRPr="00344B2A" w:rsidRDefault="005A0348" w:rsidP="00D907E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7A24E3" w:rsidRDefault="007A24E3" w:rsidP="00344B2A">
      <w:pPr>
        <w:ind w:left="3657" w:firstLine="28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 xml:space="preserve">Abre Crédito Suplementar no Valor de R$ 460.000,00 as dotações do Município de LIMA DUARTE. </w:t>
      </w:r>
    </w:p>
    <w:p w:rsidR="00344B2A" w:rsidRDefault="00344B2A" w:rsidP="00344B2A">
      <w:pPr>
        <w:ind w:left="3657" w:firstLine="28"/>
        <w:jc w:val="both"/>
        <w:rPr>
          <w:rFonts w:ascii="Times New Roman" w:hAnsi="Times New Roman" w:cs="Times New Roman"/>
          <w:b w:val="0"/>
          <w:color w:val="000000"/>
          <w:szCs w:val="24"/>
        </w:rPr>
      </w:pPr>
    </w:p>
    <w:p w:rsidR="00344B2A" w:rsidRDefault="00344B2A" w:rsidP="00344B2A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A Câmara de Lima Duarte aprova </w:t>
      </w:r>
      <w:r>
        <w:rPr>
          <w:rFonts w:ascii="Times New Roman" w:hAnsi="Times New Roman" w:cs="Times New Roman"/>
          <w:b w:val="0"/>
          <w:szCs w:val="24"/>
        </w:rPr>
        <w:t xml:space="preserve">e o Prefeito Municipal sanciona </w:t>
      </w:r>
      <w:r>
        <w:rPr>
          <w:rFonts w:ascii="Times New Roman" w:hAnsi="Times New Roman" w:cs="Times New Roman"/>
          <w:b w:val="0"/>
          <w:szCs w:val="24"/>
        </w:rPr>
        <w:t>a seguinte lei:</w:t>
      </w:r>
    </w:p>
    <w:p w:rsidR="00344B2A" w:rsidRPr="00344B2A" w:rsidRDefault="00344B2A" w:rsidP="00344B2A">
      <w:pPr>
        <w:ind w:left="3657" w:firstLine="28"/>
        <w:jc w:val="both"/>
        <w:rPr>
          <w:rFonts w:ascii="Times New Roman" w:hAnsi="Times New Roman" w:cs="Times New Roman"/>
          <w:b w:val="0"/>
          <w:bCs w:val="0"/>
          <w:color w:val="000000"/>
          <w:kern w:val="36"/>
          <w:szCs w:val="24"/>
        </w:rPr>
      </w:pPr>
    </w:p>
    <w:p w:rsidR="007A24E3" w:rsidRPr="00344B2A" w:rsidRDefault="007A24E3" w:rsidP="00344B2A">
      <w:pPr>
        <w:spacing w:before="62" w:after="16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Art. 1</w:t>
      </w:r>
      <w:r w:rsidR="00344B2A">
        <w:rPr>
          <w:rFonts w:ascii="Times New Roman" w:hAnsi="Times New Roman" w:cs="Times New Roman"/>
          <w:b w:val="0"/>
          <w:color w:val="000000"/>
          <w:szCs w:val="24"/>
        </w:rPr>
        <w:t>º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 xml:space="preserve"> Fica aberto Crédito Suplementar no valor de R$ 460.000,00 (quatrocentos e sessenta mil reais) as seguintes dotações do Município de </w:t>
      </w:r>
      <w:r w:rsidR="00344B2A" w:rsidRPr="00344B2A">
        <w:rPr>
          <w:rFonts w:ascii="Times New Roman" w:hAnsi="Times New Roman" w:cs="Times New Roman"/>
          <w:b w:val="0"/>
          <w:color w:val="000000"/>
          <w:szCs w:val="24"/>
        </w:rPr>
        <w:t>Lima</w:t>
      </w:r>
      <w:r w:rsidR="00344B2A">
        <w:rPr>
          <w:rFonts w:ascii="Times New Roman" w:hAnsi="Times New Roman" w:cs="Times New Roman"/>
          <w:b w:val="0"/>
          <w:color w:val="000000"/>
          <w:szCs w:val="24"/>
        </w:rPr>
        <w:t xml:space="preserve"> Duarte.</w:t>
      </w:r>
    </w:p>
    <w:tbl>
      <w:tblPr>
        <w:tblW w:w="0" w:type="auto"/>
        <w:tblInd w:w="1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3"/>
        <w:gridCol w:w="1179"/>
      </w:tblGrid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7A24E3" w:rsidRPr="00344B2A" w:rsidRDefault="007A24E3" w:rsidP="00DA1E1A">
            <w:pPr>
              <w:spacing w:line="273" w:lineRule="atLeast"/>
              <w:ind w:left="52" w:right="5176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Órgão 02 - PREFEITURA MUNICIPAL DE LIMA DUARTE Unidade 02 - SECRETARIA DE ADMINISTRA/AO</w:t>
            </w:r>
          </w:p>
          <w:p w:rsidR="007A24E3" w:rsidRPr="00344B2A" w:rsidRDefault="007A24E3" w:rsidP="00DA1E1A">
            <w:pPr>
              <w:spacing w:before="1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 00 - SECRETARIA DE ADMINISTRA/AO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 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31"/>
              <w:ind w:left="54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2.02.00.04.122.0001.2.0011 - 4.4.90.52.00 GESTAO DA SECRETARIA</w:t>
            </w:r>
            <w:r w:rsidRPr="00344B2A">
              <w:rPr>
                <w:rFonts w:ascii="Times New Roman" w:hAnsi="Times New Roman" w:cs="Times New Roman"/>
                <w:b w:val="0"/>
                <w:spacing w:val="-1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DE</w:t>
            </w:r>
            <w:r w:rsidRPr="00344B2A">
              <w:rPr>
                <w:rFonts w:ascii="Times New Roman" w:hAnsi="Times New Roman" w:cs="Times New Roman"/>
                <w:b w:val="0"/>
                <w:spacing w:val="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ADMINISTRA/AO                                                        -  -</w:t>
            </w:r>
            <w:r w:rsidRPr="00344B2A">
              <w:rPr>
                <w:rFonts w:ascii="Times New Roman" w:hAnsi="Times New Roman" w:cs="Times New Roman"/>
                <w:b w:val="0"/>
                <w:spacing w:val="-4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33"/>
              <w:ind w:right="57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344B2A">
            <w:pPr>
              <w:spacing w:before="133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Total da</w:t>
            </w:r>
            <w:r w:rsidRPr="00344B2A">
              <w:rPr>
                <w:rFonts w:ascii="Times New Roman" w:hAnsi="Times New Roman" w:cs="Times New Roman"/>
                <w:b w:val="0"/>
                <w:spacing w:val="-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</w:t>
            </w:r>
            <w:r w:rsidRPr="00344B2A">
              <w:rPr>
                <w:rFonts w:ascii="Times New Roman" w:hAnsi="Times New Roman" w:cs="Times New Roman"/>
                <w:b w:val="0"/>
                <w:spacing w:val="7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00       -  -  -  -  -  -  -  -  -  -  -  -  -  -  -  -  -  -  -  -  -  -  -  -  - -  -  -  -  -  -  -  -  -  -  -  - -  -  -  -  -  -  -  -  -  -  - -  -  - </w:t>
            </w:r>
            <w:r w:rsidRPr="00344B2A">
              <w:rPr>
                <w:rFonts w:ascii="Times New Roman" w:hAnsi="Times New Roman" w:cs="Times New Roman"/>
                <w:b w:val="0"/>
                <w:spacing w:val="3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12"/>
              <w:ind w:right="51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27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Total da Unidade</w:t>
            </w:r>
            <w:r w:rsidRPr="00344B2A">
              <w:rPr>
                <w:rFonts w:ascii="Times New Roman" w:hAnsi="Times New Roman" w:cs="Times New Roman"/>
                <w:b w:val="0"/>
                <w:spacing w:val="-1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               -  -  -  -  -  -  -  -  -  -  -  -  -  -  -  -  -  -  -  -  -  -  -  -  -  -  -  - -  -  -  -  -  -  -  -  -  -  -  - -  -  -  -  -  -  -  -  -  -  - -  -  - </w:t>
            </w:r>
            <w:r w:rsidRPr="00344B2A">
              <w:rPr>
                <w:rFonts w:ascii="Times New Roman" w:hAnsi="Times New Roman" w:cs="Times New Roman"/>
                <w:b w:val="0"/>
                <w:spacing w:val="3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25" w:after="100" w:afterAutospacing="1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6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 </w:t>
            </w:r>
          </w:p>
          <w:p w:rsidR="007A24E3" w:rsidRPr="00344B2A" w:rsidRDefault="007A24E3" w:rsidP="00DA1E1A">
            <w:pPr>
              <w:spacing w:before="100" w:beforeAutospacing="1" w:after="100" w:afterAutospacing="1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Unidade 06 - SECRETARIA DE OBRAS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 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30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 00 - SECRETARIA DE OBRAS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 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30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2.06.00.26.782.0007.1.0010 - 4.4.90.51.00 CONSTRUÇÃO DO</w:t>
            </w:r>
            <w:r w:rsidRPr="00344B2A">
              <w:rPr>
                <w:rFonts w:ascii="Times New Roman" w:hAnsi="Times New Roman" w:cs="Times New Roman"/>
                <w:b w:val="0"/>
                <w:spacing w:val="-1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TERMINAL</w:t>
            </w:r>
            <w:r w:rsidRPr="00344B2A">
              <w:rPr>
                <w:rFonts w:ascii="Times New Roman" w:hAnsi="Times New Roman" w:cs="Times New Roman"/>
                <w:b w:val="0"/>
                <w:spacing w:val="10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RODOVIÁRIO                                                    -     -  -  -</w:t>
            </w:r>
            <w:r w:rsidRPr="00344B2A">
              <w:rPr>
                <w:rFonts w:ascii="Times New Roman" w:hAnsi="Times New Roman" w:cs="Times New Roman"/>
                <w:b w:val="0"/>
                <w:spacing w:val="-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4"/>
              <w:ind w:right="56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90.000,00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34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Total</w:t>
            </w:r>
            <w:r w:rsidRPr="00344B2A">
              <w:rPr>
                <w:rFonts w:ascii="Times New Roman" w:hAnsi="Times New Roman" w:cs="Times New Roman"/>
                <w:b w:val="0"/>
                <w:spacing w:val="-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da</w:t>
            </w:r>
            <w:r w:rsidRPr="00344B2A">
              <w:rPr>
                <w:rFonts w:ascii="Times New Roman" w:hAnsi="Times New Roman" w:cs="Times New Roman"/>
                <w:b w:val="0"/>
                <w:spacing w:val="-24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</w:t>
            </w:r>
            <w:r w:rsidRPr="00344B2A">
              <w:rPr>
                <w:rFonts w:ascii="Times New Roman" w:hAnsi="Times New Roman" w:cs="Times New Roman"/>
                <w:b w:val="0"/>
                <w:spacing w:val="-2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00     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18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3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23"/>
              <w:ind w:right="55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90.000,00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27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Total da Unidade</w:t>
            </w:r>
            <w:r w:rsidRPr="00344B2A">
              <w:rPr>
                <w:rFonts w:ascii="Times New Roman" w:hAnsi="Times New Roman" w:cs="Times New Roman"/>
                <w:b w:val="0"/>
                <w:spacing w:val="-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6               -  -  -  -  -  -  -  -  -  -  -  -  -  -  -  -  -  -  -  -  -  -  -  -  -  -  -  - -  -  -  -  -  -  -  -  -  -  -  - -  -  -  -  -  -  -  -  -  -  - -  -  - </w:t>
            </w:r>
            <w:r w:rsidRPr="00344B2A">
              <w:rPr>
                <w:rFonts w:ascii="Times New Roman" w:hAnsi="Times New Roman" w:cs="Times New Roman"/>
                <w:b w:val="0"/>
                <w:spacing w:val="3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25"/>
              <w:ind w:right="53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90.000,00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42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Unidade 11 - SECRETARIA DE MEIO AMBIENTE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 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32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 00 - SECRETARIA DE MEIO AMBIENTE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 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30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2.11.00.17.512.0009.2.0060 - 3.3.90.39.00 AÇÕES DE</w:t>
            </w:r>
            <w:r w:rsidRPr="00344B2A">
              <w:rPr>
                <w:rFonts w:ascii="Times New Roman" w:hAnsi="Times New Roman" w:cs="Times New Roman"/>
                <w:b w:val="0"/>
                <w:spacing w:val="13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LIMPEZA</w:t>
            </w:r>
            <w:r w:rsidRPr="00344B2A">
              <w:rPr>
                <w:rFonts w:ascii="Times New Roman" w:hAnsi="Times New Roman" w:cs="Times New Roman"/>
                <w:b w:val="0"/>
                <w:spacing w:val="17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PÚBLICA                                                                        -     -  -  -</w:t>
            </w:r>
            <w:r w:rsidRPr="00344B2A">
              <w:rPr>
                <w:rFonts w:ascii="Times New Roman" w:hAnsi="Times New Roman" w:cs="Times New Roman"/>
                <w:b w:val="0"/>
                <w:spacing w:val="-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9"/>
              <w:ind w:right="56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250.000,00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27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2.11.00.17.512.0009.2.0059 - 4.4.90.52.00 USINA DE TRIAGEM E COMPOSTAGEM DE</w:t>
            </w:r>
            <w:r w:rsidRPr="00344B2A">
              <w:rPr>
                <w:rFonts w:ascii="Times New Roman" w:hAnsi="Times New Roman" w:cs="Times New Roman"/>
                <w:b w:val="0"/>
                <w:spacing w:val="-1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RESÍDUOS SÓLIDOS                      -     -  -  -</w:t>
            </w:r>
            <w:r w:rsidRPr="00344B2A">
              <w:rPr>
                <w:rFonts w:ascii="Times New Roman" w:hAnsi="Times New Roman" w:cs="Times New Roman"/>
                <w:b w:val="0"/>
                <w:spacing w:val="-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25"/>
              <w:ind w:right="49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39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Total</w:t>
            </w:r>
            <w:r w:rsidRPr="00344B2A">
              <w:rPr>
                <w:rFonts w:ascii="Times New Roman" w:hAnsi="Times New Roman" w:cs="Times New Roman"/>
                <w:b w:val="0"/>
                <w:spacing w:val="-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da</w:t>
            </w:r>
            <w:r w:rsidRPr="00344B2A">
              <w:rPr>
                <w:rFonts w:ascii="Times New Roman" w:hAnsi="Times New Roman" w:cs="Times New Roman"/>
                <w:b w:val="0"/>
                <w:spacing w:val="-24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</w:t>
            </w:r>
            <w:r w:rsidRPr="00344B2A">
              <w:rPr>
                <w:rFonts w:ascii="Times New Roman" w:hAnsi="Times New Roman" w:cs="Times New Roman"/>
                <w:b w:val="0"/>
                <w:spacing w:val="-2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00     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18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lastRenderedPageBreak/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3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28"/>
              <w:ind w:right="56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lastRenderedPageBreak/>
              <w:t>270.000,00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27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lastRenderedPageBreak/>
              <w:t>Total da</w:t>
            </w:r>
            <w:r w:rsidRPr="00344B2A">
              <w:rPr>
                <w:rFonts w:ascii="Times New Roman" w:hAnsi="Times New Roman" w:cs="Times New Roman"/>
                <w:b w:val="0"/>
                <w:spacing w:val="-3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Unidade</w:t>
            </w:r>
            <w:r w:rsidRPr="00344B2A">
              <w:rPr>
                <w:rFonts w:ascii="Times New Roman" w:hAnsi="Times New Roman" w:cs="Times New Roman"/>
                <w:b w:val="0"/>
                <w:spacing w:val="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11             -  -  -  -  -  -  -  -  -  -  -  -  -  -  -  -  -  -  -  -  -  -  -  -  -  -  -  - -  -  -  -  -  -  -  -  -  -  -  - -  -  -  -  -  -  -  -  -  -  - -  -  - </w:t>
            </w:r>
            <w:r w:rsidRPr="00344B2A">
              <w:rPr>
                <w:rFonts w:ascii="Times New Roman" w:hAnsi="Times New Roman" w:cs="Times New Roman"/>
                <w:b w:val="0"/>
                <w:spacing w:val="3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25"/>
              <w:ind w:right="53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270.000,00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42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Unidade 18 - FUNDO MUNICIPAL DE MEIO AMBIENTE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00" w:beforeAutospacing="1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 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32"/>
              <w:ind w:left="52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 00 - FUNDO MUNICIPAL DE MEIO AMBIENTE</w:t>
            </w:r>
          </w:p>
          <w:p w:rsidR="007A24E3" w:rsidRPr="00344B2A" w:rsidRDefault="007A24E3" w:rsidP="00DA1E1A">
            <w:pPr>
              <w:spacing w:before="64"/>
              <w:ind w:left="54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2.18.00.18.541.0010.1.0020 - 4.4.90.51.00 CONSTRUÇÃO / REFORMA DE PRAÇAS</w:t>
            </w:r>
            <w:r w:rsidRPr="00344B2A">
              <w:rPr>
                <w:rFonts w:ascii="Times New Roman" w:hAnsi="Times New Roman" w:cs="Times New Roman"/>
                <w:b w:val="0"/>
                <w:spacing w:val="23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E</w:t>
            </w:r>
            <w:r w:rsidRPr="00344B2A">
              <w:rPr>
                <w:rFonts w:ascii="Times New Roman" w:hAnsi="Times New Roman" w:cs="Times New Roman"/>
                <w:b w:val="0"/>
                <w:spacing w:val="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JARDINS                                        -     -  -  -</w:t>
            </w:r>
            <w:r w:rsidRPr="00344B2A">
              <w:rPr>
                <w:rFonts w:ascii="Times New Roman" w:hAnsi="Times New Roman" w:cs="Times New Roman"/>
                <w:b w:val="0"/>
                <w:spacing w:val="-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3" w:after="100" w:afterAutospacing="1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 </w:t>
            </w:r>
          </w:p>
          <w:p w:rsidR="007A24E3" w:rsidRPr="00344B2A" w:rsidRDefault="007A24E3" w:rsidP="00DA1E1A">
            <w:pPr>
              <w:spacing w:before="100" w:beforeAutospacing="1" w:after="100" w:afterAutospacing="1"/>
              <w:ind w:right="53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80.000,00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29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</w:rPr>
              <w:t>Total</w:t>
            </w:r>
            <w:r w:rsidRPr="00344B2A">
              <w:rPr>
                <w:rFonts w:ascii="Times New Roman" w:hAnsi="Times New Roman" w:cs="Times New Roman"/>
                <w:b w:val="0"/>
                <w:spacing w:val="-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da</w:t>
            </w:r>
            <w:r w:rsidRPr="00344B2A">
              <w:rPr>
                <w:rFonts w:ascii="Times New Roman" w:hAnsi="Times New Roman" w:cs="Times New Roman"/>
                <w:b w:val="0"/>
                <w:spacing w:val="-24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Sub-Unidade</w:t>
            </w:r>
            <w:r w:rsidRPr="00344B2A">
              <w:rPr>
                <w:rFonts w:ascii="Times New Roman" w:hAnsi="Times New Roman" w:cs="Times New Roman"/>
                <w:b w:val="0"/>
                <w:spacing w:val="-2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00     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18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5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6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22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-</w:t>
            </w:r>
            <w:r w:rsidRPr="00344B2A">
              <w:rPr>
                <w:rFonts w:ascii="Times New Roman" w:hAnsi="Times New Roman" w:cs="Times New Roman"/>
                <w:b w:val="0"/>
                <w:spacing w:val="33"/>
                <w:szCs w:val="24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22"/>
              <w:ind w:right="56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80.000,00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27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Total da</w:t>
            </w:r>
            <w:r w:rsidRPr="00344B2A">
              <w:rPr>
                <w:rFonts w:ascii="Times New Roman" w:hAnsi="Times New Roman" w:cs="Times New Roman"/>
                <w:b w:val="0"/>
                <w:spacing w:val="-3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Unidade</w:t>
            </w:r>
            <w:r w:rsidRPr="00344B2A">
              <w:rPr>
                <w:rFonts w:ascii="Times New Roman" w:hAnsi="Times New Roman" w:cs="Times New Roman"/>
                <w:b w:val="0"/>
                <w:spacing w:val="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18             -  -  -  -  -  -  -  -  -  -  -  -  -  -  -  -  -  -  -  -  -  -  -  -  -  -  -  - -  -  -  -  -  -  -  -  -  -  -  - -  -  -  -  -  -  -  -  -  -  - -  -  - </w:t>
            </w:r>
            <w:r w:rsidRPr="00344B2A">
              <w:rPr>
                <w:rFonts w:ascii="Times New Roman" w:hAnsi="Times New Roman" w:cs="Times New Roman"/>
                <w:b w:val="0"/>
                <w:spacing w:val="32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25"/>
              <w:ind w:right="48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80.000,00</w:t>
            </w:r>
          </w:p>
        </w:tc>
      </w:tr>
      <w:tr w:rsidR="007A24E3" w:rsidRPr="00344B2A" w:rsidTr="00DA1E1A">
        <w:tc>
          <w:tcPr>
            <w:tcW w:w="9339" w:type="dxa"/>
            <w:hideMark/>
          </w:tcPr>
          <w:p w:rsidR="007A24E3" w:rsidRPr="00344B2A" w:rsidRDefault="007A24E3" w:rsidP="00DA1E1A">
            <w:pPr>
              <w:spacing w:before="142"/>
              <w:ind w:left="50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Total</w:t>
            </w:r>
            <w:r w:rsidRPr="00344B2A">
              <w:rPr>
                <w:rFonts w:ascii="Times New Roman" w:hAnsi="Times New Roman" w:cs="Times New Roman"/>
                <w:b w:val="0"/>
                <w:spacing w:val="31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Geral                          -  -  -  -  -  -  -  -  -  -  -  -  -  -  -  -  -  -  -  -  -  -  -  -  - -  -  -  -  -  -  -  -  -  -  - -  -  -  -  -  -  -  -  -  -  - -  -  -  -  -  -  - </w:t>
            </w:r>
            <w:r w:rsidRPr="00344B2A">
              <w:rPr>
                <w:rFonts w:ascii="Times New Roman" w:hAnsi="Times New Roman" w:cs="Times New Roman"/>
                <w:b w:val="0"/>
                <w:spacing w:val="30"/>
                <w:szCs w:val="24"/>
                <w:lang w:val="en-US"/>
              </w:rPr>
              <w:t> </w:t>
            </w: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R$</w:t>
            </w:r>
          </w:p>
        </w:tc>
        <w:tc>
          <w:tcPr>
            <w:tcW w:w="1324" w:type="dxa"/>
            <w:hideMark/>
          </w:tcPr>
          <w:p w:rsidR="007A24E3" w:rsidRPr="00344B2A" w:rsidRDefault="007A24E3" w:rsidP="00DA1E1A">
            <w:pPr>
              <w:spacing w:before="142"/>
              <w:ind w:right="54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344B2A">
              <w:rPr>
                <w:rFonts w:ascii="Times New Roman" w:hAnsi="Times New Roman" w:cs="Times New Roman"/>
                <w:b w:val="0"/>
                <w:szCs w:val="24"/>
                <w:lang w:val="en-US"/>
              </w:rPr>
              <w:t>460.000,00</w:t>
            </w:r>
          </w:p>
        </w:tc>
      </w:tr>
    </w:tbl>
    <w:p w:rsidR="007A24E3" w:rsidRPr="00344B2A" w:rsidRDefault="007A24E3" w:rsidP="007A24E3">
      <w:pPr>
        <w:spacing w:before="4" w:after="100" w:afterAutospacing="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  <w:lang w:val="en-US"/>
        </w:rPr>
        <w:t> </w:t>
      </w:r>
    </w:p>
    <w:p w:rsidR="007A24E3" w:rsidRPr="00344B2A" w:rsidRDefault="007A24E3" w:rsidP="00344B2A">
      <w:pPr>
        <w:spacing w:before="95" w:line="207" w:lineRule="atLeast"/>
        <w:ind w:left="162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Art. 2</w:t>
      </w:r>
      <w:r w:rsidR="00344B2A">
        <w:rPr>
          <w:rFonts w:ascii="Times New Roman" w:hAnsi="Times New Roman" w:cs="Times New Roman"/>
          <w:b w:val="0"/>
          <w:color w:val="000000"/>
          <w:szCs w:val="24"/>
        </w:rPr>
        <w:t>º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 xml:space="preserve"> Para atender o que prescreve o artigo anterior, será utilizada como fonte de recurso: ANULAÇÃO DE DOTAÇÕES do orçamento do Município na forma do parágrafo 1°, inciso I a IV do artigo 43 da Lei Federal 4.320.</w:t>
      </w:r>
    </w:p>
    <w:p w:rsidR="007A24E3" w:rsidRPr="00344B2A" w:rsidRDefault="007A24E3" w:rsidP="007A24E3">
      <w:pPr>
        <w:rPr>
          <w:rFonts w:ascii="Times New Roman" w:hAnsi="Times New Roman" w:cs="Times New Roman"/>
          <w:b w:val="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br w:type="textWrapping" w:clear="all"/>
      </w:r>
    </w:p>
    <w:p w:rsidR="007A24E3" w:rsidRPr="00344B2A" w:rsidRDefault="007A24E3" w:rsidP="007A24E3">
      <w:pPr>
        <w:spacing w:before="100" w:beforeAutospacing="1" w:after="100" w:afterAutospacing="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 </w:t>
      </w:r>
    </w:p>
    <w:p w:rsidR="007A24E3" w:rsidRPr="00344B2A" w:rsidRDefault="007A24E3" w:rsidP="007A24E3">
      <w:pPr>
        <w:spacing w:line="273" w:lineRule="atLeast"/>
        <w:ind w:left="162" w:right="463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Órgão 02 - PREFEITURA MUNICIPAL DE LIMA DUARTE Unidade 06 - SECRETARIA DE OBRAS</w:t>
      </w:r>
    </w:p>
    <w:p w:rsidR="007A24E3" w:rsidRPr="00344B2A" w:rsidRDefault="007A24E3" w:rsidP="007A24E3">
      <w:pPr>
        <w:spacing w:before="6"/>
        <w:ind w:left="162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Sub-Unidade 00 - SECRETARIA DE OBRAS</w:t>
      </w:r>
    </w:p>
    <w:p w:rsidR="007A24E3" w:rsidRPr="00344B2A" w:rsidRDefault="007A24E3" w:rsidP="007A24E3">
      <w:pPr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2.06.00.15.451.0007.1.0007 - 4.4.90.51.00 </w:t>
      </w:r>
    </w:p>
    <w:p w:rsidR="007A24E3" w:rsidRPr="00344B2A" w:rsidRDefault="007A24E3" w:rsidP="007A24E3">
      <w:pPr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OBRAS DE INFRA ESTRUTURA                                                                                                         -  -</w:t>
      </w:r>
      <w:r w:rsidRPr="00344B2A">
        <w:rPr>
          <w:rFonts w:ascii="Times New Roman" w:hAnsi="Times New Roman" w:cs="Times New Roman"/>
          <w:b w:val="0"/>
          <w:color w:val="000000"/>
          <w:spacing w:val="-4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R$460.000,00</w:t>
      </w:r>
    </w:p>
    <w:p w:rsidR="007A24E3" w:rsidRPr="00344B2A" w:rsidRDefault="007A24E3" w:rsidP="007A24E3">
      <w:pPr>
        <w:spacing w:before="100" w:beforeAutospacing="1" w:after="100" w:afterAutospacing="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 </w:t>
      </w:r>
    </w:p>
    <w:p w:rsidR="007A24E3" w:rsidRPr="00344B2A" w:rsidRDefault="007A24E3" w:rsidP="007A24E3">
      <w:pPr>
        <w:spacing w:before="106"/>
        <w:ind w:left="160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Total da</w:t>
      </w:r>
      <w:r w:rsidRPr="00344B2A">
        <w:rPr>
          <w:rFonts w:ascii="Times New Roman" w:hAnsi="Times New Roman" w:cs="Times New Roman"/>
          <w:b w:val="0"/>
          <w:color w:val="000000"/>
          <w:spacing w:val="-6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Sub-Unidade</w:t>
      </w:r>
      <w:r w:rsidRPr="00344B2A">
        <w:rPr>
          <w:rFonts w:ascii="Times New Roman" w:hAnsi="Times New Roman" w:cs="Times New Roman"/>
          <w:b w:val="0"/>
          <w:color w:val="000000"/>
          <w:spacing w:val="7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00    -  -  -  -  -  -  -  -  -  -  -  - -  -  -  -  -  -  -  -  -  -  -  - -  -  -  -  -  -  -  -  -  -  - -  -  - </w:t>
      </w:r>
      <w:r w:rsidRPr="00344B2A">
        <w:rPr>
          <w:rFonts w:ascii="Times New Roman" w:hAnsi="Times New Roman" w:cs="Times New Roman"/>
          <w:b w:val="0"/>
          <w:color w:val="000000"/>
          <w:spacing w:val="32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R$ 460.000,00</w:t>
      </w:r>
    </w:p>
    <w:p w:rsidR="007A24E3" w:rsidRPr="00344B2A" w:rsidRDefault="007A24E3" w:rsidP="007A24E3">
      <w:pPr>
        <w:spacing w:before="64"/>
        <w:ind w:left="160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Total da Unidade</w:t>
      </w:r>
      <w:r w:rsidRPr="00344B2A">
        <w:rPr>
          <w:rFonts w:ascii="Times New Roman" w:hAnsi="Times New Roman" w:cs="Times New Roman"/>
          <w:b w:val="0"/>
          <w:color w:val="000000"/>
          <w:spacing w:val="-2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6               -  -  -  -  -  -  -  -  -  -  -  - -  -  -  -  -  -  -  -  -  -  -  - -  -  -  -  -  -  -  -  -  -  - -  -  - </w:t>
      </w:r>
      <w:r w:rsidRPr="00344B2A">
        <w:rPr>
          <w:rFonts w:ascii="Times New Roman" w:hAnsi="Times New Roman" w:cs="Times New Roman"/>
          <w:b w:val="0"/>
          <w:color w:val="000000"/>
          <w:spacing w:val="32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R$460.000,00</w:t>
      </w:r>
    </w:p>
    <w:p w:rsidR="007A24E3" w:rsidRPr="00344B2A" w:rsidRDefault="007A24E3" w:rsidP="007A24E3">
      <w:pPr>
        <w:spacing w:before="100" w:beforeAutospacing="1" w:after="100" w:afterAutospacing="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 </w:t>
      </w:r>
    </w:p>
    <w:p w:rsidR="007A24E3" w:rsidRPr="00344B2A" w:rsidRDefault="007A24E3" w:rsidP="007A24E3">
      <w:pPr>
        <w:spacing w:before="110"/>
        <w:ind w:left="16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Total</w:t>
      </w:r>
      <w:r w:rsidRPr="00344B2A">
        <w:rPr>
          <w:rFonts w:ascii="Times New Roman" w:hAnsi="Times New Roman" w:cs="Times New Roman"/>
          <w:b w:val="0"/>
          <w:color w:val="000000"/>
          <w:spacing w:val="31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Geral                    -  -  -  -  -  -  -  -  - -  -  -  -  -  -  -  -  -  -  - -  -  -  -  -  -  -  -  -  -  - -  -  -  -  -  -  - </w:t>
      </w:r>
      <w:r w:rsidRPr="00344B2A">
        <w:rPr>
          <w:rFonts w:ascii="Times New Roman" w:hAnsi="Times New Roman" w:cs="Times New Roman"/>
          <w:b w:val="0"/>
          <w:color w:val="000000"/>
          <w:spacing w:val="30"/>
          <w:szCs w:val="24"/>
        </w:rPr>
        <w:t> 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>R$ 460.000,00</w:t>
      </w:r>
    </w:p>
    <w:p w:rsidR="007A24E3" w:rsidRPr="00344B2A" w:rsidRDefault="007A24E3" w:rsidP="007A24E3">
      <w:pPr>
        <w:spacing w:before="100" w:beforeAutospacing="1" w:after="100" w:afterAutospacing="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 </w:t>
      </w:r>
    </w:p>
    <w:p w:rsidR="007A24E3" w:rsidRPr="00344B2A" w:rsidRDefault="007A24E3" w:rsidP="007A24E3">
      <w:pPr>
        <w:spacing w:before="110"/>
        <w:ind w:left="1297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Art. 3</w:t>
      </w:r>
      <w:r w:rsidR="00344B2A">
        <w:rPr>
          <w:rFonts w:ascii="Times New Roman" w:hAnsi="Times New Roman" w:cs="Times New Roman"/>
          <w:b w:val="0"/>
          <w:color w:val="000000"/>
          <w:szCs w:val="24"/>
        </w:rPr>
        <w:t>º</w:t>
      </w:r>
      <w:r w:rsidRPr="00344B2A">
        <w:rPr>
          <w:rFonts w:ascii="Times New Roman" w:hAnsi="Times New Roman" w:cs="Times New Roman"/>
          <w:b w:val="0"/>
          <w:color w:val="000000"/>
          <w:szCs w:val="24"/>
        </w:rPr>
        <w:t xml:space="preserve"> Esta lei entra em vigor na data de sua publicação.</w:t>
      </w:r>
    </w:p>
    <w:p w:rsidR="007A24E3" w:rsidRPr="00344B2A" w:rsidRDefault="007A24E3" w:rsidP="007A24E3">
      <w:pPr>
        <w:spacing w:before="100" w:beforeAutospacing="1" w:after="100" w:afterAutospacing="1"/>
        <w:rPr>
          <w:rFonts w:ascii="Times New Roman" w:hAnsi="Times New Roman" w:cs="Times New Roman"/>
          <w:b w:val="0"/>
          <w:color w:val="000000"/>
          <w:szCs w:val="24"/>
        </w:rPr>
      </w:pPr>
      <w:r w:rsidRPr="00344B2A">
        <w:rPr>
          <w:rFonts w:ascii="Times New Roman" w:hAnsi="Times New Roman" w:cs="Times New Roman"/>
          <w:b w:val="0"/>
          <w:color w:val="000000"/>
          <w:szCs w:val="24"/>
        </w:rPr>
        <w:t> </w:t>
      </w:r>
    </w:p>
    <w:p w:rsidR="005A0348" w:rsidRPr="00344B2A" w:rsidRDefault="005A0348" w:rsidP="005A0348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F3817" w:rsidRPr="00344B2A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344B2A">
        <w:rPr>
          <w:rFonts w:ascii="Times New Roman" w:hAnsi="Times New Roman"/>
          <w:sz w:val="24"/>
          <w:szCs w:val="24"/>
        </w:rPr>
        <w:t xml:space="preserve">Lima Duarte, </w:t>
      </w:r>
      <w:r w:rsidR="00344B2A">
        <w:rPr>
          <w:rFonts w:ascii="Times New Roman" w:hAnsi="Times New Roman"/>
          <w:sz w:val="24"/>
          <w:szCs w:val="24"/>
          <w:lang w:val="pt-BR"/>
        </w:rPr>
        <w:t>26</w:t>
      </w:r>
      <w:r w:rsidRPr="00344B2A">
        <w:rPr>
          <w:rFonts w:ascii="Times New Roman" w:hAnsi="Times New Roman"/>
          <w:sz w:val="24"/>
          <w:szCs w:val="24"/>
        </w:rPr>
        <w:t xml:space="preserve"> de </w:t>
      </w:r>
      <w:r w:rsidR="00344B2A">
        <w:rPr>
          <w:rFonts w:ascii="Times New Roman" w:hAnsi="Times New Roman"/>
          <w:sz w:val="24"/>
          <w:szCs w:val="24"/>
          <w:lang w:val="pt-BR"/>
        </w:rPr>
        <w:t>abril</w:t>
      </w:r>
      <w:r w:rsidRPr="00344B2A">
        <w:rPr>
          <w:rFonts w:ascii="Times New Roman" w:hAnsi="Times New Roman"/>
          <w:sz w:val="24"/>
          <w:szCs w:val="24"/>
        </w:rPr>
        <w:t xml:space="preserve"> de 201</w:t>
      </w:r>
      <w:r w:rsidR="00EF0225" w:rsidRPr="00344B2A">
        <w:rPr>
          <w:rFonts w:ascii="Times New Roman" w:hAnsi="Times New Roman"/>
          <w:sz w:val="24"/>
          <w:szCs w:val="24"/>
          <w:lang w:val="pt-BR"/>
        </w:rPr>
        <w:t>8</w:t>
      </w:r>
      <w:r w:rsidRPr="00344B2A">
        <w:rPr>
          <w:rFonts w:ascii="Times New Roman" w:hAnsi="Times New Roman"/>
          <w:sz w:val="24"/>
          <w:szCs w:val="24"/>
        </w:rPr>
        <w:t>.</w:t>
      </w:r>
    </w:p>
    <w:p w:rsidR="00BF3817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344B2A">
        <w:rPr>
          <w:rFonts w:ascii="Times New Roman" w:hAnsi="Times New Roman" w:cs="Times New Roman"/>
          <w:b w:val="0"/>
          <w:szCs w:val="24"/>
        </w:rPr>
        <w:t>Geraldo Gomes de Souza</w:t>
      </w:r>
      <w:r w:rsidR="00EF0225" w:rsidRPr="00344B2A">
        <w:rPr>
          <w:rFonts w:ascii="Times New Roman" w:hAnsi="Times New Roman" w:cs="Times New Roman"/>
          <w:b w:val="0"/>
          <w:szCs w:val="24"/>
        </w:rPr>
        <w:t xml:space="preserve"> - </w:t>
      </w:r>
      <w:r w:rsidRPr="00344B2A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344B2A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2377FF" w:rsidRPr="00344B2A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344B2A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344B2A">
        <w:rPr>
          <w:b w:val="0"/>
          <w:sz w:val="24"/>
        </w:rPr>
        <w:t xml:space="preserve">Publicado por afixação nos quadros de avisos e site da </w:t>
      </w:r>
      <w:r w:rsidR="003307BB" w:rsidRPr="00344B2A">
        <w:rPr>
          <w:b w:val="0"/>
          <w:sz w:val="24"/>
        </w:rPr>
        <w:t xml:space="preserve">Prefeitura </w:t>
      </w:r>
      <w:r w:rsidRPr="00344B2A">
        <w:rPr>
          <w:b w:val="0"/>
          <w:sz w:val="24"/>
        </w:rPr>
        <w:t xml:space="preserve">Municipal de Lima Duarte – em </w:t>
      </w:r>
      <w:r w:rsidR="00344B2A">
        <w:rPr>
          <w:b w:val="0"/>
          <w:sz w:val="24"/>
        </w:rPr>
        <w:t>26</w:t>
      </w:r>
      <w:r w:rsidR="00EF0225" w:rsidRPr="00344B2A">
        <w:rPr>
          <w:b w:val="0"/>
          <w:sz w:val="24"/>
        </w:rPr>
        <w:t>/0</w:t>
      </w:r>
      <w:r w:rsidR="00344B2A">
        <w:rPr>
          <w:b w:val="0"/>
          <w:sz w:val="24"/>
        </w:rPr>
        <w:t>4</w:t>
      </w:r>
      <w:r w:rsidRPr="00344B2A">
        <w:rPr>
          <w:b w:val="0"/>
          <w:sz w:val="24"/>
        </w:rPr>
        <w:t>/201</w:t>
      </w:r>
      <w:r w:rsidR="00EF0225" w:rsidRPr="00344B2A">
        <w:rPr>
          <w:b w:val="0"/>
          <w:sz w:val="24"/>
        </w:rPr>
        <w:t>8</w:t>
      </w:r>
      <w:r w:rsidRPr="00344B2A">
        <w:rPr>
          <w:b w:val="0"/>
          <w:sz w:val="24"/>
        </w:rPr>
        <w:t>.</w:t>
      </w:r>
    </w:p>
    <w:sectPr w:rsidR="00110F40" w:rsidRPr="00344B2A" w:rsidSect="00F63F81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AC6" w:rsidRDefault="00606AC6">
      <w:r>
        <w:separator/>
      </w:r>
    </w:p>
  </w:endnote>
  <w:endnote w:type="continuationSeparator" w:id="0">
    <w:p w:rsidR="00606AC6" w:rsidRDefault="0060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AC6" w:rsidRDefault="00606AC6">
      <w:r>
        <w:separator/>
      </w:r>
    </w:p>
  </w:footnote>
  <w:footnote w:type="continuationSeparator" w:id="0">
    <w:p w:rsidR="00606AC6" w:rsidRDefault="00606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D48"/>
    <w:rsid w:val="00000BAA"/>
    <w:rsid w:val="00002F87"/>
    <w:rsid w:val="00004D46"/>
    <w:rsid w:val="00027CAC"/>
    <w:rsid w:val="000315BA"/>
    <w:rsid w:val="00051D5C"/>
    <w:rsid w:val="00057217"/>
    <w:rsid w:val="000A5213"/>
    <w:rsid w:val="000B52B8"/>
    <w:rsid w:val="000E5E84"/>
    <w:rsid w:val="00110F40"/>
    <w:rsid w:val="0012078C"/>
    <w:rsid w:val="001207C6"/>
    <w:rsid w:val="001318DA"/>
    <w:rsid w:val="00154469"/>
    <w:rsid w:val="00161ACB"/>
    <w:rsid w:val="001779E4"/>
    <w:rsid w:val="00184FD2"/>
    <w:rsid w:val="001A0137"/>
    <w:rsid w:val="001D0F56"/>
    <w:rsid w:val="001D230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A0348"/>
    <w:rsid w:val="005B7213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D084F"/>
    <w:rsid w:val="00742F10"/>
    <w:rsid w:val="0075031C"/>
    <w:rsid w:val="00766412"/>
    <w:rsid w:val="00792C07"/>
    <w:rsid w:val="007A24E3"/>
    <w:rsid w:val="007D7413"/>
    <w:rsid w:val="007E0168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57FC"/>
    <w:rsid w:val="00CF42F3"/>
    <w:rsid w:val="00D2273C"/>
    <w:rsid w:val="00D429CE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6154B"/>
    <w:rsid w:val="00E67D6B"/>
    <w:rsid w:val="00E8640E"/>
    <w:rsid w:val="00E92838"/>
    <w:rsid w:val="00EE1BEF"/>
    <w:rsid w:val="00EE362E"/>
    <w:rsid w:val="00EE55CE"/>
    <w:rsid w:val="00EF0225"/>
    <w:rsid w:val="00F0386A"/>
    <w:rsid w:val="00F12ACD"/>
    <w:rsid w:val="00F14B46"/>
    <w:rsid w:val="00F32609"/>
    <w:rsid w:val="00F37B00"/>
    <w:rsid w:val="00F63F81"/>
    <w:rsid w:val="00F844E5"/>
    <w:rsid w:val="00F87010"/>
    <w:rsid w:val="00F875D5"/>
    <w:rsid w:val="00FA1063"/>
    <w:rsid w:val="00FB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A2E1D-EBF2-4EAD-A188-15DA53884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3</Pages>
  <Words>697</Words>
  <Characters>3766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Ofício n° 000/2008</vt:lpstr>
      <vt:lpstr>Decreta:</vt:lpstr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Aline Lillian</cp:lastModifiedBy>
  <cp:revision>3</cp:revision>
  <cp:lastPrinted>2017-06-07T17:12:00Z</cp:lastPrinted>
  <dcterms:created xsi:type="dcterms:W3CDTF">2018-08-08T21:10:00Z</dcterms:created>
  <dcterms:modified xsi:type="dcterms:W3CDTF">2018-08-08T21:14:00Z</dcterms:modified>
</cp:coreProperties>
</file>