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33A43" w14:textId="006A2A52" w:rsidR="00127C36" w:rsidRDefault="00127C36" w:rsidP="00FC2328">
      <w:pPr>
        <w:keepNext/>
        <w:keepLines/>
        <w:spacing w:before="40"/>
        <w:ind w:left="708" w:firstLine="708"/>
        <w:jc w:val="center"/>
        <w:outlineLvl w:val="6"/>
        <w:rPr>
          <w:b/>
          <w:iCs/>
        </w:rPr>
      </w:pPr>
      <w:r>
        <w:rPr>
          <w:b/>
          <w:iCs/>
        </w:rPr>
        <w:t>LEI Nº 2.67</w:t>
      </w:r>
      <w:r w:rsidR="008A2059">
        <w:rPr>
          <w:b/>
          <w:iCs/>
        </w:rPr>
        <w:t>7</w:t>
      </w:r>
      <w:r>
        <w:rPr>
          <w:b/>
          <w:iCs/>
        </w:rPr>
        <w:t>/2022</w:t>
      </w:r>
    </w:p>
    <w:tbl>
      <w:tblPr>
        <w:tblpPr w:leftFromText="141" w:rightFromText="141" w:vertAnchor="text" w:horzAnchor="page" w:tblpX="3500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7"/>
      </w:tblGrid>
      <w:tr w:rsidR="00E85A60" w14:paraId="18F1BCE2" w14:textId="77777777" w:rsidTr="00453D75">
        <w:trPr>
          <w:cantSplit/>
          <w:trHeight w:val="1615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14:paraId="5AAC2419" w14:textId="77777777" w:rsidR="00E85A60" w:rsidRDefault="00E85A60" w:rsidP="00453D75">
            <w:pPr>
              <w:jc w:val="both"/>
              <w:rPr>
                <w:b/>
              </w:rPr>
            </w:pPr>
            <w:r>
              <w:rPr>
                <w:b/>
              </w:rPr>
              <w:t>AUTORIZA A ALTERAÇÃO DO PLANO PLURIANUAL, DA LEI DE DIRETRIZES ORÇAMENTÁRIAS E DA LEI ORÇAMENTÁRIA ANUAL, ATRAVÉS DA ABERTURA DE CRÉDITOS ADICIONAIS SUPLEMENTARES NA IMPORTÂNCIA DE ATÉ R$ 86.000,00 (OITENTA E SEIS MIL REAIS), E CONTÉM OUTRAS PROVIDÊNCIAS.</w:t>
            </w:r>
          </w:p>
        </w:tc>
      </w:tr>
    </w:tbl>
    <w:p w14:paraId="0CE7EFDD" w14:textId="77777777" w:rsidR="00E85A60" w:rsidRDefault="00E85A60" w:rsidP="00E85A60">
      <w:pPr>
        <w:pStyle w:val="Recuodecorpodetexto2"/>
      </w:pPr>
      <w:r>
        <w:rPr>
          <w:b/>
        </w:rPr>
        <w:t xml:space="preserve">            </w:t>
      </w:r>
      <w:r>
        <w:t xml:space="preserve">           </w:t>
      </w:r>
    </w:p>
    <w:p w14:paraId="38E9A8E2" w14:textId="77777777" w:rsidR="00E85A60" w:rsidRDefault="00E85A60" w:rsidP="00E85A60">
      <w:pPr>
        <w:pStyle w:val="Recuodecorpodetexto2"/>
      </w:pPr>
    </w:p>
    <w:p w14:paraId="7700B765" w14:textId="77777777" w:rsidR="00E85A60" w:rsidRDefault="00E85A60" w:rsidP="00E85A60">
      <w:r>
        <w:tab/>
      </w:r>
      <w:r>
        <w:tab/>
      </w:r>
      <w:r>
        <w:tab/>
        <w:t xml:space="preserve">                </w:t>
      </w:r>
      <w:r>
        <w:tab/>
        <w:t xml:space="preserve">                                     </w:t>
      </w:r>
    </w:p>
    <w:p w14:paraId="7188A0F7" w14:textId="77777777" w:rsidR="00E85A60" w:rsidRPr="00B36568" w:rsidRDefault="00E85A60" w:rsidP="00E85A60">
      <w:pPr>
        <w:rPr>
          <w:sz w:val="10"/>
          <w:szCs w:val="10"/>
        </w:rPr>
      </w:pPr>
      <w:r>
        <w:t xml:space="preserve">                                          </w:t>
      </w:r>
      <w:r>
        <w:tab/>
      </w:r>
      <w:r>
        <w:tab/>
      </w:r>
      <w:r>
        <w:tab/>
        <w:t xml:space="preserve">  </w:t>
      </w:r>
      <w:r>
        <w:tab/>
        <w:t xml:space="preserve">              </w:t>
      </w:r>
    </w:p>
    <w:p w14:paraId="21940690" w14:textId="08A5A49B" w:rsidR="00E85A60" w:rsidRDefault="00E85A60" w:rsidP="00DF16D0">
      <w:pPr>
        <w:ind w:firstLine="851"/>
      </w:pPr>
      <w:r>
        <w:t>O Prefeito do Município de Anchieta, Estado de Santa Catarina,</w:t>
      </w:r>
    </w:p>
    <w:p w14:paraId="302DF142" w14:textId="03F30E14" w:rsidR="00E85A60" w:rsidRDefault="00E85A60" w:rsidP="00DF16D0">
      <w:pPr>
        <w:ind w:firstLine="851"/>
        <w:jc w:val="both"/>
      </w:pPr>
      <w:r>
        <w:t>Faço saber a todos os habitantes deste Município que a Câmara Municipal de Vereadores aprovou e eu sanciono a seguinte Lei:</w:t>
      </w:r>
    </w:p>
    <w:p w14:paraId="6D8D41AC" w14:textId="77777777" w:rsidR="00E85A60" w:rsidRPr="00DB6FEA" w:rsidRDefault="00E85A60" w:rsidP="00DF16D0">
      <w:pPr>
        <w:ind w:firstLine="851"/>
        <w:jc w:val="center"/>
        <w:rPr>
          <w:sz w:val="10"/>
          <w:szCs w:val="10"/>
        </w:rPr>
      </w:pPr>
    </w:p>
    <w:p w14:paraId="5F1D5560" w14:textId="77777777" w:rsidR="00E85A60" w:rsidRDefault="00E85A60" w:rsidP="00DF16D0">
      <w:pPr>
        <w:ind w:firstLine="851"/>
        <w:jc w:val="center"/>
      </w:pPr>
      <w:r>
        <w:t>TITULO   I</w:t>
      </w:r>
    </w:p>
    <w:p w14:paraId="03612151" w14:textId="6D49FF63" w:rsidR="00E85A60" w:rsidRDefault="00DD6A34" w:rsidP="00DF16D0">
      <w:pPr>
        <w:ind w:firstLine="851"/>
        <w:jc w:val="center"/>
      </w:pPr>
      <w:r>
        <w:t>CAPÍTULO I</w:t>
      </w:r>
    </w:p>
    <w:p w14:paraId="4047C0F2" w14:textId="77777777" w:rsidR="00E85A60" w:rsidRDefault="00E85A60" w:rsidP="00DF16D0">
      <w:pPr>
        <w:ind w:firstLine="851"/>
        <w:jc w:val="center"/>
      </w:pPr>
      <w:r>
        <w:t>DA ALTERAÇÃO ORÇAMENTÁRIA</w:t>
      </w:r>
    </w:p>
    <w:p w14:paraId="766DD1E7" w14:textId="4187A710" w:rsidR="00E85A60" w:rsidRDefault="00E85A60" w:rsidP="007A1AD8">
      <w:pPr>
        <w:ind w:firstLine="708"/>
        <w:jc w:val="both"/>
      </w:pPr>
      <w:r>
        <w:t xml:space="preserve">Art. 1º Fica alterada a LOA - Lei Orçamentária Anual nº.  2.583, de 19 de novembro de 2021, Orçamento Geral do Município de Anchieta- (SC), através da abertura de Créditos Adicionais Suplementares, na importância de até </w:t>
      </w:r>
      <w:r>
        <w:rPr>
          <w:b/>
        </w:rPr>
        <w:t>R$ 86.000,00 (oitenta e seis mil reais),</w:t>
      </w:r>
      <w:r>
        <w:t xml:space="preserve"> distribuídos em conformidade com os prescritos nesta Lei.</w:t>
      </w:r>
    </w:p>
    <w:p w14:paraId="6E1A93CF" w14:textId="77777777" w:rsidR="00E85A60" w:rsidRPr="007D2561" w:rsidRDefault="00E85A60" w:rsidP="00DF16D0">
      <w:pPr>
        <w:ind w:firstLine="851"/>
        <w:jc w:val="both"/>
        <w:rPr>
          <w:sz w:val="10"/>
          <w:szCs w:val="10"/>
        </w:rPr>
      </w:pPr>
    </w:p>
    <w:p w14:paraId="0CA56703" w14:textId="47AC343B" w:rsidR="00E85A60" w:rsidRDefault="00DD6A34" w:rsidP="00DF16D0">
      <w:pPr>
        <w:ind w:firstLine="851"/>
        <w:jc w:val="center"/>
      </w:pPr>
      <w:r>
        <w:t>CAPÍTULO II</w:t>
      </w:r>
    </w:p>
    <w:p w14:paraId="406D867A" w14:textId="77777777" w:rsidR="00E85A60" w:rsidRDefault="00E85A60" w:rsidP="00DF16D0">
      <w:pPr>
        <w:ind w:firstLine="851"/>
        <w:jc w:val="center"/>
      </w:pPr>
      <w:r>
        <w:t>DO LIMITE DO CRÉDITO E DA ABERTURA</w:t>
      </w:r>
    </w:p>
    <w:p w14:paraId="7FCDACE6" w14:textId="6BA24A9B" w:rsidR="00E85A60" w:rsidRDefault="00E85A60" w:rsidP="00291AB8">
      <w:pPr>
        <w:ind w:firstLine="708"/>
        <w:jc w:val="both"/>
      </w:pPr>
      <w:r>
        <w:t xml:space="preserve">Art. 2º Em conformidade com o disposto no artigo anterior desta lei, fica o Chefe do Poder Executivo Municipal, autorizado a proceder por ato próprio, a abertura de Créditos Adicionais Suplementares na importância de até </w:t>
      </w:r>
      <w:r>
        <w:rPr>
          <w:b/>
        </w:rPr>
        <w:t>R$ 86.000,00 (oitenta e seis mil reais),</w:t>
      </w:r>
      <w:r>
        <w:t xml:space="preserve"> no Orçamento Geral do Município, conforme abaixo especificado, a saber:</w:t>
      </w:r>
    </w:p>
    <w:p w14:paraId="106EFD6D" w14:textId="77777777" w:rsidR="00E85A60" w:rsidRPr="00574623" w:rsidRDefault="00E85A60" w:rsidP="00DF16D0">
      <w:pPr>
        <w:ind w:firstLine="851"/>
        <w:rPr>
          <w:sz w:val="10"/>
          <w:szCs w:val="10"/>
        </w:rPr>
      </w:pPr>
    </w:p>
    <w:p w14:paraId="0CFCFA78" w14:textId="77777777" w:rsidR="00E85A60" w:rsidRDefault="00E85A60" w:rsidP="00C94018">
      <w:pPr>
        <w:jc w:val="both"/>
      </w:pPr>
      <w:r>
        <w:t>05 – SECRETARIA DE EDUCAÇÃO, CULTURA E ESPORTE</w:t>
      </w:r>
    </w:p>
    <w:p w14:paraId="60218617" w14:textId="77777777" w:rsidR="00E85A60" w:rsidRDefault="00E85A60" w:rsidP="00C94018">
      <w:pPr>
        <w:jc w:val="both"/>
      </w:pPr>
      <w:r>
        <w:t>07 – CULTURA</w:t>
      </w:r>
    </w:p>
    <w:p w14:paraId="0121F88D" w14:textId="77777777" w:rsidR="00E85A60" w:rsidRDefault="00E85A60" w:rsidP="00C94018">
      <w:pPr>
        <w:jc w:val="both"/>
        <w:rPr>
          <w:bCs/>
        </w:rPr>
      </w:pPr>
      <w:r>
        <w:rPr>
          <w:bCs/>
        </w:rPr>
        <w:t>13.391.0012.2.029 – MANUTENÇÃO E DESENVOLVIMENTO DAS ATIVIDADES CULTURAIS E FESTIVIDADES</w:t>
      </w:r>
    </w:p>
    <w:p w14:paraId="0F48E4AF" w14:textId="77777777" w:rsidR="00E85A60" w:rsidRDefault="00E85A60" w:rsidP="00C94018">
      <w:r>
        <w:t>(69) 3.3.90.00.00.00.00.00.2131 – Aplicações Diretas.......................................... R$ 26.000,00</w:t>
      </w:r>
    </w:p>
    <w:p w14:paraId="7A79CE89" w14:textId="77777777" w:rsidR="00E85A60" w:rsidRPr="00574623" w:rsidRDefault="00E85A60" w:rsidP="00C94018">
      <w:pPr>
        <w:rPr>
          <w:sz w:val="10"/>
          <w:szCs w:val="10"/>
        </w:rPr>
      </w:pPr>
    </w:p>
    <w:p w14:paraId="37E26996" w14:textId="77777777" w:rsidR="00E85A60" w:rsidRDefault="00E85A60" w:rsidP="00C94018">
      <w:pPr>
        <w:jc w:val="both"/>
      </w:pPr>
      <w:r>
        <w:t>07 – SECRETARIA DE INFRAESTRUTURA</w:t>
      </w:r>
    </w:p>
    <w:p w14:paraId="03F97B82" w14:textId="77777777" w:rsidR="00E85A60" w:rsidRDefault="00E85A60" w:rsidP="00C94018">
      <w:pPr>
        <w:jc w:val="both"/>
      </w:pPr>
      <w:r>
        <w:t>02 – OBRAS E SERVIÇOS RODOVIÁRIOS</w:t>
      </w:r>
    </w:p>
    <w:p w14:paraId="1503DFCE" w14:textId="77777777" w:rsidR="00E85A60" w:rsidRDefault="00E85A60" w:rsidP="00C94018">
      <w:pPr>
        <w:jc w:val="both"/>
        <w:rPr>
          <w:bCs/>
        </w:rPr>
      </w:pPr>
      <w:r>
        <w:rPr>
          <w:bCs/>
        </w:rPr>
        <w:t>26.782.0016.2.043 – MANUTENÇÃO E DESENVOLVIMENTO DAS ATIVIDADES DO DEPARTAMENTO DE OBRAS E SERVIÇOS RODOVIÁRIOS</w:t>
      </w:r>
    </w:p>
    <w:p w14:paraId="50AD9071" w14:textId="77777777" w:rsidR="00E85A60" w:rsidRDefault="00E85A60" w:rsidP="00C94018">
      <w:r>
        <w:t>(109) 3.3.90.00.00.00.00.00.0000 – Aplicações Diretas.......................................... R$ 6.000,00</w:t>
      </w:r>
    </w:p>
    <w:p w14:paraId="2D8B1824" w14:textId="77777777" w:rsidR="00E85A60" w:rsidRDefault="00E85A60" w:rsidP="00C94018">
      <w:r>
        <w:t>(109) 3.3.90.00.00.00.00.00.2131 – Aplicações Diretas.......................................... R$ 4.000,00</w:t>
      </w:r>
    </w:p>
    <w:p w14:paraId="4C29F5CB" w14:textId="77777777" w:rsidR="00E85A60" w:rsidRPr="00574623" w:rsidRDefault="00E85A60" w:rsidP="00C94018">
      <w:pPr>
        <w:jc w:val="both"/>
        <w:rPr>
          <w:sz w:val="10"/>
          <w:szCs w:val="10"/>
        </w:rPr>
      </w:pPr>
    </w:p>
    <w:p w14:paraId="00C748FD" w14:textId="77777777" w:rsidR="00E85A60" w:rsidRDefault="00E85A60" w:rsidP="00C94018">
      <w:pPr>
        <w:jc w:val="both"/>
      </w:pPr>
      <w:r>
        <w:t>09 – SECRETARIA DE SAÚDE PÚBLICA</w:t>
      </w:r>
    </w:p>
    <w:p w14:paraId="7847B606" w14:textId="77777777" w:rsidR="00E85A60" w:rsidRDefault="00E85A60" w:rsidP="00C94018">
      <w:pPr>
        <w:jc w:val="both"/>
      </w:pPr>
      <w:r>
        <w:t>01 – FUNDO MUNICIPAL DE SAÚDE</w:t>
      </w:r>
    </w:p>
    <w:p w14:paraId="721EF326" w14:textId="77777777" w:rsidR="00E85A60" w:rsidRDefault="00E85A60" w:rsidP="00C94018">
      <w:pPr>
        <w:jc w:val="both"/>
        <w:rPr>
          <w:bCs/>
        </w:rPr>
      </w:pPr>
      <w:r>
        <w:rPr>
          <w:bCs/>
        </w:rPr>
        <w:t>10.301.0023.2.057 – MANUTENÇÃO DA REDE DE SERVIÇOS PÚBLICOS DE SAÚDE</w:t>
      </w:r>
    </w:p>
    <w:p w14:paraId="2862DEA2" w14:textId="77777777" w:rsidR="00E85A60" w:rsidRDefault="00E85A60" w:rsidP="00C94018">
      <w:r>
        <w:t>(7) 3.3.90.00.00.00.00.00.0002 – Aplicações Diretas............................................ R$ 50.000,00</w:t>
      </w:r>
    </w:p>
    <w:p w14:paraId="7403C0FE" w14:textId="77777777" w:rsidR="00E85A60" w:rsidRPr="003E1767" w:rsidRDefault="00E85A60" w:rsidP="00DF16D0">
      <w:pPr>
        <w:ind w:firstLine="851"/>
        <w:rPr>
          <w:b/>
          <w:sz w:val="10"/>
          <w:szCs w:val="10"/>
          <w:u w:val="single"/>
        </w:rPr>
      </w:pPr>
    </w:p>
    <w:p w14:paraId="4F0FCFCD" w14:textId="77777777" w:rsidR="00E85A60" w:rsidRDefault="00E85A60" w:rsidP="00D373FC">
      <w:r>
        <w:rPr>
          <w:b/>
          <w:u w:val="single"/>
        </w:rPr>
        <w:t>Total...................................................................................................................R$    86.000,00</w:t>
      </w:r>
    </w:p>
    <w:p w14:paraId="2CA3CB4F" w14:textId="77777777" w:rsidR="00E85A60" w:rsidRDefault="00E85A60" w:rsidP="00DF16D0">
      <w:pPr>
        <w:ind w:firstLine="851"/>
        <w:jc w:val="both"/>
        <w:rPr>
          <w:b/>
        </w:rPr>
      </w:pPr>
    </w:p>
    <w:p w14:paraId="22BB5564" w14:textId="77777777" w:rsidR="00E85A60" w:rsidRDefault="00E85A60" w:rsidP="00DF16D0">
      <w:pPr>
        <w:ind w:firstLine="851"/>
        <w:jc w:val="both"/>
      </w:pPr>
      <w:r>
        <w:lastRenderedPageBreak/>
        <w:t xml:space="preserve">Art. 3º Para o atendimento da abertura dos Créditos autorizados no artigo anterior deste ato, fica igualmente o Chefe do Poder Executivo Municipal, autorizado a proceder à redução das dotações orçamentárias abaixo discriminadas e constantes do mesmo Orçamento, no valor de até </w:t>
      </w:r>
      <w:r>
        <w:rPr>
          <w:b/>
        </w:rPr>
        <w:t xml:space="preserve">R$ 86.000,00 (oitenta e seis mil reais), </w:t>
      </w:r>
      <w:r>
        <w:t>mais precisamente conforme abaixo:</w:t>
      </w:r>
    </w:p>
    <w:p w14:paraId="07C79FF1" w14:textId="77777777" w:rsidR="00E85A60" w:rsidRPr="00574623" w:rsidRDefault="00E85A60" w:rsidP="00DF16D0">
      <w:pPr>
        <w:ind w:firstLine="851"/>
        <w:jc w:val="both"/>
        <w:rPr>
          <w:sz w:val="10"/>
          <w:szCs w:val="10"/>
        </w:rPr>
      </w:pPr>
    </w:p>
    <w:p w14:paraId="104FA663" w14:textId="77777777" w:rsidR="00E85A60" w:rsidRDefault="00E85A60" w:rsidP="00772EC6">
      <w:pPr>
        <w:jc w:val="both"/>
      </w:pPr>
      <w:r>
        <w:t>04 – SECRETARIA DE FAZENDA</w:t>
      </w:r>
    </w:p>
    <w:p w14:paraId="5AAEE287" w14:textId="77777777" w:rsidR="00E85A60" w:rsidRDefault="00E85A60" w:rsidP="00772EC6">
      <w:pPr>
        <w:jc w:val="both"/>
      </w:pPr>
      <w:r>
        <w:t>02 – CONTADORIA GERAL</w:t>
      </w:r>
    </w:p>
    <w:p w14:paraId="02354896" w14:textId="77777777" w:rsidR="00E85A60" w:rsidRDefault="00E85A60" w:rsidP="00772EC6">
      <w:pPr>
        <w:jc w:val="both"/>
        <w:rPr>
          <w:bCs/>
        </w:rPr>
      </w:pPr>
      <w:r>
        <w:rPr>
          <w:bCs/>
        </w:rPr>
        <w:t>04.121.0004.2.016 – MANUTENÇÃO E DESENVOLVIMENTO DAS ATIVIDADES DA CONTADORIA GERAL</w:t>
      </w:r>
    </w:p>
    <w:p w14:paraId="512E596A" w14:textId="77777777" w:rsidR="00E85A60" w:rsidRDefault="00E85A60" w:rsidP="00DF16D0">
      <w:r>
        <w:t>(31) 3.1.90.00.00.00.00.00.0000 – Aplicações Diretas.......................................... R$ 10.000,00</w:t>
      </w:r>
    </w:p>
    <w:p w14:paraId="7A2916D1" w14:textId="77777777" w:rsidR="00E85A60" w:rsidRPr="00052C95" w:rsidRDefault="00E85A60" w:rsidP="00DF16D0">
      <w:pPr>
        <w:rPr>
          <w:sz w:val="10"/>
          <w:szCs w:val="10"/>
        </w:rPr>
      </w:pPr>
    </w:p>
    <w:p w14:paraId="35CF8B38" w14:textId="77777777" w:rsidR="00E85A60" w:rsidRDefault="00E85A60" w:rsidP="00DF16D0">
      <w:pPr>
        <w:jc w:val="both"/>
      </w:pPr>
      <w:r>
        <w:t>05 – SECRETARIA DE EDUCAÇÃO, CULTURA E ESPORTE</w:t>
      </w:r>
    </w:p>
    <w:p w14:paraId="761CB550" w14:textId="77777777" w:rsidR="00E85A60" w:rsidRDefault="00E85A60" w:rsidP="00DF16D0">
      <w:pPr>
        <w:jc w:val="both"/>
      </w:pPr>
      <w:r>
        <w:t>03 – ENSINO INFANTIL</w:t>
      </w:r>
    </w:p>
    <w:p w14:paraId="4664B353" w14:textId="77777777" w:rsidR="00E85A60" w:rsidRDefault="00E85A60" w:rsidP="00DF16D0">
      <w:pPr>
        <w:jc w:val="both"/>
        <w:rPr>
          <w:bCs/>
        </w:rPr>
      </w:pPr>
      <w:r>
        <w:rPr>
          <w:bCs/>
        </w:rPr>
        <w:t>12.306.0009.2.021 – AQUISIÇÃO E DISTRIBUIÇÃO DE ALIMENTAÇÃO ESCOLAR PARA PRÉ ESCOLA</w:t>
      </w:r>
    </w:p>
    <w:p w14:paraId="20405B55" w14:textId="77777777" w:rsidR="00E85A60" w:rsidRDefault="00E85A60" w:rsidP="00DF16D0">
      <w:r>
        <w:t>(52) 3.3.90.00.00.00.00.00.0000 – Aplicações Diretas.......................................... R$ 13.000,00</w:t>
      </w:r>
    </w:p>
    <w:p w14:paraId="5FFCA019" w14:textId="77777777" w:rsidR="00E85A60" w:rsidRPr="00052C95" w:rsidRDefault="00E85A60" w:rsidP="00DF16D0">
      <w:pPr>
        <w:rPr>
          <w:sz w:val="10"/>
          <w:szCs w:val="10"/>
        </w:rPr>
      </w:pPr>
    </w:p>
    <w:p w14:paraId="27327C8B" w14:textId="77777777" w:rsidR="00E85A60" w:rsidRDefault="00E85A60" w:rsidP="00DF16D0">
      <w:pPr>
        <w:jc w:val="both"/>
      </w:pPr>
      <w:r>
        <w:t>05 – SECRETARIA DE EDUCAÇÃO, CULTURA E ESPORTE</w:t>
      </w:r>
    </w:p>
    <w:p w14:paraId="56E0B923" w14:textId="77777777" w:rsidR="00E85A60" w:rsidRDefault="00E85A60" w:rsidP="00DF16D0">
      <w:pPr>
        <w:jc w:val="both"/>
      </w:pPr>
      <w:r>
        <w:t>03 – ENSINO INFANTIL</w:t>
      </w:r>
    </w:p>
    <w:p w14:paraId="062B48FD" w14:textId="77777777" w:rsidR="00E85A60" w:rsidRDefault="00E85A60" w:rsidP="00DF16D0">
      <w:pPr>
        <w:jc w:val="both"/>
        <w:rPr>
          <w:bCs/>
        </w:rPr>
      </w:pPr>
      <w:r>
        <w:rPr>
          <w:bCs/>
        </w:rPr>
        <w:t>12.365.0009.2.023 – MANUTENÇÃO E DESENVOLVIMENTO DAS ATIVIDADES DA PRÉ ESCOLA</w:t>
      </w:r>
    </w:p>
    <w:p w14:paraId="459BBA26" w14:textId="77777777" w:rsidR="00E85A60" w:rsidRDefault="00E85A60" w:rsidP="00DF16D0">
      <w:r>
        <w:t>(55) 3.3.90.00.00.00.00.00.0001 – Aplicações Diretas.......................................... R$ 20.000,00</w:t>
      </w:r>
    </w:p>
    <w:p w14:paraId="02410C0A" w14:textId="77777777" w:rsidR="00E85A60" w:rsidRPr="00052C95" w:rsidRDefault="00E85A60" w:rsidP="00DF16D0">
      <w:pPr>
        <w:rPr>
          <w:sz w:val="10"/>
          <w:szCs w:val="10"/>
        </w:rPr>
      </w:pPr>
    </w:p>
    <w:p w14:paraId="4A4F701F" w14:textId="77777777" w:rsidR="00E85A60" w:rsidRDefault="00E85A60" w:rsidP="00DF16D0">
      <w:pPr>
        <w:jc w:val="both"/>
      </w:pPr>
      <w:r>
        <w:t>06 – SECRETARIA DE AGRICULTURA</w:t>
      </w:r>
    </w:p>
    <w:p w14:paraId="648D2F2C" w14:textId="77777777" w:rsidR="00E85A60" w:rsidRDefault="00E85A60" w:rsidP="00DF16D0">
      <w:pPr>
        <w:jc w:val="both"/>
      </w:pPr>
      <w:r>
        <w:t>01 – AGRICULTURA</w:t>
      </w:r>
    </w:p>
    <w:p w14:paraId="1757A9FE" w14:textId="77777777" w:rsidR="00E85A60" w:rsidRDefault="00E85A60" w:rsidP="00DF16D0">
      <w:pPr>
        <w:jc w:val="both"/>
        <w:rPr>
          <w:bCs/>
        </w:rPr>
      </w:pPr>
      <w:r>
        <w:rPr>
          <w:bCs/>
        </w:rPr>
        <w:t>20.608.0015.1.017 – AQUISIÇÃO DE MÁQUINAS E EQUIPAMENTOS AGRÍCOLAS</w:t>
      </w:r>
    </w:p>
    <w:p w14:paraId="1921242E" w14:textId="77777777" w:rsidR="00E85A60" w:rsidRDefault="00E85A60" w:rsidP="00DF16D0">
      <w:r>
        <w:t>(147) 4.4.90.00.00.00.00.00.2131 – Aplicações Diretas........................................ R$ 30.000,00</w:t>
      </w:r>
    </w:p>
    <w:p w14:paraId="2775C750" w14:textId="77777777" w:rsidR="00E85A60" w:rsidRPr="00052C95" w:rsidRDefault="00E85A60" w:rsidP="00DF16D0">
      <w:pPr>
        <w:jc w:val="both"/>
        <w:rPr>
          <w:sz w:val="10"/>
          <w:szCs w:val="10"/>
        </w:rPr>
      </w:pPr>
    </w:p>
    <w:p w14:paraId="08B9EAFC" w14:textId="77777777" w:rsidR="00E85A60" w:rsidRDefault="00E85A60" w:rsidP="00DF16D0">
      <w:pPr>
        <w:jc w:val="both"/>
      </w:pPr>
      <w:r>
        <w:t>09 – SECRETARIA DE SAÚDE PÚBLICA</w:t>
      </w:r>
    </w:p>
    <w:p w14:paraId="5F788203" w14:textId="77777777" w:rsidR="00E85A60" w:rsidRDefault="00E85A60" w:rsidP="00DF16D0">
      <w:pPr>
        <w:jc w:val="both"/>
      </w:pPr>
      <w:r>
        <w:t>01 – FUNDO MUNICIPAL DE SAÚDE</w:t>
      </w:r>
    </w:p>
    <w:p w14:paraId="2D209D55" w14:textId="77777777" w:rsidR="00E85A60" w:rsidRDefault="00E85A60" w:rsidP="00DF16D0">
      <w:pPr>
        <w:jc w:val="both"/>
        <w:rPr>
          <w:bCs/>
        </w:rPr>
      </w:pPr>
      <w:r>
        <w:rPr>
          <w:bCs/>
        </w:rPr>
        <w:t>10.301.0023.2.060 – MANUTENÇÃO E DESENVOLVIMENTO DAS ATIVIDADES DA UNIDADE DE PRONTO ATENDIMENTO</w:t>
      </w:r>
    </w:p>
    <w:p w14:paraId="5740A377" w14:textId="77777777" w:rsidR="00E85A60" w:rsidRDefault="00E85A60" w:rsidP="00DF16D0">
      <w:r>
        <w:t>(23) 3.3.90.00.00.00.00.00.0002 – Aplicações Diretas............................................... R$ 227,23</w:t>
      </w:r>
    </w:p>
    <w:p w14:paraId="65CBE10C" w14:textId="77777777" w:rsidR="00E85A60" w:rsidRDefault="00E85A60" w:rsidP="00DF16D0">
      <w:r>
        <w:t>(24) 4.4.90.00.00.00.00.00.0002 – Aplicações Diretas............................................ R$ 7.772,77</w:t>
      </w:r>
    </w:p>
    <w:p w14:paraId="59857AE0" w14:textId="77777777" w:rsidR="00E85A60" w:rsidRPr="00052C95" w:rsidRDefault="00E85A60" w:rsidP="00DF16D0">
      <w:pPr>
        <w:jc w:val="both"/>
        <w:rPr>
          <w:sz w:val="10"/>
          <w:szCs w:val="10"/>
        </w:rPr>
      </w:pPr>
    </w:p>
    <w:p w14:paraId="70C7C454" w14:textId="77777777" w:rsidR="00E85A60" w:rsidRDefault="00E85A60" w:rsidP="00DF16D0">
      <w:pPr>
        <w:jc w:val="both"/>
      </w:pPr>
      <w:r>
        <w:t>10 – HOSPITAL MUNICIPAL ANCHIETENSE</w:t>
      </w:r>
    </w:p>
    <w:p w14:paraId="3AC3CC5E" w14:textId="77777777" w:rsidR="00E85A60" w:rsidRDefault="00E85A60" w:rsidP="00DF16D0">
      <w:pPr>
        <w:jc w:val="both"/>
      </w:pPr>
      <w:r>
        <w:t>01 – ADMINISTRAÇÃO GERAL DO HOSPITAL</w:t>
      </w:r>
    </w:p>
    <w:p w14:paraId="048403C0" w14:textId="77777777" w:rsidR="00E85A60" w:rsidRDefault="00E85A60" w:rsidP="00DF16D0">
      <w:pPr>
        <w:jc w:val="both"/>
        <w:rPr>
          <w:bCs/>
        </w:rPr>
      </w:pPr>
      <w:r>
        <w:rPr>
          <w:bCs/>
        </w:rPr>
        <w:t>10.306.0023.2.005 – MANUTENÇÃO E DESENVOLVIMENTO DAS ATIVIDADES DE ALIMENTAÇÃO E NUTRIÇÃO</w:t>
      </w:r>
    </w:p>
    <w:p w14:paraId="579088CF" w14:textId="77777777" w:rsidR="00E85A60" w:rsidRDefault="00E85A60" w:rsidP="00DF16D0">
      <w:r>
        <w:t>(8) 3.3.90.00.00.00.00.00.0000 – Aplicações Diretas.............................................. R$ 5.000,00</w:t>
      </w:r>
    </w:p>
    <w:p w14:paraId="5EDD3F8B" w14:textId="77777777" w:rsidR="00E85A60" w:rsidRPr="003E1767" w:rsidRDefault="00E85A60" w:rsidP="00DF16D0">
      <w:pPr>
        <w:rPr>
          <w:sz w:val="10"/>
          <w:szCs w:val="10"/>
        </w:rPr>
      </w:pPr>
    </w:p>
    <w:p w14:paraId="68DBA93C" w14:textId="77777777" w:rsidR="00E85A60" w:rsidRDefault="00E85A60" w:rsidP="00DF16D0">
      <w:r>
        <w:rPr>
          <w:b/>
          <w:u w:val="single"/>
        </w:rPr>
        <w:t>Total.....................................................................................................................R$    86.000,00</w:t>
      </w:r>
    </w:p>
    <w:p w14:paraId="4DF858A9" w14:textId="77777777" w:rsidR="00E85A60" w:rsidRDefault="00E85A60" w:rsidP="00DF16D0">
      <w:pPr>
        <w:ind w:firstLine="851"/>
        <w:jc w:val="center"/>
      </w:pPr>
    </w:p>
    <w:p w14:paraId="4B6E1A85" w14:textId="77777777" w:rsidR="00E85A60" w:rsidRDefault="00E85A60" w:rsidP="00DF16D0">
      <w:pPr>
        <w:ind w:firstLine="851"/>
        <w:jc w:val="center"/>
      </w:pPr>
      <w:r>
        <w:t>CAPÍTULO III</w:t>
      </w:r>
    </w:p>
    <w:p w14:paraId="59FC32F6" w14:textId="77777777" w:rsidR="00E85A60" w:rsidRDefault="00E85A60" w:rsidP="00DF16D0">
      <w:pPr>
        <w:ind w:firstLine="851"/>
        <w:jc w:val="center"/>
      </w:pPr>
      <w:r>
        <w:t>DA ALTERAÇÃO DO PLANO PLURIANUAL</w:t>
      </w:r>
    </w:p>
    <w:p w14:paraId="3B3BEE9E" w14:textId="77777777" w:rsidR="00E85A60" w:rsidRDefault="00E85A60" w:rsidP="00DF16D0">
      <w:pPr>
        <w:tabs>
          <w:tab w:val="left" w:pos="2552"/>
        </w:tabs>
        <w:ind w:firstLine="851"/>
        <w:jc w:val="both"/>
      </w:pPr>
      <w:r>
        <w:t xml:space="preserve">                                    </w:t>
      </w:r>
    </w:p>
    <w:p w14:paraId="053E08C8" w14:textId="448F6E0D" w:rsidR="00E85A60" w:rsidRDefault="00E85A60" w:rsidP="00DF16D0">
      <w:pPr>
        <w:tabs>
          <w:tab w:val="left" w:pos="2552"/>
        </w:tabs>
        <w:ind w:firstLine="851"/>
        <w:jc w:val="both"/>
      </w:pPr>
      <w:r>
        <w:t xml:space="preserve"> Art. 4º Fica alterado o Plano Plurianual Lei nº. 2.567, de 24 de setembro de 2021, em conformidade com o disposto nos artigos anteriores desta Lei, relativamente aos créditos e reduções introduzidos neste texto legal.</w:t>
      </w:r>
    </w:p>
    <w:p w14:paraId="2F551DEF" w14:textId="77777777" w:rsidR="00E85A60" w:rsidRPr="003E1767" w:rsidRDefault="00E85A60" w:rsidP="00DF16D0">
      <w:pPr>
        <w:ind w:firstLine="851"/>
        <w:jc w:val="both"/>
        <w:rPr>
          <w:sz w:val="10"/>
          <w:szCs w:val="10"/>
        </w:rPr>
      </w:pPr>
    </w:p>
    <w:p w14:paraId="6F6A1504" w14:textId="77777777" w:rsidR="00E85A60" w:rsidRDefault="00E85A60" w:rsidP="00DF16D0">
      <w:pPr>
        <w:ind w:firstLine="851"/>
        <w:jc w:val="center"/>
      </w:pPr>
      <w:r>
        <w:t>CAPÍTULO IV</w:t>
      </w:r>
      <w:r>
        <w:tab/>
      </w:r>
    </w:p>
    <w:p w14:paraId="53B52753" w14:textId="77777777" w:rsidR="00E85A60" w:rsidRDefault="00E85A60" w:rsidP="00DF16D0">
      <w:pPr>
        <w:ind w:firstLine="851"/>
        <w:jc w:val="center"/>
        <w:rPr>
          <w:bCs/>
        </w:rPr>
      </w:pPr>
      <w:r>
        <w:t xml:space="preserve"> </w:t>
      </w:r>
      <w:r>
        <w:rPr>
          <w:bCs/>
        </w:rPr>
        <w:t>DA ALTERAÇÃO DA LEI DE DIRETRIZES ORÇAMENTÁRIAS</w:t>
      </w:r>
    </w:p>
    <w:p w14:paraId="78761D2B" w14:textId="77777777" w:rsidR="003E1767" w:rsidRPr="00052C95" w:rsidRDefault="003E1767" w:rsidP="00DF16D0">
      <w:pPr>
        <w:tabs>
          <w:tab w:val="left" w:pos="851"/>
        </w:tabs>
        <w:jc w:val="both"/>
        <w:rPr>
          <w:sz w:val="10"/>
          <w:szCs w:val="10"/>
        </w:rPr>
      </w:pPr>
    </w:p>
    <w:p w14:paraId="43D1CADC" w14:textId="248E0C2F" w:rsidR="00E85A60" w:rsidRDefault="00DF16D0" w:rsidP="00DF16D0">
      <w:pPr>
        <w:tabs>
          <w:tab w:val="left" w:pos="851"/>
        </w:tabs>
        <w:jc w:val="both"/>
      </w:pPr>
      <w:r>
        <w:tab/>
      </w:r>
      <w:r w:rsidR="00E85A60">
        <w:t>Art. 5º Fica alterada a LDO - Lei de Diretrizes Orçamentárias nº.  2.576, de 29 de outubro de 2021, em conformidade com o disposto nos artigos anteriores desta Lei.</w:t>
      </w:r>
    </w:p>
    <w:p w14:paraId="62603675" w14:textId="77777777" w:rsidR="00E85A60" w:rsidRPr="00052C95" w:rsidRDefault="00E85A60" w:rsidP="00DF16D0">
      <w:pPr>
        <w:tabs>
          <w:tab w:val="left" w:pos="2268"/>
          <w:tab w:val="left" w:pos="2552"/>
          <w:tab w:val="left" w:pos="2977"/>
        </w:tabs>
        <w:ind w:firstLine="851"/>
        <w:jc w:val="both"/>
        <w:rPr>
          <w:sz w:val="10"/>
          <w:szCs w:val="10"/>
        </w:rPr>
      </w:pPr>
    </w:p>
    <w:p w14:paraId="20160CDC" w14:textId="44186305" w:rsidR="00E85A60" w:rsidRDefault="00E85A60" w:rsidP="00DF16D0">
      <w:pPr>
        <w:tabs>
          <w:tab w:val="left" w:pos="2268"/>
          <w:tab w:val="left" w:pos="2552"/>
          <w:tab w:val="left" w:pos="2977"/>
        </w:tabs>
        <w:ind w:firstLine="851"/>
        <w:jc w:val="both"/>
      </w:pPr>
      <w:r>
        <w:t>Art.6º Esta Lei entra em vigor na data de sua publicação.</w:t>
      </w:r>
    </w:p>
    <w:p w14:paraId="08F80C0C" w14:textId="77777777" w:rsidR="00E85A60" w:rsidRPr="00052C95" w:rsidRDefault="00E85A60" w:rsidP="00DF16D0">
      <w:pPr>
        <w:spacing w:line="276" w:lineRule="auto"/>
        <w:ind w:firstLine="851"/>
        <w:jc w:val="both"/>
        <w:rPr>
          <w:sz w:val="10"/>
          <w:szCs w:val="10"/>
        </w:rPr>
      </w:pPr>
    </w:p>
    <w:p w14:paraId="200FC56E" w14:textId="0DB55643" w:rsidR="00127C36" w:rsidRDefault="00127C36" w:rsidP="00DF16D0">
      <w:pPr>
        <w:spacing w:line="276" w:lineRule="auto"/>
        <w:ind w:right="170" w:firstLine="851"/>
        <w:jc w:val="right"/>
      </w:pPr>
      <w:r>
        <w:t xml:space="preserve">Anchieta – SC, </w:t>
      </w:r>
      <w:r w:rsidR="006E781C">
        <w:t>25</w:t>
      </w:r>
      <w:r>
        <w:t xml:space="preserve"> de novembro de 2022.</w:t>
      </w:r>
    </w:p>
    <w:p w14:paraId="1815DAD0" w14:textId="77777777" w:rsidR="00127C36" w:rsidRDefault="00127C36" w:rsidP="00DF16D0">
      <w:pPr>
        <w:widowControl w:val="0"/>
        <w:tabs>
          <w:tab w:val="left" w:pos="1008"/>
        </w:tabs>
        <w:autoSpaceDE w:val="0"/>
        <w:autoSpaceDN w:val="0"/>
        <w:adjustRightInd w:val="0"/>
        <w:spacing w:line="276" w:lineRule="auto"/>
        <w:ind w:firstLine="851"/>
      </w:pPr>
    </w:p>
    <w:p w14:paraId="322FC52A" w14:textId="77777777" w:rsidR="00127C36" w:rsidRDefault="00127C36" w:rsidP="00127C36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IVAN JOSE CANCI </w:t>
      </w:r>
    </w:p>
    <w:p w14:paraId="6DAB9C05" w14:textId="77777777" w:rsidR="00127C36" w:rsidRDefault="00127C36" w:rsidP="00127C36">
      <w:pPr>
        <w:spacing w:line="276" w:lineRule="auto"/>
        <w:jc w:val="center"/>
      </w:pPr>
      <w:r>
        <w:t>Prefeito Municipal</w:t>
      </w:r>
    </w:p>
    <w:p w14:paraId="71D62065" w14:textId="77777777" w:rsidR="00127C36" w:rsidRDefault="00127C36" w:rsidP="00B71241"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3EA5C3B8" w14:textId="77777777" w:rsidR="00127C36" w:rsidRDefault="00127C36" w:rsidP="00B71241"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>.</w:t>
      </w:r>
    </w:p>
    <w:p w14:paraId="6251A4DE" w14:textId="78523B96" w:rsidR="00BE190B" w:rsidRPr="00045245" w:rsidRDefault="00BE190B" w:rsidP="00045245">
      <w:pPr>
        <w:jc w:val="center"/>
        <w:rPr>
          <w:i/>
        </w:rPr>
      </w:pPr>
    </w:p>
    <w:sectPr w:rsidR="00BE190B" w:rsidRPr="00045245" w:rsidSect="003E1767">
      <w:headerReference w:type="default" r:id="rId9"/>
      <w:footerReference w:type="default" r:id="rId10"/>
      <w:pgSz w:w="11907" w:h="16840" w:code="9"/>
      <w:pgMar w:top="720" w:right="720" w:bottom="720" w:left="72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56C46" w14:textId="77777777" w:rsidR="004E6B5C" w:rsidRDefault="004E6B5C">
      <w:r>
        <w:separator/>
      </w:r>
    </w:p>
  </w:endnote>
  <w:endnote w:type="continuationSeparator" w:id="0">
    <w:p w14:paraId="26019C58" w14:textId="77777777" w:rsidR="004E6B5C" w:rsidRDefault="004E6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87FB56C" w:rsidR="006B3E21" w:rsidRPr="006B3E21" w:rsidRDefault="003E1767" w:rsidP="003E1767">
    <w:pPr>
      <w:pStyle w:val="Rodap"/>
      <w:ind w:right="-306"/>
      <w:jc w:val="right"/>
    </w:pPr>
    <w:r>
      <w:rPr>
        <w:noProof/>
      </w:rPr>
      <w:drawing>
        <wp:inline distT="0" distB="0" distL="0" distR="0" wp14:anchorId="77281EF2" wp14:editId="0236C64F">
          <wp:extent cx="1583167" cy="628906"/>
          <wp:effectExtent l="0" t="0" r="0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6627" cy="6302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B5829" w14:textId="77777777" w:rsidR="004E6B5C" w:rsidRDefault="004E6B5C">
      <w:r>
        <w:separator/>
      </w:r>
    </w:p>
  </w:footnote>
  <w:footnote w:type="continuationSeparator" w:id="0">
    <w:p w14:paraId="2A84339F" w14:textId="77777777" w:rsidR="004E6B5C" w:rsidRDefault="004E6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FC2328">
    <w:pPr>
      <w:pStyle w:val="Corpodetexto"/>
      <w:spacing w:line="14" w:lineRule="auto"/>
      <w:ind w:left="-284" w:hanging="283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1C234314">
          <wp:extent cx="7379774" cy="945136"/>
          <wp:effectExtent l="0" t="0" r="0" b="762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6648" cy="952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9" w15:restartNumberingAfterBreak="0">
    <w:nsid w:val="50F208A9"/>
    <w:multiLevelType w:val="hybridMultilevel"/>
    <w:tmpl w:val="D312F1F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5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9895560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58611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0507095">
    <w:abstractNumId w:val="5"/>
    <w:lvlOverride w:ilvl="0">
      <w:startOverride w:val="1"/>
    </w:lvlOverride>
  </w:num>
  <w:num w:numId="4" w16cid:durableId="1124737233">
    <w:abstractNumId w:val="13"/>
    <w:lvlOverride w:ilvl="0">
      <w:startOverride w:val="1"/>
    </w:lvlOverride>
  </w:num>
  <w:num w:numId="5" w16cid:durableId="1910341087">
    <w:abstractNumId w:val="24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6869269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04906907">
    <w:abstractNumId w:val="3"/>
  </w:num>
  <w:num w:numId="8" w16cid:durableId="1646549226">
    <w:abstractNumId w:val="11"/>
  </w:num>
  <w:num w:numId="9" w16cid:durableId="144443685">
    <w:abstractNumId w:val="6"/>
  </w:num>
  <w:num w:numId="10" w16cid:durableId="640767267">
    <w:abstractNumId w:val="15"/>
  </w:num>
  <w:num w:numId="11" w16cid:durableId="1962346771">
    <w:abstractNumId w:val="18"/>
  </w:num>
  <w:num w:numId="12" w16cid:durableId="1456489436">
    <w:abstractNumId w:val="0"/>
  </w:num>
  <w:num w:numId="13" w16cid:durableId="1568417566">
    <w:abstractNumId w:val="23"/>
  </w:num>
  <w:num w:numId="14" w16cid:durableId="681706320">
    <w:abstractNumId w:val="17"/>
  </w:num>
  <w:num w:numId="15" w16cid:durableId="2121533557">
    <w:abstractNumId w:val="8"/>
  </w:num>
  <w:num w:numId="16" w16cid:durableId="252664494">
    <w:abstractNumId w:val="14"/>
  </w:num>
  <w:num w:numId="17" w16cid:durableId="1986276817">
    <w:abstractNumId w:val="12"/>
  </w:num>
  <w:num w:numId="18" w16cid:durableId="1339846386">
    <w:abstractNumId w:val="2"/>
  </w:num>
  <w:num w:numId="19" w16cid:durableId="68187877">
    <w:abstractNumId w:val="9"/>
  </w:num>
  <w:num w:numId="20" w16cid:durableId="1845896578">
    <w:abstractNumId w:val="26"/>
  </w:num>
  <w:num w:numId="21" w16cid:durableId="1065419302">
    <w:abstractNumId w:val="21"/>
  </w:num>
  <w:num w:numId="22" w16cid:durableId="998853048">
    <w:abstractNumId w:val="16"/>
  </w:num>
  <w:num w:numId="23" w16cid:durableId="815463">
    <w:abstractNumId w:val="20"/>
  </w:num>
  <w:num w:numId="24" w16cid:durableId="1199007531">
    <w:abstractNumId w:val="4"/>
  </w:num>
  <w:num w:numId="25" w16cid:durableId="438598785">
    <w:abstractNumId w:val="22"/>
  </w:num>
  <w:num w:numId="26" w16cid:durableId="957950934">
    <w:abstractNumId w:val="10"/>
  </w:num>
  <w:num w:numId="27" w16cid:durableId="1027293982">
    <w:abstractNumId w:val="25"/>
  </w:num>
  <w:num w:numId="28" w16cid:durableId="914359585">
    <w:abstractNumId w:val="1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311"/>
    <w:rsid w:val="00023A9F"/>
    <w:rsid w:val="00025BC2"/>
    <w:rsid w:val="00031F00"/>
    <w:rsid w:val="00040BED"/>
    <w:rsid w:val="00042136"/>
    <w:rsid w:val="00045245"/>
    <w:rsid w:val="0004659A"/>
    <w:rsid w:val="00052C95"/>
    <w:rsid w:val="000546D9"/>
    <w:rsid w:val="00056171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B55EB"/>
    <w:rsid w:val="000C308F"/>
    <w:rsid w:val="000C33B6"/>
    <w:rsid w:val="000C6FA5"/>
    <w:rsid w:val="000D365D"/>
    <w:rsid w:val="000E1C45"/>
    <w:rsid w:val="000E3B11"/>
    <w:rsid w:val="000E4C4F"/>
    <w:rsid w:val="000E7869"/>
    <w:rsid w:val="000F319D"/>
    <w:rsid w:val="001049EA"/>
    <w:rsid w:val="00121C94"/>
    <w:rsid w:val="001225F9"/>
    <w:rsid w:val="0012278B"/>
    <w:rsid w:val="00122FCC"/>
    <w:rsid w:val="00124A42"/>
    <w:rsid w:val="00126A1F"/>
    <w:rsid w:val="001278E4"/>
    <w:rsid w:val="001279AA"/>
    <w:rsid w:val="00127C36"/>
    <w:rsid w:val="001326FA"/>
    <w:rsid w:val="00134CEF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3BC8"/>
    <w:rsid w:val="00274F21"/>
    <w:rsid w:val="00275FC1"/>
    <w:rsid w:val="00277303"/>
    <w:rsid w:val="002804B6"/>
    <w:rsid w:val="00281EE0"/>
    <w:rsid w:val="002831D0"/>
    <w:rsid w:val="00287431"/>
    <w:rsid w:val="00291AB8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3B9C"/>
    <w:rsid w:val="003A7041"/>
    <w:rsid w:val="003A7048"/>
    <w:rsid w:val="003B5E6C"/>
    <w:rsid w:val="003C5C33"/>
    <w:rsid w:val="003D0441"/>
    <w:rsid w:val="003D2E4A"/>
    <w:rsid w:val="003D2F79"/>
    <w:rsid w:val="003D5F8B"/>
    <w:rsid w:val="003D65ED"/>
    <w:rsid w:val="003E1767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165A"/>
    <w:rsid w:val="00435CAB"/>
    <w:rsid w:val="00435F95"/>
    <w:rsid w:val="00451BB1"/>
    <w:rsid w:val="00452CA0"/>
    <w:rsid w:val="00453D75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57DB"/>
    <w:rsid w:val="004E619F"/>
    <w:rsid w:val="004E6B5C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624BE"/>
    <w:rsid w:val="00570361"/>
    <w:rsid w:val="00574623"/>
    <w:rsid w:val="00577A38"/>
    <w:rsid w:val="00580010"/>
    <w:rsid w:val="00582A14"/>
    <w:rsid w:val="0059145B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04911"/>
    <w:rsid w:val="0061352C"/>
    <w:rsid w:val="006152AB"/>
    <w:rsid w:val="00617D67"/>
    <w:rsid w:val="0062355B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E781C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3A0C"/>
    <w:rsid w:val="007278E2"/>
    <w:rsid w:val="007305FB"/>
    <w:rsid w:val="00740D1D"/>
    <w:rsid w:val="00744208"/>
    <w:rsid w:val="00744744"/>
    <w:rsid w:val="0074540C"/>
    <w:rsid w:val="00746A4B"/>
    <w:rsid w:val="00746FED"/>
    <w:rsid w:val="00750FCD"/>
    <w:rsid w:val="00753517"/>
    <w:rsid w:val="00755484"/>
    <w:rsid w:val="007647DD"/>
    <w:rsid w:val="00766D34"/>
    <w:rsid w:val="007673A4"/>
    <w:rsid w:val="00767BE2"/>
    <w:rsid w:val="00772EC6"/>
    <w:rsid w:val="0077379C"/>
    <w:rsid w:val="00775FC6"/>
    <w:rsid w:val="00780686"/>
    <w:rsid w:val="00787407"/>
    <w:rsid w:val="007903FC"/>
    <w:rsid w:val="0079047E"/>
    <w:rsid w:val="00792563"/>
    <w:rsid w:val="007951E4"/>
    <w:rsid w:val="007A1AD8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2561"/>
    <w:rsid w:val="007D4AF2"/>
    <w:rsid w:val="007D614C"/>
    <w:rsid w:val="007E1F4E"/>
    <w:rsid w:val="007F5FC0"/>
    <w:rsid w:val="007F6A54"/>
    <w:rsid w:val="00805350"/>
    <w:rsid w:val="00813A34"/>
    <w:rsid w:val="008167B4"/>
    <w:rsid w:val="00825061"/>
    <w:rsid w:val="00826169"/>
    <w:rsid w:val="00834D63"/>
    <w:rsid w:val="0084266C"/>
    <w:rsid w:val="00847D23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90C82"/>
    <w:rsid w:val="00893DDC"/>
    <w:rsid w:val="008A2059"/>
    <w:rsid w:val="008C09B3"/>
    <w:rsid w:val="008C1EE2"/>
    <w:rsid w:val="008C56AD"/>
    <w:rsid w:val="008D24C2"/>
    <w:rsid w:val="008F05B8"/>
    <w:rsid w:val="008F3DE3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0CB7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36568"/>
    <w:rsid w:val="00B452F5"/>
    <w:rsid w:val="00B5303C"/>
    <w:rsid w:val="00B53A49"/>
    <w:rsid w:val="00B54CA8"/>
    <w:rsid w:val="00B555DD"/>
    <w:rsid w:val="00B561E0"/>
    <w:rsid w:val="00B61FF2"/>
    <w:rsid w:val="00B71241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2CCE"/>
    <w:rsid w:val="00BF7874"/>
    <w:rsid w:val="00C1128A"/>
    <w:rsid w:val="00C11D33"/>
    <w:rsid w:val="00C12198"/>
    <w:rsid w:val="00C164B0"/>
    <w:rsid w:val="00C16C20"/>
    <w:rsid w:val="00C244FA"/>
    <w:rsid w:val="00C35AF4"/>
    <w:rsid w:val="00C40F7F"/>
    <w:rsid w:val="00C41E8B"/>
    <w:rsid w:val="00C44CE2"/>
    <w:rsid w:val="00C45274"/>
    <w:rsid w:val="00C545C3"/>
    <w:rsid w:val="00C56051"/>
    <w:rsid w:val="00C61E7A"/>
    <w:rsid w:val="00C71EF8"/>
    <w:rsid w:val="00C73EEE"/>
    <w:rsid w:val="00C80D75"/>
    <w:rsid w:val="00C81D5E"/>
    <w:rsid w:val="00C87C70"/>
    <w:rsid w:val="00C9280E"/>
    <w:rsid w:val="00C94018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5BCF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15A66"/>
    <w:rsid w:val="00D204C5"/>
    <w:rsid w:val="00D25422"/>
    <w:rsid w:val="00D271BF"/>
    <w:rsid w:val="00D27767"/>
    <w:rsid w:val="00D36456"/>
    <w:rsid w:val="00D36A47"/>
    <w:rsid w:val="00D36A5C"/>
    <w:rsid w:val="00D373F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B6FEA"/>
    <w:rsid w:val="00DC0484"/>
    <w:rsid w:val="00DC3426"/>
    <w:rsid w:val="00DD5541"/>
    <w:rsid w:val="00DD5A88"/>
    <w:rsid w:val="00DD6A34"/>
    <w:rsid w:val="00DD6AF5"/>
    <w:rsid w:val="00DE28FD"/>
    <w:rsid w:val="00DE4581"/>
    <w:rsid w:val="00DE68CF"/>
    <w:rsid w:val="00DF0545"/>
    <w:rsid w:val="00DF16D0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D8D"/>
    <w:rsid w:val="00E366CD"/>
    <w:rsid w:val="00E45593"/>
    <w:rsid w:val="00E500C7"/>
    <w:rsid w:val="00E53A54"/>
    <w:rsid w:val="00E53BE0"/>
    <w:rsid w:val="00E55C65"/>
    <w:rsid w:val="00E55E2B"/>
    <w:rsid w:val="00E633AD"/>
    <w:rsid w:val="00E6510E"/>
    <w:rsid w:val="00E70E9D"/>
    <w:rsid w:val="00E717B6"/>
    <w:rsid w:val="00E83375"/>
    <w:rsid w:val="00E843FC"/>
    <w:rsid w:val="00E85A60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2D0D"/>
    <w:rsid w:val="00F05103"/>
    <w:rsid w:val="00F075BB"/>
    <w:rsid w:val="00F14633"/>
    <w:rsid w:val="00F1694B"/>
    <w:rsid w:val="00F22E21"/>
    <w:rsid w:val="00F24A56"/>
    <w:rsid w:val="00F2773D"/>
    <w:rsid w:val="00F30DEE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24DA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328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246A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86925-AE05-4947-A778-70091C9C8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19</TotalTime>
  <Pages>2</Pages>
  <Words>602</Words>
  <Characters>4785</Characters>
  <Application>Microsoft Office Word</Application>
  <DocSecurity>0</DocSecurity>
  <Lines>39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User</cp:lastModifiedBy>
  <cp:revision>32</cp:revision>
  <cp:lastPrinted>2022-07-26T16:11:00Z</cp:lastPrinted>
  <dcterms:created xsi:type="dcterms:W3CDTF">2022-11-25T12:14:00Z</dcterms:created>
  <dcterms:modified xsi:type="dcterms:W3CDTF">2022-11-25T12:33:00Z</dcterms:modified>
</cp:coreProperties>
</file>