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66F03" w14:textId="77777777" w:rsidR="00CE3998" w:rsidRDefault="00CE3998" w:rsidP="00CE3998">
      <w:pPr>
        <w:jc w:val="both"/>
        <w:rPr>
          <w:rFonts w:ascii="Cambria"/>
          <w:b/>
        </w:rPr>
      </w:pPr>
    </w:p>
    <w:p w14:paraId="087D9452" w14:textId="77777777" w:rsidR="00CE3998" w:rsidRPr="007305FB" w:rsidRDefault="00CE3998" w:rsidP="00CE3998">
      <w:pPr>
        <w:jc w:val="both"/>
        <w:rPr>
          <w:rFonts w:ascii="Cambria"/>
          <w:b/>
          <w:bCs/>
          <w:sz w:val="21"/>
        </w:rPr>
      </w:pPr>
    </w:p>
    <w:p w14:paraId="47396830" w14:textId="77777777" w:rsidR="00CE3998" w:rsidRDefault="00CE3998" w:rsidP="00CE3998">
      <w:pPr>
        <w:jc w:val="center"/>
        <w:rPr>
          <w:b/>
          <w:bCs/>
        </w:rPr>
      </w:pPr>
    </w:p>
    <w:p w14:paraId="514677AE" w14:textId="77777777" w:rsidR="00CE3998" w:rsidRDefault="00CE3998" w:rsidP="00CE3998">
      <w:pPr>
        <w:jc w:val="center"/>
        <w:rPr>
          <w:b/>
          <w:bCs/>
        </w:rPr>
      </w:pPr>
    </w:p>
    <w:p w14:paraId="5EA379E0" w14:textId="77777777" w:rsidR="00CE3998" w:rsidRDefault="00CE3998" w:rsidP="00CE3998">
      <w:pPr>
        <w:jc w:val="center"/>
        <w:rPr>
          <w:b/>
          <w:bCs/>
        </w:rPr>
      </w:pPr>
    </w:p>
    <w:p w14:paraId="5FFDF833" w14:textId="4C52F8BC" w:rsidR="00AA2886" w:rsidRPr="003A25BB" w:rsidRDefault="009B6497" w:rsidP="009B6497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                        </w:t>
      </w:r>
      <w:r w:rsidR="003F514D" w:rsidRPr="002E7D17">
        <w:rPr>
          <w:rFonts w:ascii="Times New Roman" w:hAnsi="Times New Roman" w:cs="Times New Roman"/>
          <w:b/>
          <w:i w:val="0"/>
          <w:color w:val="auto"/>
        </w:rPr>
        <w:t xml:space="preserve">LEI Nº. </w:t>
      </w:r>
      <w:r>
        <w:rPr>
          <w:rFonts w:ascii="Times New Roman" w:hAnsi="Times New Roman" w:cs="Times New Roman"/>
          <w:b/>
          <w:i w:val="0"/>
          <w:color w:val="auto"/>
        </w:rPr>
        <w:t>2.830</w:t>
      </w:r>
      <w:r w:rsidR="003F514D" w:rsidRPr="002E7D17">
        <w:rPr>
          <w:rFonts w:ascii="Times New Roman" w:hAnsi="Times New Roman" w:cs="Times New Roman"/>
          <w:b/>
          <w:i w:val="0"/>
          <w:color w:val="auto"/>
        </w:rPr>
        <w:t>/202</w:t>
      </w:r>
      <w:r w:rsidR="003F514D">
        <w:rPr>
          <w:rFonts w:ascii="Times New Roman" w:hAnsi="Times New Roman" w:cs="Times New Roman"/>
          <w:b/>
          <w:i w:val="0"/>
          <w:color w:val="auto"/>
        </w:rPr>
        <w:t>4</w:t>
      </w:r>
    </w:p>
    <w:tbl>
      <w:tblPr>
        <w:tblpPr w:leftFromText="141" w:rightFromText="141" w:vertAnchor="text" w:horzAnchor="page" w:tblpX="3074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23"/>
      </w:tblGrid>
      <w:tr w:rsidR="003F514D" w:rsidRPr="00A35607" w14:paraId="20F340EF" w14:textId="77777777" w:rsidTr="009B6497">
        <w:trPr>
          <w:cantSplit/>
          <w:trHeight w:val="1756"/>
        </w:trPr>
        <w:tc>
          <w:tcPr>
            <w:tcW w:w="8023" w:type="dxa"/>
            <w:tcBorders>
              <w:top w:val="nil"/>
              <w:left w:val="nil"/>
              <w:bottom w:val="nil"/>
              <w:right w:val="nil"/>
            </w:tcBorders>
          </w:tcPr>
          <w:p w14:paraId="47BC6173" w14:textId="1C414B7B" w:rsidR="003F514D" w:rsidRPr="00A35607" w:rsidRDefault="003F514D" w:rsidP="003A25BB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 w:rsidR="00B612A4">
              <w:rPr>
                <w:b/>
              </w:rPr>
              <w:t>S</w:t>
            </w:r>
            <w:r>
              <w:rPr>
                <w:b/>
              </w:rPr>
              <w:t xml:space="preserve"> ADICIONA</w:t>
            </w:r>
            <w:r w:rsidR="00B612A4">
              <w:rPr>
                <w:b/>
              </w:rPr>
              <w:t>IS</w:t>
            </w:r>
            <w:r>
              <w:rPr>
                <w:b/>
              </w:rPr>
              <w:t xml:space="preserve"> SUPLEMENTAR</w:t>
            </w:r>
            <w:r w:rsidR="00B612A4">
              <w:rPr>
                <w:b/>
              </w:rPr>
              <w:t>ES</w:t>
            </w:r>
            <w:r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</w:t>
            </w:r>
            <w:r w:rsidR="00B612A4">
              <w:rPr>
                <w:b/>
              </w:rPr>
              <w:t>110</w:t>
            </w:r>
            <w:r w:rsidR="00BA49A1">
              <w:rPr>
                <w:b/>
              </w:rPr>
              <w:t>.000,00</w:t>
            </w:r>
            <w:r w:rsidRPr="00A35607">
              <w:rPr>
                <w:b/>
              </w:rPr>
              <w:t xml:space="preserve"> (</w:t>
            </w:r>
            <w:r w:rsidR="00B612A4">
              <w:rPr>
                <w:b/>
              </w:rPr>
              <w:t>CENTO E DEZ MIL</w:t>
            </w:r>
            <w:r w:rsidR="00BA49A1">
              <w:rPr>
                <w:b/>
              </w:rPr>
              <w:t xml:space="preserve"> </w:t>
            </w:r>
            <w:r w:rsidR="004F3AE1">
              <w:rPr>
                <w:b/>
              </w:rPr>
              <w:t>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157F625A" w14:textId="2178BE2C" w:rsidR="00AA2886" w:rsidRDefault="003F514D" w:rsidP="003F514D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</w:t>
      </w:r>
    </w:p>
    <w:p w14:paraId="7FEDC427" w14:textId="77777777" w:rsidR="003A25BB" w:rsidRDefault="003A25BB" w:rsidP="003F514D">
      <w:pPr>
        <w:pStyle w:val="Recuodecorpodetexto2"/>
      </w:pPr>
    </w:p>
    <w:p w14:paraId="43B1C89B" w14:textId="1437D7C3" w:rsidR="003F514D" w:rsidRDefault="003F514D" w:rsidP="003F514D"/>
    <w:p w14:paraId="3C048144" w14:textId="77777777" w:rsidR="003A25BB" w:rsidRDefault="003A25BB" w:rsidP="003F514D"/>
    <w:p w14:paraId="73AB5538" w14:textId="6A675DC2" w:rsidR="003F514D" w:rsidRPr="00A35607" w:rsidRDefault="003F514D" w:rsidP="00AA2886">
      <w:pPr>
        <w:ind w:left="2268" w:hanging="283"/>
      </w:pPr>
      <w:r>
        <w:t xml:space="preserve">      </w:t>
      </w:r>
      <w:r w:rsidRPr="00A35607">
        <w:t>O Prefeito</w:t>
      </w:r>
      <w:r>
        <w:t xml:space="preserve"> do Município</w:t>
      </w:r>
      <w:r w:rsidRPr="00A35607">
        <w:t xml:space="preserve"> de Anchieta, Estado de Santa Catarina</w:t>
      </w:r>
      <w:r>
        <w:t>,</w:t>
      </w:r>
    </w:p>
    <w:p w14:paraId="0EF14C85" w14:textId="77777777" w:rsidR="003F514D" w:rsidRPr="00A35607" w:rsidRDefault="003F514D" w:rsidP="003F514D"/>
    <w:p w14:paraId="5A113181" w14:textId="77777777" w:rsidR="003F514D" w:rsidRPr="00A35607" w:rsidRDefault="003F514D" w:rsidP="003F514D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454DDB16" w14:textId="77777777" w:rsidR="00AA2886" w:rsidRPr="00A35607" w:rsidRDefault="00AA2886" w:rsidP="003F514D">
      <w:pPr>
        <w:jc w:val="center"/>
      </w:pPr>
    </w:p>
    <w:p w14:paraId="35B4C9D2" w14:textId="09D3A7F9" w:rsidR="000459D3" w:rsidRDefault="003F514D" w:rsidP="003A25BB">
      <w:pPr>
        <w:jc w:val="center"/>
      </w:pPr>
      <w:r w:rsidRPr="00A35607">
        <w:t>TITULO   I</w:t>
      </w:r>
    </w:p>
    <w:p w14:paraId="6637A74F" w14:textId="77777777" w:rsidR="003F514D" w:rsidRPr="00A35607" w:rsidRDefault="003F514D" w:rsidP="003F514D">
      <w:pPr>
        <w:jc w:val="center"/>
      </w:pPr>
      <w:proofErr w:type="gramStart"/>
      <w:r w:rsidRPr="00A35607">
        <w:t>CAPÍTULO  I</w:t>
      </w:r>
      <w:proofErr w:type="gramEnd"/>
    </w:p>
    <w:p w14:paraId="001A75EB" w14:textId="77777777" w:rsidR="003F514D" w:rsidRPr="00A35607" w:rsidRDefault="003F514D" w:rsidP="003F514D">
      <w:pPr>
        <w:jc w:val="center"/>
      </w:pPr>
      <w:r w:rsidRPr="00A35607">
        <w:t>DA ALTERAÇÃO ORÇAMENTÁRIA</w:t>
      </w:r>
    </w:p>
    <w:p w14:paraId="1DDCB220" w14:textId="77777777" w:rsidR="00AA2886" w:rsidRPr="00A35607" w:rsidRDefault="00AA2886" w:rsidP="003F514D">
      <w:pPr>
        <w:jc w:val="center"/>
      </w:pPr>
    </w:p>
    <w:p w14:paraId="7EE2E7BD" w14:textId="20DE99EF" w:rsidR="003F514D" w:rsidRDefault="003F514D" w:rsidP="003F514D">
      <w:pPr>
        <w:jc w:val="both"/>
      </w:pPr>
      <w:r w:rsidRPr="00A35607">
        <w:t xml:space="preserve">                                   Art. 1º Fica alterada a LOA - Lei Orçamentária Anual nº.  </w:t>
      </w:r>
      <w:r>
        <w:t>2.782</w:t>
      </w:r>
      <w:r w:rsidRPr="00A35607">
        <w:t xml:space="preserve">, de </w:t>
      </w:r>
      <w:r>
        <w:t>01</w:t>
      </w:r>
      <w:r w:rsidRPr="00A35607">
        <w:t xml:space="preserve"> de </w:t>
      </w:r>
      <w:r>
        <w:t>dezembro de 2023</w:t>
      </w:r>
      <w:r w:rsidRPr="00A35607">
        <w:t>, Orçamento Geral do Município de Anchieta- (SC), através da abertur</w:t>
      </w:r>
      <w:r>
        <w:t>a de</w:t>
      </w:r>
      <w:r w:rsidR="00B612A4">
        <w:t xml:space="preserve"> </w:t>
      </w:r>
      <w:r w:rsidRPr="00A35607">
        <w:t>Crédito</w:t>
      </w:r>
      <w:r w:rsidR="00B612A4">
        <w:t>s</w:t>
      </w:r>
      <w:r>
        <w:t xml:space="preserve"> Adiciona</w:t>
      </w:r>
      <w:r w:rsidR="00B612A4">
        <w:t>is</w:t>
      </w:r>
      <w:r>
        <w:t xml:space="preserve"> Suplementar</w:t>
      </w:r>
      <w:r w:rsidR="00B612A4">
        <w:t>es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4F3AE1">
        <w:rPr>
          <w:b/>
        </w:rPr>
        <w:t xml:space="preserve"> </w:t>
      </w:r>
      <w:r w:rsidR="00B612A4">
        <w:rPr>
          <w:b/>
        </w:rPr>
        <w:t>110</w:t>
      </w:r>
      <w:r w:rsidR="00BA49A1">
        <w:rPr>
          <w:b/>
        </w:rPr>
        <w:t>.000,00</w:t>
      </w:r>
      <w:r>
        <w:rPr>
          <w:b/>
        </w:rPr>
        <w:t xml:space="preserve"> (</w:t>
      </w:r>
      <w:r w:rsidR="00B612A4">
        <w:rPr>
          <w:b/>
        </w:rPr>
        <w:t>cento e dez</w:t>
      </w:r>
      <w:r w:rsidR="00BA49A1">
        <w:rPr>
          <w:b/>
        </w:rPr>
        <w:t xml:space="preserve"> mil reais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>
        <w:t>nesta Lei.</w:t>
      </w:r>
    </w:p>
    <w:p w14:paraId="61E12B09" w14:textId="77777777" w:rsidR="003F514D" w:rsidRDefault="003F514D" w:rsidP="003F514D">
      <w:pPr>
        <w:jc w:val="center"/>
      </w:pPr>
    </w:p>
    <w:p w14:paraId="784509A1" w14:textId="0B8F646C" w:rsidR="000459D3" w:rsidRPr="00A35607" w:rsidRDefault="003F514D" w:rsidP="000459D3">
      <w:pPr>
        <w:jc w:val="center"/>
      </w:pPr>
      <w:proofErr w:type="gramStart"/>
      <w:r w:rsidRPr="00A35607">
        <w:t>CAPÍTULO  II</w:t>
      </w:r>
      <w:proofErr w:type="gramEnd"/>
    </w:p>
    <w:p w14:paraId="38A57334" w14:textId="77777777" w:rsidR="003F514D" w:rsidRPr="00A35607" w:rsidRDefault="003F514D" w:rsidP="003F514D">
      <w:pPr>
        <w:jc w:val="center"/>
      </w:pPr>
      <w:r w:rsidRPr="00A35607">
        <w:t>DO LIMITE DO CRÉDITO E DA ABERTURA</w:t>
      </w:r>
    </w:p>
    <w:p w14:paraId="3E416656" w14:textId="77777777" w:rsidR="003F514D" w:rsidRDefault="003F514D" w:rsidP="003F514D">
      <w:pPr>
        <w:jc w:val="center"/>
      </w:pPr>
    </w:p>
    <w:p w14:paraId="6DFFBFEA" w14:textId="408E25E2" w:rsidR="003F514D" w:rsidRDefault="003F514D" w:rsidP="003F514D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>
        <w:t xml:space="preserve"> </w:t>
      </w:r>
      <w:r w:rsidRPr="00A35607">
        <w:t>Crédito</w:t>
      </w:r>
      <w:r w:rsidR="00B612A4">
        <w:t>s</w:t>
      </w:r>
      <w:r>
        <w:t xml:space="preserve"> Adiciona</w:t>
      </w:r>
      <w:r w:rsidR="00B612A4">
        <w:t>is</w:t>
      </w:r>
      <w:r>
        <w:t xml:space="preserve"> Suplementar</w:t>
      </w:r>
      <w:r w:rsidR="00B612A4">
        <w:t>es</w:t>
      </w:r>
      <w:r>
        <w:t xml:space="preserve"> </w:t>
      </w:r>
      <w:r w:rsidRPr="00A35607">
        <w:t>na importância de</w:t>
      </w:r>
      <w:r>
        <w:t xml:space="preserve"> até </w:t>
      </w:r>
      <w:r w:rsidR="00B612A4">
        <w:rPr>
          <w:b/>
        </w:rPr>
        <w:t>R</w:t>
      </w:r>
      <w:r w:rsidR="00B612A4" w:rsidRPr="00A35607">
        <w:rPr>
          <w:b/>
        </w:rPr>
        <w:t>$</w:t>
      </w:r>
      <w:r w:rsidR="00B612A4">
        <w:rPr>
          <w:b/>
        </w:rPr>
        <w:t xml:space="preserve"> 110.000,00 (cento e dez mil reais)</w:t>
      </w:r>
      <w:r w:rsidR="004F3AE1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48E6C972" w14:textId="77777777" w:rsidR="000459D3" w:rsidRDefault="000459D3" w:rsidP="003F514D">
      <w:pPr>
        <w:jc w:val="both"/>
      </w:pPr>
    </w:p>
    <w:p w14:paraId="4B48DFBA" w14:textId="5B56DEF9" w:rsidR="003F514D" w:rsidRDefault="00B612A4" w:rsidP="003F514D">
      <w:pPr>
        <w:jc w:val="both"/>
      </w:pPr>
      <w:r>
        <w:t>05</w:t>
      </w:r>
      <w:r w:rsidR="003F514D" w:rsidRPr="00A35607">
        <w:t xml:space="preserve"> – </w:t>
      </w:r>
      <w:r>
        <w:t>SECRETARIA MUNICIPAL DE EDUCAÇÃO E ESPORTES</w:t>
      </w:r>
      <w:r w:rsidR="003F514D">
        <w:tab/>
      </w:r>
    </w:p>
    <w:p w14:paraId="45BBCCAB" w14:textId="55ED7665" w:rsidR="003F514D" w:rsidRDefault="003F514D" w:rsidP="003F514D">
      <w:pPr>
        <w:jc w:val="both"/>
      </w:pPr>
      <w:r>
        <w:t>00</w:t>
      </w:r>
      <w:r w:rsidR="00B612A4">
        <w:t>3</w:t>
      </w:r>
      <w:r>
        <w:t xml:space="preserve"> – </w:t>
      </w:r>
      <w:r w:rsidR="00B612A4">
        <w:t>ENSINO INFANTIL</w:t>
      </w:r>
    </w:p>
    <w:p w14:paraId="50A79DC1" w14:textId="62A2CA29" w:rsidR="003F514D" w:rsidRPr="003D2E4A" w:rsidRDefault="00B612A4" w:rsidP="003F514D">
      <w:pPr>
        <w:jc w:val="both"/>
        <w:rPr>
          <w:bCs/>
        </w:rPr>
      </w:pPr>
      <w:r>
        <w:rPr>
          <w:bCs/>
        </w:rPr>
        <w:t>12.365.0009.2.024</w:t>
      </w:r>
      <w:r w:rsidR="003F514D" w:rsidRPr="003D2E4A">
        <w:rPr>
          <w:bCs/>
        </w:rPr>
        <w:t xml:space="preserve"> – </w:t>
      </w:r>
      <w:r>
        <w:rPr>
          <w:bCs/>
        </w:rPr>
        <w:t>MANUTENÇÃO E DESENVOLVIMENTO DAS ATIVIDADES DA CRECHE</w:t>
      </w:r>
    </w:p>
    <w:p w14:paraId="407BD046" w14:textId="28F1AC88" w:rsidR="00B612A4" w:rsidRDefault="003F514D" w:rsidP="003F514D">
      <w:r>
        <w:t>(</w:t>
      </w:r>
      <w:r w:rsidR="00B612A4">
        <w:t>57</w:t>
      </w:r>
      <w:r>
        <w:t>)</w:t>
      </w:r>
      <w:r w:rsidRPr="00F00E43">
        <w:t xml:space="preserve"> </w:t>
      </w:r>
      <w:r w:rsidR="00B612A4">
        <w:t>3</w:t>
      </w:r>
      <w:r>
        <w:t>.</w:t>
      </w:r>
      <w:r w:rsidR="00B612A4">
        <w:t>3</w:t>
      </w:r>
      <w:r>
        <w:t>.90.00.00.00.00.00 – 1.500.100</w:t>
      </w:r>
      <w:r w:rsidR="00B612A4">
        <w:t>1</w:t>
      </w:r>
      <w:r>
        <w:t>.0000 -APLICAÇÕES DIRETAS....</w:t>
      </w:r>
      <w:r w:rsidR="00AA2886">
        <w:t>......................</w:t>
      </w:r>
      <w:r>
        <w:t>.......</w:t>
      </w:r>
      <w:r w:rsidRPr="00A35607">
        <w:t xml:space="preserve"> R$ </w:t>
      </w:r>
      <w:r w:rsidR="00BA49A1">
        <w:t>20.000,00</w:t>
      </w:r>
    </w:p>
    <w:p w14:paraId="25A64194" w14:textId="77777777" w:rsidR="000459D3" w:rsidRDefault="000459D3" w:rsidP="003F514D"/>
    <w:p w14:paraId="1305B903" w14:textId="49DF53B6" w:rsidR="00B612A4" w:rsidRDefault="00B612A4" w:rsidP="00B612A4">
      <w:pPr>
        <w:jc w:val="both"/>
      </w:pPr>
      <w:r>
        <w:t>06</w:t>
      </w:r>
      <w:r w:rsidRPr="00A35607">
        <w:t xml:space="preserve"> – </w:t>
      </w:r>
      <w:r>
        <w:t>SECRETARIA MUNICIPAL DE AGRICULTURA E MEIO AMBIENTE</w:t>
      </w:r>
      <w:r>
        <w:tab/>
      </w:r>
    </w:p>
    <w:p w14:paraId="5D9752DF" w14:textId="786DFA93" w:rsidR="00B612A4" w:rsidRDefault="00B612A4" w:rsidP="00B612A4">
      <w:pPr>
        <w:jc w:val="both"/>
      </w:pPr>
      <w:r>
        <w:t>001 – AGRICULTURA</w:t>
      </w:r>
    </w:p>
    <w:p w14:paraId="11532A5A" w14:textId="2B0CB428" w:rsidR="00B612A4" w:rsidRPr="003D2E4A" w:rsidRDefault="00B612A4" w:rsidP="00B612A4">
      <w:pPr>
        <w:jc w:val="both"/>
        <w:rPr>
          <w:bCs/>
        </w:rPr>
      </w:pPr>
      <w:r>
        <w:rPr>
          <w:bCs/>
        </w:rPr>
        <w:t>20.122.0002.2.033</w:t>
      </w:r>
      <w:r w:rsidRPr="003D2E4A">
        <w:rPr>
          <w:bCs/>
        </w:rPr>
        <w:t xml:space="preserve"> – </w:t>
      </w:r>
      <w:r>
        <w:rPr>
          <w:bCs/>
        </w:rPr>
        <w:t>MANUTENÇÃO E DESENVOLVIMENTO DAS ATIVIDADES DA SECRETARIA DE AGRICULTURA</w:t>
      </w:r>
    </w:p>
    <w:p w14:paraId="2BB9429B" w14:textId="27C9BF8F" w:rsidR="000459D3" w:rsidRDefault="00B612A4" w:rsidP="009B6497">
      <w:r>
        <w:t>(72)</w:t>
      </w:r>
      <w:r w:rsidRPr="00F00E43">
        <w:t xml:space="preserve"> </w:t>
      </w:r>
      <w:r>
        <w:t>3.3.90.00.00.00.00.00 – 1.500.7000.0000 -APLICAÇÕES DIRETAS.................................</w:t>
      </w:r>
      <w:r w:rsidRPr="00A35607">
        <w:t xml:space="preserve"> R$ </w:t>
      </w:r>
      <w:r>
        <w:t>50.000,00</w:t>
      </w:r>
    </w:p>
    <w:p w14:paraId="1856B28D" w14:textId="77777777" w:rsidR="003A25BB" w:rsidRDefault="003A25BB" w:rsidP="00B612A4">
      <w:pPr>
        <w:jc w:val="both"/>
      </w:pPr>
    </w:p>
    <w:p w14:paraId="7C262E48" w14:textId="47F4E089" w:rsidR="00B612A4" w:rsidRDefault="00B612A4" w:rsidP="00B612A4">
      <w:pPr>
        <w:jc w:val="both"/>
      </w:pPr>
      <w:r>
        <w:t>13</w:t>
      </w:r>
      <w:r w:rsidRPr="00A35607">
        <w:t xml:space="preserve"> – </w:t>
      </w:r>
      <w:r>
        <w:t>SECRETARIA MUN. DA CIDADE, INDÚSTRIA, COMÉRCIO E SERVIÇOS</w:t>
      </w:r>
      <w:r>
        <w:tab/>
      </w:r>
    </w:p>
    <w:p w14:paraId="3E8DEAE2" w14:textId="77777777" w:rsidR="00B612A4" w:rsidRDefault="00B612A4" w:rsidP="00B612A4">
      <w:pPr>
        <w:jc w:val="both"/>
        <w:rPr>
          <w:bCs/>
        </w:rPr>
      </w:pPr>
      <w:r>
        <w:t>001 – CIDADE, INDÚSTRIA, COMÉRCIO E SERVIÇOS</w:t>
      </w:r>
      <w:r>
        <w:rPr>
          <w:bCs/>
        </w:rPr>
        <w:t xml:space="preserve"> </w:t>
      </w:r>
    </w:p>
    <w:p w14:paraId="7732352A" w14:textId="780ABCAE" w:rsidR="00B612A4" w:rsidRPr="003D2E4A" w:rsidRDefault="00B612A4" w:rsidP="00B612A4">
      <w:pPr>
        <w:jc w:val="both"/>
        <w:rPr>
          <w:bCs/>
        </w:rPr>
      </w:pPr>
      <w:r>
        <w:rPr>
          <w:bCs/>
        </w:rPr>
        <w:t>15.452.0016.2.077</w:t>
      </w:r>
      <w:r w:rsidRPr="003D2E4A">
        <w:rPr>
          <w:bCs/>
        </w:rPr>
        <w:t xml:space="preserve"> – </w:t>
      </w:r>
      <w:r>
        <w:rPr>
          <w:bCs/>
        </w:rPr>
        <w:t>SINALIZAÇÃO, MANUTENÇÃO E LIMPEZA DE VIAS PÚBLICAS</w:t>
      </w:r>
    </w:p>
    <w:p w14:paraId="6044EDA6" w14:textId="21DB0F73" w:rsidR="003F514D" w:rsidRDefault="00B612A4" w:rsidP="003F514D">
      <w:r>
        <w:t>(131)</w:t>
      </w:r>
      <w:r w:rsidRPr="00F00E43">
        <w:t xml:space="preserve"> </w:t>
      </w:r>
      <w:r>
        <w:t>3.3.90.00.00.00.00.00 – 1.500.7000.0000 -APLICAÇÕES DIRETAS...............................</w:t>
      </w:r>
      <w:r w:rsidRPr="00A35607">
        <w:t xml:space="preserve"> R$ </w:t>
      </w:r>
      <w:r>
        <w:t>40.000,00</w:t>
      </w:r>
    </w:p>
    <w:p w14:paraId="48106CC5" w14:textId="510C8956" w:rsidR="004F3AE1" w:rsidRDefault="003F514D" w:rsidP="003A25BB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</w:t>
      </w:r>
      <w:r w:rsidR="00AA2886">
        <w:rPr>
          <w:b/>
          <w:u w:val="single"/>
        </w:rPr>
        <w:t>........</w:t>
      </w:r>
      <w:r w:rsidR="00B612A4">
        <w:rPr>
          <w:b/>
          <w:u w:val="single"/>
        </w:rPr>
        <w:t>.</w:t>
      </w:r>
      <w:r w:rsidR="00AA2886">
        <w:rPr>
          <w:b/>
          <w:u w:val="single"/>
        </w:rPr>
        <w:t>.............</w:t>
      </w:r>
      <w:r>
        <w:rPr>
          <w:b/>
          <w:u w:val="single"/>
        </w:rPr>
        <w:t>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="00BA49A1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>.R</w:t>
      </w:r>
      <w:proofErr w:type="gramStart"/>
      <w:r w:rsidRPr="00A35607">
        <w:rPr>
          <w:b/>
          <w:u w:val="single"/>
        </w:rPr>
        <w:t xml:space="preserve">$  </w:t>
      </w:r>
      <w:r w:rsidR="00B612A4">
        <w:rPr>
          <w:b/>
          <w:u w:val="single"/>
        </w:rPr>
        <w:t>11</w:t>
      </w:r>
      <w:r w:rsidR="00BA49A1">
        <w:rPr>
          <w:b/>
          <w:u w:val="single"/>
        </w:rPr>
        <w:t>0.000</w:t>
      </w:r>
      <w:proofErr w:type="gramEnd"/>
      <w:r w:rsidR="00BA49A1">
        <w:rPr>
          <w:b/>
          <w:u w:val="single"/>
        </w:rPr>
        <w:t>,00</w:t>
      </w:r>
    </w:p>
    <w:p w14:paraId="3890D2BC" w14:textId="77777777" w:rsidR="009B6497" w:rsidRDefault="009B6497" w:rsidP="003A25BB">
      <w:pPr>
        <w:rPr>
          <w:b/>
          <w:u w:val="single"/>
        </w:rPr>
      </w:pPr>
    </w:p>
    <w:p w14:paraId="1206BE1E" w14:textId="77777777" w:rsidR="009B6497" w:rsidRDefault="009B6497" w:rsidP="003A25BB">
      <w:pPr>
        <w:rPr>
          <w:b/>
          <w:u w:val="single"/>
        </w:rPr>
      </w:pPr>
    </w:p>
    <w:p w14:paraId="6348D62C" w14:textId="77777777" w:rsidR="009B6497" w:rsidRDefault="009B6497" w:rsidP="003A25BB">
      <w:pPr>
        <w:rPr>
          <w:b/>
          <w:u w:val="single"/>
        </w:rPr>
      </w:pPr>
    </w:p>
    <w:p w14:paraId="3A83888E" w14:textId="77777777" w:rsidR="009B6497" w:rsidRDefault="009B6497" w:rsidP="003A25BB">
      <w:pPr>
        <w:rPr>
          <w:b/>
          <w:u w:val="single"/>
        </w:rPr>
      </w:pPr>
    </w:p>
    <w:p w14:paraId="0AACBC91" w14:textId="77777777" w:rsidR="009B6497" w:rsidRDefault="009B6497" w:rsidP="003A25BB">
      <w:pPr>
        <w:rPr>
          <w:b/>
          <w:u w:val="single"/>
        </w:rPr>
      </w:pPr>
    </w:p>
    <w:p w14:paraId="4256992E" w14:textId="77777777" w:rsidR="009B6497" w:rsidRDefault="009B6497" w:rsidP="003A25BB"/>
    <w:p w14:paraId="7DDEDA9E" w14:textId="77777777" w:rsidR="003A25BB" w:rsidRDefault="003A25BB" w:rsidP="004078AC">
      <w:pPr>
        <w:jc w:val="both"/>
      </w:pPr>
    </w:p>
    <w:p w14:paraId="6B6A50C4" w14:textId="77777777" w:rsidR="009B6497" w:rsidRDefault="009B6497" w:rsidP="0038387E">
      <w:pPr>
        <w:ind w:firstLine="1985"/>
        <w:jc w:val="both"/>
      </w:pPr>
    </w:p>
    <w:p w14:paraId="27449D56" w14:textId="6BEC82FF" w:rsidR="003F514D" w:rsidRDefault="004F3AE1" w:rsidP="0038387E">
      <w:pPr>
        <w:ind w:firstLine="1985"/>
        <w:jc w:val="both"/>
      </w:pPr>
      <w:r>
        <w:t>A</w:t>
      </w:r>
      <w:r w:rsidR="003F514D">
        <w:t>rt. 3º Para o atendimento da abertura do</w:t>
      </w:r>
      <w:r w:rsidR="00B612A4">
        <w:t>s</w:t>
      </w:r>
      <w:r w:rsidR="003F514D">
        <w:t xml:space="preserve"> Crédito</w:t>
      </w:r>
      <w:r w:rsidR="00B612A4">
        <w:t>s</w:t>
      </w:r>
      <w:r w:rsidR="003F514D">
        <w:t xml:space="preserve"> autorizado</w:t>
      </w:r>
      <w:r w:rsidR="00B612A4">
        <w:t>s</w:t>
      </w:r>
      <w:r w:rsidR="003F514D">
        <w:t xml:space="preserve"> no artigo anterior deste ato, fica igualmente o Chefe do Poder Executivo Municipal, autorizado a proceder </w:t>
      </w:r>
      <w:r w:rsidR="00B612A4">
        <w:t>a</w:t>
      </w:r>
      <w:r w:rsidR="003F514D">
        <w:t xml:space="preserve"> redução da</w:t>
      </w:r>
      <w:r w:rsidR="00B612A4">
        <w:t>s</w:t>
      </w:r>
      <w:r w:rsidR="003F514D">
        <w:t xml:space="preserve"> dotaç</w:t>
      </w:r>
      <w:r w:rsidR="00B612A4">
        <w:t>ões</w:t>
      </w:r>
      <w:r w:rsidR="0038387E">
        <w:t xml:space="preserve"> </w:t>
      </w:r>
      <w:r w:rsidR="003F514D">
        <w:t>orçamentária</w:t>
      </w:r>
      <w:r w:rsidR="00B612A4">
        <w:t>s</w:t>
      </w:r>
      <w:r w:rsidR="003F514D">
        <w:t xml:space="preserve"> abaixo discriminada</w:t>
      </w:r>
      <w:r w:rsidR="00B612A4">
        <w:t>s</w:t>
      </w:r>
      <w:r w:rsidR="003F514D">
        <w:t xml:space="preserve"> e constante</w:t>
      </w:r>
      <w:r w:rsidR="00B612A4">
        <w:t>s</w:t>
      </w:r>
      <w:r w:rsidR="003F514D">
        <w:t xml:space="preserve"> do mesmo Orçamento, no valor de até </w:t>
      </w:r>
      <w:r w:rsidR="00B612A4">
        <w:rPr>
          <w:b/>
        </w:rPr>
        <w:t>R</w:t>
      </w:r>
      <w:r w:rsidR="00B612A4" w:rsidRPr="00A35607">
        <w:rPr>
          <w:b/>
        </w:rPr>
        <w:t>$</w:t>
      </w:r>
      <w:r w:rsidR="00B612A4">
        <w:rPr>
          <w:b/>
        </w:rPr>
        <w:t xml:space="preserve"> 110.000,00 (cento e dez mil reais)</w:t>
      </w:r>
      <w:r w:rsidR="00BA49A1">
        <w:rPr>
          <w:b/>
        </w:rPr>
        <w:t xml:space="preserve">, </w:t>
      </w:r>
      <w:r w:rsidR="003F514D">
        <w:t>mais precisamente conforme abaixo:</w:t>
      </w:r>
    </w:p>
    <w:p w14:paraId="7662207F" w14:textId="77777777" w:rsidR="000459D3" w:rsidRDefault="000459D3" w:rsidP="003F514D">
      <w:pPr>
        <w:ind w:firstLine="1985"/>
        <w:jc w:val="both"/>
      </w:pPr>
    </w:p>
    <w:p w14:paraId="6FD3E2A9" w14:textId="77777777" w:rsidR="000459D3" w:rsidRDefault="000459D3" w:rsidP="000459D3">
      <w:pPr>
        <w:jc w:val="both"/>
      </w:pPr>
      <w:r>
        <w:t>13</w:t>
      </w:r>
      <w:r w:rsidRPr="00A35607">
        <w:t xml:space="preserve"> – </w:t>
      </w:r>
      <w:r>
        <w:t>SECRETARIA MUN. DA CIDADE, INDÚSTRIA, COMÉRCIO E SERVIÇOS</w:t>
      </w:r>
      <w:r>
        <w:tab/>
      </w:r>
    </w:p>
    <w:p w14:paraId="2EAB59D1" w14:textId="77777777" w:rsidR="000459D3" w:rsidRDefault="000459D3" w:rsidP="000459D3">
      <w:pPr>
        <w:jc w:val="both"/>
        <w:rPr>
          <w:bCs/>
        </w:rPr>
      </w:pPr>
      <w:r>
        <w:t>001 – CIDADE, INDÚSTRIA, COMÉRCIO E SERVIÇOS</w:t>
      </w:r>
      <w:r>
        <w:rPr>
          <w:bCs/>
        </w:rPr>
        <w:t xml:space="preserve"> </w:t>
      </w:r>
    </w:p>
    <w:p w14:paraId="7EA17A78" w14:textId="4DF30F38" w:rsidR="000459D3" w:rsidRPr="003D2E4A" w:rsidRDefault="000459D3" w:rsidP="000459D3">
      <w:pPr>
        <w:jc w:val="both"/>
        <w:rPr>
          <w:bCs/>
        </w:rPr>
      </w:pPr>
      <w:r>
        <w:rPr>
          <w:bCs/>
        </w:rPr>
        <w:t>04.122.0002.2.050</w:t>
      </w:r>
      <w:r w:rsidRPr="003D2E4A">
        <w:rPr>
          <w:bCs/>
        </w:rPr>
        <w:t xml:space="preserve"> – </w:t>
      </w:r>
      <w:r>
        <w:rPr>
          <w:bCs/>
        </w:rPr>
        <w:t>MANUTENÇÃO E DESENVOLVIMENTO DAS ATIVIDADES DA SECRETARIA DA CIDADE, INDÚSTRIA, COMÉRCIO E SERVIÇOS</w:t>
      </w:r>
    </w:p>
    <w:p w14:paraId="13E43BBE" w14:textId="24ED6BB4" w:rsidR="000459D3" w:rsidRDefault="000459D3" w:rsidP="000459D3">
      <w:r>
        <w:t>(123)</w:t>
      </w:r>
      <w:r w:rsidRPr="00F00E43">
        <w:t xml:space="preserve"> </w:t>
      </w:r>
      <w:r>
        <w:t>3.1.90.00.00.00.00.00 – 1.500.7000.0000 -APLICAÇÕES DIRETAS...............................</w:t>
      </w:r>
      <w:r w:rsidRPr="00A35607">
        <w:t xml:space="preserve"> R$ </w:t>
      </w:r>
      <w:r>
        <w:t>40.000,00</w:t>
      </w:r>
    </w:p>
    <w:p w14:paraId="608E0241" w14:textId="77777777" w:rsidR="000459D3" w:rsidRDefault="000459D3" w:rsidP="000459D3"/>
    <w:p w14:paraId="02CD404D" w14:textId="66646F4D" w:rsidR="000459D3" w:rsidRDefault="000459D3" w:rsidP="000459D3">
      <w:pPr>
        <w:jc w:val="both"/>
      </w:pPr>
      <w:r>
        <w:t xml:space="preserve">14 </w:t>
      </w:r>
      <w:r w:rsidRPr="00A35607">
        <w:t xml:space="preserve">– </w:t>
      </w:r>
      <w:r>
        <w:t>SECRETARIA MUNICIPAL DE TURISMO E CULTURA</w:t>
      </w:r>
      <w:r>
        <w:tab/>
      </w:r>
    </w:p>
    <w:p w14:paraId="17286C71" w14:textId="2731682A" w:rsidR="000459D3" w:rsidRDefault="000459D3" w:rsidP="000459D3">
      <w:pPr>
        <w:jc w:val="both"/>
        <w:rPr>
          <w:bCs/>
        </w:rPr>
      </w:pPr>
      <w:r>
        <w:t>001 – CULTURA</w:t>
      </w:r>
      <w:r>
        <w:rPr>
          <w:bCs/>
        </w:rPr>
        <w:t xml:space="preserve"> </w:t>
      </w:r>
    </w:p>
    <w:p w14:paraId="04D4F3D0" w14:textId="2E77BECC" w:rsidR="000459D3" w:rsidRPr="003D2E4A" w:rsidRDefault="002C7C39" w:rsidP="000459D3">
      <w:pPr>
        <w:jc w:val="both"/>
        <w:rPr>
          <w:bCs/>
        </w:rPr>
      </w:pPr>
      <w:r>
        <w:rPr>
          <w:bCs/>
        </w:rPr>
        <w:t>13.392.0012.2.083</w:t>
      </w:r>
      <w:r w:rsidR="000459D3" w:rsidRPr="003D2E4A">
        <w:rPr>
          <w:bCs/>
        </w:rPr>
        <w:t xml:space="preserve"> – </w:t>
      </w:r>
      <w:r>
        <w:rPr>
          <w:bCs/>
        </w:rPr>
        <w:t>INCENTIVOS CULTURAIS</w:t>
      </w:r>
    </w:p>
    <w:p w14:paraId="789A24FC" w14:textId="4273843E" w:rsidR="000459D3" w:rsidRDefault="000459D3" w:rsidP="000459D3">
      <w:r>
        <w:t>(152)</w:t>
      </w:r>
      <w:r w:rsidRPr="00F00E43">
        <w:t xml:space="preserve"> </w:t>
      </w:r>
      <w:r>
        <w:t>3.3.50.00.00.00.00.00 – 1.500.1001.0000 -APLICAÇÕES DIRETAS...............................</w:t>
      </w:r>
      <w:r w:rsidRPr="00A35607">
        <w:t xml:space="preserve"> R$ </w:t>
      </w:r>
      <w:r>
        <w:t>35.000,00</w:t>
      </w:r>
    </w:p>
    <w:p w14:paraId="2A1500D2" w14:textId="3E9FF771" w:rsidR="000459D3" w:rsidRDefault="000459D3" w:rsidP="000459D3">
      <w:r>
        <w:t>(153)</w:t>
      </w:r>
      <w:r w:rsidRPr="00F00E43">
        <w:t xml:space="preserve"> </w:t>
      </w:r>
      <w:r>
        <w:t>3.3.90.00.00.00.00.00 – 1.500.1001.0000 -APLICAÇÕES DIRETAS...............................</w:t>
      </w:r>
      <w:r w:rsidRPr="00A35607">
        <w:t xml:space="preserve"> R$ </w:t>
      </w:r>
      <w:r>
        <w:t>35.000,00</w:t>
      </w:r>
    </w:p>
    <w:p w14:paraId="5BFEC618" w14:textId="77777777" w:rsidR="00BA49A1" w:rsidRDefault="00BA49A1" w:rsidP="00BA49A1"/>
    <w:p w14:paraId="5802771C" w14:textId="5DEDBA01" w:rsidR="00BA49A1" w:rsidRPr="003D2E4A" w:rsidRDefault="00BA49A1" w:rsidP="00BA49A1">
      <w:r>
        <w:rPr>
          <w:b/>
          <w:u w:val="single"/>
        </w:rPr>
        <w:t>Total..............................................................................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 xml:space="preserve">.R$   </w:t>
      </w:r>
      <w:r w:rsidR="000459D3">
        <w:rPr>
          <w:b/>
          <w:u w:val="single"/>
        </w:rPr>
        <w:t>110</w:t>
      </w:r>
      <w:r>
        <w:rPr>
          <w:b/>
          <w:u w:val="single"/>
        </w:rPr>
        <w:t>.000,00</w:t>
      </w:r>
    </w:p>
    <w:p w14:paraId="63C9EAE4" w14:textId="77777777" w:rsidR="003A25BB" w:rsidRDefault="003A25BB" w:rsidP="003F514D">
      <w:pPr>
        <w:rPr>
          <w:b/>
          <w:u w:val="single"/>
        </w:rPr>
      </w:pPr>
    </w:p>
    <w:p w14:paraId="76601AF5" w14:textId="77777777" w:rsidR="003F514D" w:rsidRPr="00A35607" w:rsidRDefault="003F514D" w:rsidP="003F514D">
      <w:pPr>
        <w:ind w:firstLine="1"/>
        <w:jc w:val="center"/>
      </w:pPr>
      <w:r w:rsidRPr="00A35607">
        <w:t>CAPÍTULO III</w:t>
      </w:r>
    </w:p>
    <w:p w14:paraId="5FF71307" w14:textId="77777777" w:rsidR="003F514D" w:rsidRPr="00A35607" w:rsidRDefault="003F514D" w:rsidP="003F514D">
      <w:pPr>
        <w:jc w:val="center"/>
      </w:pPr>
      <w:r w:rsidRPr="00A35607">
        <w:t>DA ALTERAÇÃO DO PLANO PLURIANUAL</w:t>
      </w:r>
    </w:p>
    <w:p w14:paraId="24A1CE48" w14:textId="77777777" w:rsidR="003F514D" w:rsidRDefault="003F514D" w:rsidP="003F514D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6E7378B8" w14:textId="3F42A739" w:rsidR="003F514D" w:rsidRPr="00F1431A" w:rsidRDefault="003F514D" w:rsidP="003F514D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>
        <w:t>4</w:t>
      </w:r>
      <w:r w:rsidRPr="00A35607">
        <w:t xml:space="preserve">º Fica alterado o Plano Plurianual Lei nº. </w:t>
      </w:r>
      <w:r>
        <w:t>2.777</w:t>
      </w:r>
      <w:r w:rsidRPr="00A35607">
        <w:t xml:space="preserve">, de </w:t>
      </w:r>
      <w:r>
        <w:t>10</w:t>
      </w:r>
      <w:r w:rsidRPr="00A35607">
        <w:t xml:space="preserve"> de </w:t>
      </w:r>
      <w:r>
        <w:t>novembro</w:t>
      </w:r>
      <w:r w:rsidRPr="00A35607">
        <w:t xml:space="preserve"> de </w:t>
      </w:r>
      <w:r>
        <w:t xml:space="preserve">2023, </w:t>
      </w:r>
      <w:r w:rsidRPr="00626B63">
        <w:t>em conformidade com o disposto nos artigos anteriores desta Lei, relativamente ao</w:t>
      </w:r>
      <w:r w:rsidR="000459D3">
        <w:t>s</w:t>
      </w:r>
      <w:r w:rsidRPr="00626B63">
        <w:t xml:space="preserve"> crédito</w:t>
      </w:r>
      <w:r w:rsidR="000459D3">
        <w:t>s</w:t>
      </w:r>
      <w:r>
        <w:t xml:space="preserve"> e reduções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7EDADE55" w14:textId="77777777" w:rsidR="000459D3" w:rsidRPr="00A35607" w:rsidRDefault="000459D3" w:rsidP="003F514D">
      <w:pPr>
        <w:jc w:val="both"/>
      </w:pPr>
    </w:p>
    <w:p w14:paraId="7EDC6200" w14:textId="77777777" w:rsidR="003F514D" w:rsidRPr="00A35607" w:rsidRDefault="003F514D" w:rsidP="003F514D">
      <w:pPr>
        <w:jc w:val="center"/>
      </w:pPr>
      <w:r w:rsidRPr="00A35607">
        <w:t>CAPÍTULO IV</w:t>
      </w:r>
      <w:r w:rsidRPr="00A35607">
        <w:tab/>
      </w:r>
    </w:p>
    <w:p w14:paraId="67A89D7F" w14:textId="77777777" w:rsidR="003F514D" w:rsidRPr="00A35607" w:rsidRDefault="003F514D" w:rsidP="003F514D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AAF08F2" w14:textId="77777777" w:rsidR="003F514D" w:rsidRPr="00A35607" w:rsidRDefault="003F514D" w:rsidP="003F514D">
      <w:pPr>
        <w:ind w:firstLine="720"/>
        <w:jc w:val="center"/>
        <w:rPr>
          <w:bCs/>
          <w:u w:val="single"/>
        </w:rPr>
      </w:pPr>
    </w:p>
    <w:p w14:paraId="60CA91EA" w14:textId="2E8FF271" w:rsidR="000459D3" w:rsidRDefault="003F514D" w:rsidP="003F514D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 xml:space="preserve"> 5</w:t>
      </w:r>
      <w:r w:rsidRPr="00A35607">
        <w:t xml:space="preserve">º Fica alterada a LDO - Lei de Diretrizes Orçamentárias nº.  </w:t>
      </w:r>
      <w:r>
        <w:t>2.778</w:t>
      </w:r>
      <w:r w:rsidRPr="00A35607">
        <w:t xml:space="preserve">, de </w:t>
      </w:r>
      <w:r>
        <w:t xml:space="preserve">10 </w:t>
      </w:r>
      <w:r w:rsidRPr="00A35607">
        <w:t xml:space="preserve">de </w:t>
      </w:r>
      <w:r>
        <w:t>novembro de 2023</w:t>
      </w:r>
      <w:r w:rsidRPr="00A35607">
        <w:t>, em conformidade com o disposto no</w:t>
      </w:r>
      <w:r>
        <w:t>s artigos anteriores desta Lei.</w:t>
      </w:r>
      <w:r w:rsidRPr="00A35607">
        <w:t xml:space="preserve">                         </w:t>
      </w:r>
    </w:p>
    <w:p w14:paraId="54028AA6" w14:textId="77777777" w:rsidR="000459D3" w:rsidRDefault="000459D3" w:rsidP="003F514D">
      <w:pPr>
        <w:tabs>
          <w:tab w:val="left" w:pos="2268"/>
          <w:tab w:val="left" w:pos="2552"/>
          <w:tab w:val="left" w:pos="2977"/>
        </w:tabs>
        <w:jc w:val="both"/>
      </w:pPr>
    </w:p>
    <w:p w14:paraId="7E767396" w14:textId="564C9BD1" w:rsidR="003F514D" w:rsidRPr="00A35607" w:rsidRDefault="003F514D" w:rsidP="000459D3">
      <w:pPr>
        <w:tabs>
          <w:tab w:val="left" w:pos="2268"/>
          <w:tab w:val="left" w:pos="2552"/>
          <w:tab w:val="left" w:pos="2977"/>
        </w:tabs>
        <w:ind w:firstLine="1701"/>
        <w:jc w:val="both"/>
      </w:pPr>
      <w:r w:rsidRPr="00A35607">
        <w:t xml:space="preserve">  Art.</w:t>
      </w:r>
      <w:r>
        <w:t>6</w:t>
      </w:r>
      <w:r w:rsidRPr="00A35607">
        <w:t>º Esta Lei entra em vigor na data de sua publicação.</w:t>
      </w:r>
    </w:p>
    <w:p w14:paraId="458FA11A" w14:textId="77777777" w:rsidR="003F514D" w:rsidRDefault="003F514D" w:rsidP="003F514D">
      <w:pPr>
        <w:spacing w:line="276" w:lineRule="auto"/>
        <w:jc w:val="both"/>
      </w:pPr>
    </w:p>
    <w:p w14:paraId="1A301939" w14:textId="07998681" w:rsidR="009B6497" w:rsidRDefault="009B6497" w:rsidP="009B6497">
      <w:pPr>
        <w:widowControl w:val="0"/>
        <w:autoSpaceDE w:val="0"/>
        <w:autoSpaceDN w:val="0"/>
        <w:spacing w:line="360" w:lineRule="auto"/>
        <w:ind w:firstLine="708"/>
        <w:jc w:val="right"/>
        <w:rPr>
          <w:rFonts w:eastAsia="Tahoma"/>
          <w:shd w:val="clear" w:color="auto" w:fill="FFFFFF"/>
          <w:lang w:val="pt-PT" w:eastAsia="en-US"/>
        </w:rPr>
      </w:pPr>
      <w:r>
        <w:t xml:space="preserve"> </w:t>
      </w:r>
      <w:r w:rsidRPr="00B3195A">
        <w:rPr>
          <w:rFonts w:eastAsia="Tahoma"/>
          <w:lang w:val="pt-PT" w:eastAsia="en-US"/>
        </w:rPr>
        <w:t>Anchieta</w:t>
      </w:r>
      <w:r>
        <w:rPr>
          <w:rFonts w:eastAsia="Tahoma"/>
          <w:shd w:val="clear" w:color="auto" w:fill="FFFFFF"/>
          <w:lang w:val="pt-PT" w:eastAsia="en-US"/>
        </w:rPr>
        <w:t xml:space="preserve">/SC, </w:t>
      </w:r>
      <w:r>
        <w:rPr>
          <w:rFonts w:eastAsia="Tahoma"/>
          <w:shd w:val="clear" w:color="auto" w:fill="FFFFFF"/>
          <w:lang w:val="pt-PT" w:eastAsia="en-US"/>
        </w:rPr>
        <w:t>21</w:t>
      </w:r>
      <w:r w:rsidRPr="00B3195A">
        <w:rPr>
          <w:rFonts w:eastAsia="Tahoma"/>
          <w:shd w:val="clear" w:color="auto" w:fill="FFFFFF"/>
          <w:lang w:val="pt-PT" w:eastAsia="en-US"/>
        </w:rPr>
        <w:t xml:space="preserve"> de </w:t>
      </w:r>
      <w:r>
        <w:rPr>
          <w:rFonts w:eastAsia="Tahoma"/>
          <w:shd w:val="clear" w:color="auto" w:fill="FFFFFF"/>
          <w:lang w:val="pt-PT" w:eastAsia="en-US"/>
        </w:rPr>
        <w:t>junh</w:t>
      </w:r>
      <w:r w:rsidRPr="00B3195A">
        <w:rPr>
          <w:rFonts w:eastAsia="Tahoma"/>
          <w:shd w:val="clear" w:color="auto" w:fill="FFFFFF"/>
          <w:lang w:val="pt-PT" w:eastAsia="en-US"/>
        </w:rPr>
        <w:t>o de 2024.</w:t>
      </w:r>
    </w:p>
    <w:p w14:paraId="47DEDD84" w14:textId="77777777" w:rsidR="009B6497" w:rsidRDefault="009B6497" w:rsidP="009B6497">
      <w:pPr>
        <w:widowControl w:val="0"/>
        <w:autoSpaceDE w:val="0"/>
        <w:autoSpaceDN w:val="0"/>
        <w:spacing w:line="360" w:lineRule="auto"/>
        <w:ind w:firstLine="708"/>
        <w:jc w:val="right"/>
        <w:rPr>
          <w:rFonts w:eastAsia="Tahoma"/>
          <w:lang w:val="pt-PT" w:eastAsia="en-US"/>
        </w:rPr>
      </w:pPr>
    </w:p>
    <w:p w14:paraId="29EA8A15" w14:textId="77777777" w:rsidR="009B6497" w:rsidRPr="00B3195A" w:rsidRDefault="009B6497" w:rsidP="009B6497">
      <w:pPr>
        <w:widowControl w:val="0"/>
        <w:autoSpaceDE w:val="0"/>
        <w:autoSpaceDN w:val="0"/>
        <w:spacing w:line="360" w:lineRule="auto"/>
        <w:ind w:firstLine="708"/>
        <w:jc w:val="right"/>
        <w:rPr>
          <w:rFonts w:eastAsia="Tahoma"/>
          <w:lang w:val="pt-PT" w:eastAsia="en-US"/>
        </w:rPr>
      </w:pPr>
    </w:p>
    <w:p w14:paraId="424464DE" w14:textId="4D24AE0E" w:rsidR="009B6497" w:rsidRPr="00136A2A" w:rsidRDefault="009B6497" w:rsidP="009B6497">
      <w:pPr>
        <w:widowControl w:val="0"/>
        <w:autoSpaceDE w:val="0"/>
        <w:autoSpaceDN w:val="0"/>
        <w:jc w:val="center"/>
        <w:rPr>
          <w:rFonts w:eastAsia="Calibri"/>
          <w:b/>
          <w:lang w:eastAsia="en-US"/>
        </w:rPr>
      </w:pPr>
      <w:r w:rsidRPr="00136A2A">
        <w:rPr>
          <w:rFonts w:eastAsia="Calibri"/>
          <w:b/>
          <w:lang w:eastAsia="en-US"/>
        </w:rPr>
        <w:t xml:space="preserve">IVAN JOSÉ CANCI </w:t>
      </w:r>
    </w:p>
    <w:p w14:paraId="4AA17C49" w14:textId="42061B91" w:rsidR="009B6497" w:rsidRDefault="009B6497" w:rsidP="009B6497">
      <w:pPr>
        <w:jc w:val="center"/>
        <w:rPr>
          <w:rFonts w:eastAsia="Calibri"/>
          <w:i/>
          <w:iCs/>
          <w:lang w:eastAsia="en-US"/>
        </w:rPr>
      </w:pPr>
      <w:r w:rsidRPr="00136A2A">
        <w:rPr>
          <w:rFonts w:eastAsia="Calibri"/>
          <w:i/>
          <w:iCs/>
          <w:lang w:eastAsia="en-US"/>
        </w:rPr>
        <w:t xml:space="preserve">Prefeito </w:t>
      </w:r>
      <w:r>
        <w:rPr>
          <w:rFonts w:eastAsia="Calibri"/>
          <w:i/>
          <w:iCs/>
          <w:lang w:eastAsia="en-US"/>
        </w:rPr>
        <w:t>Municipal</w:t>
      </w:r>
    </w:p>
    <w:p w14:paraId="388584B1" w14:textId="77777777" w:rsidR="009B6497" w:rsidRDefault="009B6497" w:rsidP="009B6497">
      <w:pPr>
        <w:jc w:val="center"/>
        <w:rPr>
          <w:rFonts w:eastAsia="Calibri"/>
          <w:i/>
          <w:iCs/>
          <w:lang w:eastAsia="en-US"/>
        </w:rPr>
      </w:pPr>
    </w:p>
    <w:p w14:paraId="3FEB9A9F" w14:textId="77777777" w:rsidR="009B6497" w:rsidRDefault="009B6497" w:rsidP="009B6497">
      <w:pPr>
        <w:jc w:val="center"/>
        <w:rPr>
          <w:rFonts w:eastAsia="Calibri"/>
          <w:i/>
          <w:iCs/>
          <w:lang w:eastAsia="en-US"/>
        </w:rPr>
      </w:pPr>
    </w:p>
    <w:p w14:paraId="6F263060" w14:textId="77777777" w:rsidR="009B6497" w:rsidRDefault="009B6497" w:rsidP="009B6497">
      <w:pPr>
        <w:jc w:val="center"/>
        <w:rPr>
          <w:rFonts w:eastAsia="Calibri"/>
          <w:i/>
          <w:iCs/>
          <w:lang w:eastAsia="en-US"/>
        </w:rPr>
      </w:pPr>
    </w:p>
    <w:p w14:paraId="3029EB1D" w14:textId="77777777" w:rsidR="009B6497" w:rsidRPr="00670544" w:rsidRDefault="009B6497" w:rsidP="009B6497">
      <w:pPr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532D9545" w14:textId="77777777" w:rsidR="009B6497" w:rsidRDefault="009B6497" w:rsidP="009B6497">
      <w:pPr>
        <w:rPr>
          <w:b/>
          <w:bCs/>
        </w:rPr>
      </w:pPr>
      <w:proofErr w:type="spellStart"/>
      <w:r w:rsidRPr="00670544">
        <w:rPr>
          <w:b/>
          <w:bCs/>
          <w:sz w:val="18"/>
          <w:szCs w:val="18"/>
        </w:rPr>
        <w:t>Jackline</w:t>
      </w:r>
      <w:proofErr w:type="spellEnd"/>
      <w:r w:rsidRPr="00670544">
        <w:rPr>
          <w:b/>
          <w:bCs/>
          <w:sz w:val="18"/>
          <w:szCs w:val="18"/>
        </w:rPr>
        <w:t xml:space="preserve">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  <w:r w:rsidRPr="00B36EE3">
        <w:rPr>
          <w:rFonts w:eastAsia="Calibri"/>
          <w:lang w:eastAsia="en-US"/>
        </w:rPr>
        <w:t xml:space="preserve">  </w:t>
      </w:r>
    </w:p>
    <w:p w14:paraId="6D5757D9" w14:textId="16C45AD3" w:rsidR="00C47CFC" w:rsidRPr="00AA2886" w:rsidRDefault="00C47CFC" w:rsidP="00AA2886">
      <w:pPr>
        <w:jc w:val="center"/>
      </w:pPr>
    </w:p>
    <w:sectPr w:rsidR="00C47CFC" w:rsidRPr="00AA2886" w:rsidSect="009B6497">
      <w:headerReference w:type="even" r:id="rId9"/>
      <w:headerReference w:type="default" r:id="rId10"/>
      <w:headerReference w:type="first" r:id="rId11"/>
      <w:pgSz w:w="11907" w:h="16840" w:code="9"/>
      <w:pgMar w:top="720" w:right="720" w:bottom="720" w:left="720" w:header="426" w:footer="15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51A201" w14:textId="77777777" w:rsidR="002379CF" w:rsidRDefault="002379CF">
      <w:r>
        <w:separator/>
      </w:r>
    </w:p>
  </w:endnote>
  <w:endnote w:type="continuationSeparator" w:id="0">
    <w:p w14:paraId="6DB33536" w14:textId="77777777" w:rsidR="002379CF" w:rsidRDefault="00237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0397D8" w14:textId="77777777" w:rsidR="002379CF" w:rsidRDefault="002379CF">
      <w:r>
        <w:separator/>
      </w:r>
    </w:p>
  </w:footnote>
  <w:footnote w:type="continuationSeparator" w:id="0">
    <w:p w14:paraId="0D725DB7" w14:textId="77777777" w:rsidR="002379CF" w:rsidRDefault="00237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FB6B5" w14:textId="635CF8C1" w:rsidR="00253798" w:rsidRDefault="00000000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1027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EEBA632" w:rsidR="00E633AD" w:rsidRDefault="00000000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1028" type="#_x0000_t75" style="position:absolute;left:0;text-align:left;margin-left:-31.7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6597" w14:textId="20AAA77E" w:rsidR="00253798" w:rsidRDefault="00000000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1026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6125771"/>
    <w:multiLevelType w:val="hybridMultilevel"/>
    <w:tmpl w:val="CAB2B246"/>
    <w:lvl w:ilvl="0" w:tplc="04160001">
      <w:start w:val="1"/>
      <w:numFmt w:val="bullet"/>
      <w:lvlText w:val=""/>
      <w:lvlJc w:val="left"/>
      <w:pPr>
        <w:ind w:left="1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07" w:hanging="360"/>
      </w:pPr>
      <w:rPr>
        <w:rFonts w:ascii="Wingdings" w:hAnsi="Wingdings" w:hint="default"/>
      </w:rPr>
    </w:lvl>
  </w:abstractNum>
  <w:abstractNum w:abstractNumId="4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6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1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B0E78"/>
    <w:multiLevelType w:val="hybridMultilevel"/>
    <w:tmpl w:val="49328DD4"/>
    <w:lvl w:ilvl="0" w:tplc="0416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7" w15:restartNumberingAfterBreak="0">
    <w:nsid w:val="548B30B3"/>
    <w:multiLevelType w:val="hybridMultilevel"/>
    <w:tmpl w:val="1B222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A47754"/>
    <w:multiLevelType w:val="hybridMultilevel"/>
    <w:tmpl w:val="62F8622E"/>
    <w:lvl w:ilvl="0" w:tplc="0416000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9" w:hanging="360"/>
      </w:pPr>
      <w:rPr>
        <w:rFonts w:ascii="Wingdings" w:hAnsi="Wingdings" w:hint="default"/>
      </w:rPr>
    </w:lvl>
  </w:abstractNum>
  <w:abstractNum w:abstractNumId="19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1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9303298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59619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77699">
    <w:abstractNumId w:val="4"/>
    <w:lvlOverride w:ilvl="0">
      <w:startOverride w:val="1"/>
    </w:lvlOverride>
  </w:num>
  <w:num w:numId="4" w16cid:durableId="1020207708">
    <w:abstractNumId w:val="11"/>
    <w:lvlOverride w:ilvl="0">
      <w:startOverride w:val="1"/>
    </w:lvlOverride>
  </w:num>
  <w:num w:numId="5" w16cid:durableId="2139957997">
    <w:abstractNumId w:val="20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07825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4116944">
    <w:abstractNumId w:val="2"/>
  </w:num>
  <w:num w:numId="8" w16cid:durableId="1919048802">
    <w:abstractNumId w:val="9"/>
  </w:num>
  <w:num w:numId="9" w16cid:durableId="1470391350">
    <w:abstractNumId w:val="5"/>
  </w:num>
  <w:num w:numId="10" w16cid:durableId="203718424">
    <w:abstractNumId w:val="14"/>
  </w:num>
  <w:num w:numId="11" w16cid:durableId="396630985">
    <w:abstractNumId w:val="16"/>
  </w:num>
  <w:num w:numId="12" w16cid:durableId="1872642241">
    <w:abstractNumId w:val="0"/>
  </w:num>
  <w:num w:numId="13" w16cid:durableId="507404775">
    <w:abstractNumId w:val="19"/>
  </w:num>
  <w:num w:numId="14" w16cid:durableId="142505209">
    <w:abstractNumId w:val="15"/>
  </w:num>
  <w:num w:numId="15" w16cid:durableId="1854492728">
    <w:abstractNumId w:val="12"/>
  </w:num>
  <w:num w:numId="16" w16cid:durableId="1945527856">
    <w:abstractNumId w:val="6"/>
  </w:num>
  <w:num w:numId="17" w16cid:durableId="2005472195">
    <w:abstractNumId w:val="21"/>
  </w:num>
  <w:num w:numId="18" w16cid:durableId="541022250">
    <w:abstractNumId w:val="10"/>
  </w:num>
  <w:num w:numId="19" w16cid:durableId="1309362309">
    <w:abstractNumId w:val="17"/>
  </w:num>
  <w:num w:numId="20" w16cid:durableId="1463885616">
    <w:abstractNumId w:val="13"/>
  </w:num>
  <w:num w:numId="21" w16cid:durableId="2006860620">
    <w:abstractNumId w:val="8"/>
  </w:num>
  <w:num w:numId="22" w16cid:durableId="948318925">
    <w:abstractNumId w:val="3"/>
  </w:num>
  <w:num w:numId="23" w16cid:durableId="157909934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459D3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6D9"/>
    <w:rsid w:val="000A42EC"/>
    <w:rsid w:val="000A6963"/>
    <w:rsid w:val="000B1DF1"/>
    <w:rsid w:val="000B67C4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2C4B"/>
    <w:rsid w:val="0013547A"/>
    <w:rsid w:val="00137512"/>
    <w:rsid w:val="00151116"/>
    <w:rsid w:val="00151AFB"/>
    <w:rsid w:val="00164C7B"/>
    <w:rsid w:val="00173AE1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982"/>
    <w:rsid w:val="00233AE9"/>
    <w:rsid w:val="00235975"/>
    <w:rsid w:val="002379CF"/>
    <w:rsid w:val="00237D42"/>
    <w:rsid w:val="00247661"/>
    <w:rsid w:val="00250075"/>
    <w:rsid w:val="00253798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C7C39"/>
    <w:rsid w:val="002E2DC1"/>
    <w:rsid w:val="002E44F3"/>
    <w:rsid w:val="002E7F38"/>
    <w:rsid w:val="002F2991"/>
    <w:rsid w:val="003001CB"/>
    <w:rsid w:val="003061B4"/>
    <w:rsid w:val="003067E4"/>
    <w:rsid w:val="00313505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387E"/>
    <w:rsid w:val="00384660"/>
    <w:rsid w:val="0038651C"/>
    <w:rsid w:val="0039069D"/>
    <w:rsid w:val="00397636"/>
    <w:rsid w:val="003A152D"/>
    <w:rsid w:val="003A1A88"/>
    <w:rsid w:val="003A25BB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14D"/>
    <w:rsid w:val="003F5FA9"/>
    <w:rsid w:val="003F7127"/>
    <w:rsid w:val="003F74A3"/>
    <w:rsid w:val="004000CD"/>
    <w:rsid w:val="004045C3"/>
    <w:rsid w:val="0040509F"/>
    <w:rsid w:val="004075F9"/>
    <w:rsid w:val="004078AC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4F3AE1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65FC3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E1813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046A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A629D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B6548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5206"/>
    <w:rsid w:val="0095558D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B6497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2886"/>
    <w:rsid w:val="00AA6EA5"/>
    <w:rsid w:val="00AA7A6D"/>
    <w:rsid w:val="00AB1909"/>
    <w:rsid w:val="00AB4E8E"/>
    <w:rsid w:val="00AB5118"/>
    <w:rsid w:val="00AC4284"/>
    <w:rsid w:val="00AC5E73"/>
    <w:rsid w:val="00AD0477"/>
    <w:rsid w:val="00AD33D9"/>
    <w:rsid w:val="00AD74EB"/>
    <w:rsid w:val="00AE64A9"/>
    <w:rsid w:val="00AE78EC"/>
    <w:rsid w:val="00AF5849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6DBA"/>
    <w:rsid w:val="00B452F5"/>
    <w:rsid w:val="00B50239"/>
    <w:rsid w:val="00B5303C"/>
    <w:rsid w:val="00B53A49"/>
    <w:rsid w:val="00B54CA8"/>
    <w:rsid w:val="00B555DD"/>
    <w:rsid w:val="00B561E0"/>
    <w:rsid w:val="00B612A4"/>
    <w:rsid w:val="00B61FF2"/>
    <w:rsid w:val="00B72EDE"/>
    <w:rsid w:val="00B9647A"/>
    <w:rsid w:val="00BA2FC5"/>
    <w:rsid w:val="00BA4700"/>
    <w:rsid w:val="00BA49A1"/>
    <w:rsid w:val="00BA62DE"/>
    <w:rsid w:val="00BA7118"/>
    <w:rsid w:val="00BA7740"/>
    <w:rsid w:val="00BB06C7"/>
    <w:rsid w:val="00BB79B2"/>
    <w:rsid w:val="00BC6DB4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A6380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E7E2B"/>
    <w:rsid w:val="00DF031E"/>
    <w:rsid w:val="00DF0545"/>
    <w:rsid w:val="00DF7CFB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335D4"/>
    <w:rsid w:val="00F43A92"/>
    <w:rsid w:val="00F45B7C"/>
    <w:rsid w:val="00F47CA6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3B29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2978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98168-B6BA-4471-931C-194ADF4F9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50</TotalTime>
  <Pages>2</Pages>
  <Words>705</Words>
  <Characters>3812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Cliente</cp:lastModifiedBy>
  <cp:revision>7</cp:revision>
  <cp:lastPrinted>2024-03-19T12:53:00Z</cp:lastPrinted>
  <dcterms:created xsi:type="dcterms:W3CDTF">2024-06-12T19:07:00Z</dcterms:created>
  <dcterms:modified xsi:type="dcterms:W3CDTF">2024-06-21T12:47:00Z</dcterms:modified>
</cp:coreProperties>
</file>