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9E949F0" w14:textId="67F6CAA6" w:rsidR="00644C34" w:rsidRPr="00084E6E" w:rsidRDefault="00955A36" w:rsidP="00084E6E">
      <w:pPr>
        <w:keepNext/>
        <w:keepLines/>
        <w:spacing w:before="40"/>
        <w:ind w:left="708" w:firstLine="708"/>
        <w:outlineLvl w:val="6"/>
        <w:rPr>
          <w:b/>
          <w:iCs/>
        </w:rPr>
      </w:pPr>
      <w:r>
        <w:rPr>
          <w:b/>
          <w:iCs/>
        </w:rPr>
        <w:t xml:space="preserve">                                               </w:t>
      </w:r>
      <w:r w:rsidRPr="001C0CA8">
        <w:rPr>
          <w:b/>
          <w:iCs/>
        </w:rPr>
        <w:t>LEI Nº 2.6</w:t>
      </w:r>
      <w:r>
        <w:rPr>
          <w:b/>
          <w:iCs/>
        </w:rPr>
        <w:t>6</w:t>
      </w:r>
      <w:r w:rsidR="00683737">
        <w:rPr>
          <w:b/>
          <w:iCs/>
        </w:rPr>
        <w:t>9</w:t>
      </w:r>
      <w:r w:rsidRPr="001C0CA8">
        <w:rPr>
          <w:b/>
          <w:iCs/>
        </w:rPr>
        <w:t>/2022</w:t>
      </w:r>
    </w:p>
    <w:tbl>
      <w:tblPr>
        <w:tblpPr w:leftFromText="141" w:rightFromText="141" w:vertAnchor="text" w:horzAnchor="page" w:tblpX="3358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8"/>
      </w:tblGrid>
      <w:tr w:rsidR="00084E6E" w:rsidRPr="00A35607" w14:paraId="7E82EF52" w14:textId="77777777" w:rsidTr="00084E6E">
        <w:trPr>
          <w:cantSplit/>
          <w:trHeight w:val="1569"/>
        </w:trPr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14:paraId="2A8764A5" w14:textId="77777777" w:rsidR="00084E6E" w:rsidRDefault="00084E6E" w:rsidP="00084E6E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>
              <w:rPr>
                <w:b/>
              </w:rPr>
              <w:t xml:space="preserve">S ADICIONAIS SUPLEMENTARES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258.764,87</w:t>
            </w:r>
            <w:r w:rsidRPr="00A35607">
              <w:rPr>
                <w:b/>
              </w:rPr>
              <w:t xml:space="preserve"> (</w:t>
            </w:r>
            <w:r>
              <w:rPr>
                <w:b/>
              </w:rPr>
              <w:t>DUZENTOS E CINQUENTA E OITO MIL, SETECENTOS E SESSENTA E QUATRO REAIS E OITENTA E SETE 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272CD8B9" w14:textId="77777777" w:rsidR="00084E6E" w:rsidRPr="00A35607" w:rsidRDefault="00084E6E" w:rsidP="00084E6E">
            <w:pPr>
              <w:jc w:val="both"/>
              <w:rPr>
                <w:b/>
              </w:rPr>
            </w:pPr>
          </w:p>
        </w:tc>
      </w:tr>
    </w:tbl>
    <w:p w14:paraId="7525DE69" w14:textId="77777777" w:rsidR="00644C34" w:rsidRPr="00644C34" w:rsidRDefault="00644C34" w:rsidP="00644C34">
      <w:pPr>
        <w:jc w:val="both"/>
      </w:pPr>
    </w:p>
    <w:p w14:paraId="71132643" w14:textId="77777777" w:rsidR="00683737" w:rsidRPr="00A35607" w:rsidRDefault="00683737" w:rsidP="00683737">
      <w:pPr>
        <w:pStyle w:val="Recuodecorpodetexto2"/>
      </w:pPr>
    </w:p>
    <w:p w14:paraId="06AFCA16" w14:textId="77777777" w:rsidR="00683737" w:rsidRPr="00A35607" w:rsidRDefault="00683737" w:rsidP="00683737">
      <w:pPr>
        <w:pStyle w:val="Recuodecorpodetexto2"/>
      </w:pPr>
    </w:p>
    <w:p w14:paraId="20E85748" w14:textId="77777777" w:rsidR="00683737" w:rsidRPr="00A35607" w:rsidRDefault="00683737" w:rsidP="0068373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0C691BDB" w14:textId="308BE709" w:rsidR="00683737" w:rsidRDefault="00683737" w:rsidP="00683737">
      <w:r w:rsidRPr="00A35607">
        <w:t xml:space="preserve">                                         </w:t>
      </w:r>
      <w:r>
        <w:t xml:space="preserve">              </w:t>
      </w:r>
    </w:p>
    <w:p w14:paraId="375E6AF7" w14:textId="77777777" w:rsidR="00683737" w:rsidRPr="00A35607" w:rsidRDefault="00683737" w:rsidP="0068373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3C3A475E" w14:textId="77777777" w:rsidR="00683737" w:rsidRPr="00A35607" w:rsidRDefault="00683737" w:rsidP="00683737"/>
    <w:p w14:paraId="22D0BF7C" w14:textId="77777777" w:rsidR="00683737" w:rsidRPr="00A35607" w:rsidRDefault="00683737" w:rsidP="0068373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D4EC5D3" w14:textId="77777777" w:rsidR="00683737" w:rsidRDefault="00683737" w:rsidP="00683737">
      <w:pPr>
        <w:jc w:val="center"/>
      </w:pPr>
    </w:p>
    <w:p w14:paraId="1207F7F6" w14:textId="77777777" w:rsidR="00683737" w:rsidRPr="00A35607" w:rsidRDefault="00683737" w:rsidP="00683737">
      <w:pPr>
        <w:jc w:val="center"/>
      </w:pPr>
      <w:r w:rsidRPr="00A35607">
        <w:t>TITULO   I</w:t>
      </w:r>
    </w:p>
    <w:p w14:paraId="56C056B5" w14:textId="3769D9B5" w:rsidR="00683737" w:rsidRPr="00A35607" w:rsidRDefault="00084E6E" w:rsidP="00683737">
      <w:pPr>
        <w:jc w:val="center"/>
      </w:pPr>
      <w:r w:rsidRPr="00A35607">
        <w:t>CAPÍTULO I</w:t>
      </w:r>
    </w:p>
    <w:p w14:paraId="2BCB3C64" w14:textId="77777777" w:rsidR="00683737" w:rsidRPr="00A35607" w:rsidRDefault="00683737" w:rsidP="00683737">
      <w:pPr>
        <w:jc w:val="center"/>
      </w:pPr>
      <w:r w:rsidRPr="00A35607">
        <w:t>DA ALTERAÇÃO ORÇAMENTÁRIA</w:t>
      </w:r>
    </w:p>
    <w:p w14:paraId="2ED88B9D" w14:textId="77777777" w:rsidR="00683737" w:rsidRPr="00A35607" w:rsidRDefault="00683737" w:rsidP="00683737">
      <w:pPr>
        <w:jc w:val="center"/>
      </w:pPr>
    </w:p>
    <w:p w14:paraId="4470E438" w14:textId="77777777" w:rsidR="00683737" w:rsidRDefault="00683737" w:rsidP="00683737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 xml:space="preserve">a de </w:t>
      </w:r>
      <w:r w:rsidRPr="00A35607">
        <w:t>Crédito</w:t>
      </w:r>
      <w:r>
        <w:t>s Adicionais Suplementares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258.764,87</w:t>
      </w:r>
      <w:r w:rsidRPr="00A35607">
        <w:rPr>
          <w:b/>
        </w:rPr>
        <w:t xml:space="preserve"> (</w:t>
      </w:r>
      <w:r>
        <w:rPr>
          <w:b/>
        </w:rPr>
        <w:t>duzentos e cinquenta e oito mil, setecentos e sessenta e quatro reais e oitenta e sete centavos</w:t>
      </w:r>
      <w:r w:rsidRPr="00A35607">
        <w:rPr>
          <w:b/>
        </w:rPr>
        <w:t>),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>
        <w:t>nesta Lei.</w:t>
      </w:r>
    </w:p>
    <w:p w14:paraId="39F01E8C" w14:textId="77777777" w:rsidR="00683737" w:rsidRDefault="00683737" w:rsidP="00683737">
      <w:pPr>
        <w:jc w:val="both"/>
      </w:pPr>
    </w:p>
    <w:p w14:paraId="4BD0B168" w14:textId="16162DCD" w:rsidR="00683737" w:rsidRPr="00A35607" w:rsidRDefault="00084E6E" w:rsidP="00683737">
      <w:pPr>
        <w:jc w:val="center"/>
      </w:pPr>
      <w:r w:rsidRPr="00A35607">
        <w:t>CAPÍTULO II</w:t>
      </w:r>
    </w:p>
    <w:p w14:paraId="2032C6BD" w14:textId="77777777" w:rsidR="00683737" w:rsidRPr="00A35607" w:rsidRDefault="00683737" w:rsidP="00683737">
      <w:pPr>
        <w:jc w:val="center"/>
      </w:pPr>
      <w:r w:rsidRPr="00A35607">
        <w:t>DO LIMITE DO CRÉDITO E DA ABERTURA</w:t>
      </w:r>
    </w:p>
    <w:p w14:paraId="56FEFFF9" w14:textId="77777777" w:rsidR="00683737" w:rsidRDefault="00683737" w:rsidP="00683737">
      <w:pPr>
        <w:jc w:val="center"/>
      </w:pPr>
    </w:p>
    <w:p w14:paraId="0FAEDFF5" w14:textId="77777777" w:rsidR="00683737" w:rsidRDefault="00683737" w:rsidP="00683737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>
        <w:t xml:space="preserve"> </w:t>
      </w:r>
      <w:r w:rsidRPr="00A35607">
        <w:t>Crédito</w:t>
      </w:r>
      <w:r>
        <w:t>s Adicionais Suplementares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Pr="00DE563D"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258.764,87</w:t>
      </w:r>
      <w:r w:rsidRPr="00A35607">
        <w:rPr>
          <w:b/>
        </w:rPr>
        <w:t xml:space="preserve"> (</w:t>
      </w:r>
      <w:r>
        <w:rPr>
          <w:b/>
        </w:rPr>
        <w:t>duzentos e cinquenta e oito mil, setecentos e sessenta e quatro reais e oitenta e sete centavos</w:t>
      </w:r>
      <w:r w:rsidRPr="00A35607">
        <w:rPr>
          <w:b/>
        </w:rPr>
        <w:t>),</w:t>
      </w:r>
      <w:r w:rsidRPr="00A35607">
        <w:t xml:space="preserve"> no Orçamento Geral do Município, conforme abaixo especificado, a saber:</w:t>
      </w:r>
    </w:p>
    <w:p w14:paraId="42D26E14" w14:textId="77777777" w:rsidR="00683737" w:rsidRDefault="00683737" w:rsidP="00683737"/>
    <w:p w14:paraId="1DD5D853" w14:textId="77777777" w:rsidR="00683737" w:rsidRDefault="00683737" w:rsidP="00683737">
      <w:pPr>
        <w:jc w:val="both"/>
      </w:pPr>
      <w:r>
        <w:t>09</w:t>
      </w:r>
      <w:r w:rsidRPr="00A35607">
        <w:t xml:space="preserve"> –</w:t>
      </w:r>
      <w:r>
        <w:t xml:space="preserve"> SECRETARIA DE SAÚDE PÚBLICA</w:t>
      </w:r>
      <w:r>
        <w:tab/>
      </w:r>
    </w:p>
    <w:p w14:paraId="2FD8A093" w14:textId="77777777" w:rsidR="00683737" w:rsidRDefault="00683737" w:rsidP="00683737">
      <w:pPr>
        <w:jc w:val="both"/>
      </w:pPr>
      <w:r>
        <w:t>01 – FUNDO MUNICIPAL DE SAÚDE</w:t>
      </w:r>
    </w:p>
    <w:p w14:paraId="2494F8A0" w14:textId="77777777" w:rsidR="00683737" w:rsidRDefault="00683737" w:rsidP="00683737">
      <w:pPr>
        <w:jc w:val="both"/>
        <w:rPr>
          <w:bCs/>
        </w:rPr>
      </w:pPr>
      <w:r>
        <w:rPr>
          <w:bCs/>
        </w:rPr>
        <w:t xml:space="preserve">10.301.0023.1.015 – ESTRUITURAÇÃO DA REDE SAÚDE (EQUIP., MAT. PERM., CONSTRUÇÃO E REFORMA) </w:t>
      </w:r>
    </w:p>
    <w:p w14:paraId="0212E812" w14:textId="77777777" w:rsidR="00683737" w:rsidRDefault="00683737" w:rsidP="00683737">
      <w:r>
        <w:t>(3)</w:t>
      </w:r>
      <w:r w:rsidRPr="00F00E43">
        <w:t xml:space="preserve"> </w:t>
      </w:r>
      <w:r>
        <w:t>4.4.90.00.00.00.00.00.0179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55.000,00</w:t>
      </w:r>
    </w:p>
    <w:p w14:paraId="2A5DBB21" w14:textId="77777777" w:rsidR="00683737" w:rsidRDefault="00683737" w:rsidP="00683737">
      <w:r>
        <w:t>(3)</w:t>
      </w:r>
      <w:r w:rsidRPr="00F00E43">
        <w:t xml:space="preserve"> </w:t>
      </w:r>
      <w:r>
        <w:t>4.4.90.00.00.00.00.00.0173</w:t>
      </w:r>
      <w:r w:rsidRPr="00A35607">
        <w:t>– Aplicações Diretas</w:t>
      </w:r>
      <w:r>
        <w:t>...........................................</w:t>
      </w:r>
      <w:r w:rsidRPr="00A35607">
        <w:t xml:space="preserve"> R$ </w:t>
      </w:r>
      <w:r>
        <w:t>100.000,00</w:t>
      </w:r>
    </w:p>
    <w:p w14:paraId="68E0AA7E" w14:textId="77777777" w:rsidR="00683737" w:rsidRDefault="00683737" w:rsidP="00683737">
      <w:r>
        <w:t>(3)</w:t>
      </w:r>
      <w:r w:rsidRPr="00F00E43">
        <w:t xml:space="preserve"> </w:t>
      </w:r>
      <w:r>
        <w:t>4.4.90.00.00.00.00.00.1108</w:t>
      </w:r>
      <w:r w:rsidRPr="00A35607">
        <w:t>– Aplicações Diretas</w:t>
      </w:r>
      <w:r>
        <w:t>.............................................</w:t>
      </w:r>
      <w:r w:rsidRPr="00A35607">
        <w:t xml:space="preserve"> R$ </w:t>
      </w:r>
      <w:r>
        <w:t>10.764,87</w:t>
      </w:r>
    </w:p>
    <w:p w14:paraId="0DF99BE3" w14:textId="77777777" w:rsidR="00683737" w:rsidRDefault="00683737" w:rsidP="00683737">
      <w:r>
        <w:t>(3)</w:t>
      </w:r>
      <w:r w:rsidRPr="00F00E43">
        <w:t xml:space="preserve"> </w:t>
      </w:r>
      <w:r>
        <w:t>4.4.90.00.00.00.00.00.0177</w:t>
      </w:r>
      <w:r w:rsidRPr="00A35607">
        <w:t>– Aplicações Diretas</w:t>
      </w:r>
      <w:r>
        <w:t>.............................................</w:t>
      </w:r>
      <w:r w:rsidRPr="00A35607">
        <w:t xml:space="preserve"> R$ </w:t>
      </w:r>
      <w:r>
        <w:t>93.000,00</w:t>
      </w:r>
    </w:p>
    <w:p w14:paraId="3BDE0D76" w14:textId="77777777" w:rsidR="00683737" w:rsidRDefault="00683737" w:rsidP="00683737">
      <w:pPr>
        <w:rPr>
          <w:b/>
          <w:u w:val="single"/>
        </w:rPr>
      </w:pPr>
    </w:p>
    <w:p w14:paraId="50B731F8" w14:textId="77777777" w:rsidR="00683737" w:rsidRPr="003D2E4A" w:rsidRDefault="00683737" w:rsidP="00683737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</w:t>
      </w:r>
      <w:r>
        <w:rPr>
          <w:b/>
          <w:u w:val="single"/>
        </w:rPr>
        <w:t>258.764,87</w:t>
      </w:r>
      <w:r w:rsidRPr="00A35607">
        <w:rPr>
          <w:b/>
          <w:u w:val="single"/>
        </w:rPr>
        <w:t xml:space="preserve">   </w:t>
      </w:r>
    </w:p>
    <w:p w14:paraId="1F04E996" w14:textId="77777777" w:rsidR="00683737" w:rsidRDefault="00683737" w:rsidP="00683737">
      <w:pPr>
        <w:ind w:firstLine="1985"/>
        <w:jc w:val="both"/>
      </w:pPr>
      <w:r>
        <w:t xml:space="preserve">Art. 3º Para o atendimento da abertura dos Créditos autorizados no artigo anterior deste ato, fica igualmente o Chefe do Poder Executivo Municipal, autorizado a proceder à redução das dotações orçamentárias abaixo discriminadas e constantes do mesmo Orçamento, no valor de até </w:t>
      </w:r>
      <w:r w:rsidRPr="00DE563D"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258.764,87</w:t>
      </w:r>
      <w:r w:rsidRPr="00A35607">
        <w:rPr>
          <w:b/>
        </w:rPr>
        <w:t xml:space="preserve"> </w:t>
      </w:r>
      <w:r w:rsidRPr="00A35607">
        <w:rPr>
          <w:b/>
        </w:rPr>
        <w:lastRenderedPageBreak/>
        <w:t>(</w:t>
      </w:r>
      <w:r>
        <w:rPr>
          <w:b/>
        </w:rPr>
        <w:t>duzentos e cinquenta e oito mil, setecentos e sessenta e quatro reais e oitenta e sete centavos</w:t>
      </w:r>
      <w:r w:rsidRPr="00A35607">
        <w:rPr>
          <w:b/>
        </w:rPr>
        <w:t>)</w:t>
      </w:r>
      <w:r>
        <w:rPr>
          <w:b/>
        </w:rPr>
        <w:t xml:space="preserve">, </w:t>
      </w:r>
      <w:r>
        <w:t>mais precisamente conforme abaixo:</w:t>
      </w:r>
    </w:p>
    <w:p w14:paraId="1A81E7F3" w14:textId="77777777" w:rsidR="00683737" w:rsidRDefault="00683737" w:rsidP="00683737">
      <w:pPr>
        <w:jc w:val="both"/>
      </w:pPr>
    </w:p>
    <w:p w14:paraId="04AC218F" w14:textId="77777777" w:rsidR="00683737" w:rsidRDefault="00683737" w:rsidP="00683737">
      <w:pPr>
        <w:jc w:val="both"/>
      </w:pPr>
      <w:r>
        <w:t>09</w:t>
      </w:r>
      <w:r w:rsidRPr="00A35607">
        <w:t xml:space="preserve"> – </w:t>
      </w:r>
      <w:r>
        <w:t xml:space="preserve">SECRETARIA DE SAÚDE PÚBLICA </w:t>
      </w:r>
      <w:r>
        <w:tab/>
      </w:r>
    </w:p>
    <w:p w14:paraId="5A901AFA" w14:textId="77777777" w:rsidR="00683737" w:rsidRDefault="00683737" w:rsidP="00683737">
      <w:pPr>
        <w:jc w:val="both"/>
      </w:pPr>
      <w:r>
        <w:t xml:space="preserve">01 – FUNDO MUNICIPAL DE SAÚDE </w:t>
      </w:r>
      <w:r>
        <w:tab/>
      </w:r>
    </w:p>
    <w:p w14:paraId="6567D337" w14:textId="77777777" w:rsidR="00683737" w:rsidRDefault="00683737" w:rsidP="00683737">
      <w:pPr>
        <w:jc w:val="both"/>
        <w:rPr>
          <w:bCs/>
        </w:rPr>
      </w:pPr>
      <w:r>
        <w:rPr>
          <w:bCs/>
        </w:rPr>
        <w:t>10.301.0023.2.056 – PRÁTICAS INTEGRATIVAS COMPLEMENTARES - PICS</w:t>
      </w:r>
    </w:p>
    <w:p w14:paraId="5B1EE27C" w14:textId="77777777" w:rsidR="00683737" w:rsidRDefault="00683737" w:rsidP="00683737">
      <w:r>
        <w:t>(5)</w:t>
      </w:r>
      <w:r w:rsidRPr="00F00E43">
        <w:t xml:space="preserve"> </w:t>
      </w:r>
      <w:r>
        <w:t xml:space="preserve">3.3.90.00.00.00.00.00.0177 </w:t>
      </w:r>
      <w:r w:rsidRPr="00A35607">
        <w:t>– Aplicações Diretas</w:t>
      </w:r>
      <w:r>
        <w:t>............................................</w:t>
      </w:r>
      <w:r w:rsidRPr="00A35607">
        <w:t xml:space="preserve"> R$ </w:t>
      </w:r>
      <w:r>
        <w:t>20.000,00</w:t>
      </w:r>
    </w:p>
    <w:p w14:paraId="17744DB7" w14:textId="77777777" w:rsidR="00683737" w:rsidRDefault="00683737" w:rsidP="00683737">
      <w:pPr>
        <w:jc w:val="both"/>
      </w:pPr>
    </w:p>
    <w:p w14:paraId="63D62637" w14:textId="77777777" w:rsidR="00683737" w:rsidRDefault="00683737" w:rsidP="00683737">
      <w:pPr>
        <w:jc w:val="both"/>
      </w:pPr>
      <w:r>
        <w:t>09</w:t>
      </w:r>
      <w:r w:rsidRPr="00A35607">
        <w:t xml:space="preserve"> – </w:t>
      </w:r>
      <w:r>
        <w:t xml:space="preserve">SECRETARIA DE SAÚDE PÚBLICA </w:t>
      </w:r>
      <w:r>
        <w:tab/>
      </w:r>
    </w:p>
    <w:p w14:paraId="298509C9" w14:textId="77777777" w:rsidR="00683737" w:rsidRDefault="00683737" w:rsidP="00683737">
      <w:pPr>
        <w:jc w:val="both"/>
      </w:pPr>
      <w:r>
        <w:t xml:space="preserve">01 – FUNDO MUNICIPAL DE SAÚDE </w:t>
      </w:r>
      <w:r>
        <w:tab/>
      </w:r>
    </w:p>
    <w:p w14:paraId="6FD53CE2" w14:textId="77777777" w:rsidR="00683737" w:rsidRDefault="00683737" w:rsidP="00683737">
      <w:pPr>
        <w:jc w:val="both"/>
        <w:rPr>
          <w:bCs/>
        </w:rPr>
      </w:pPr>
      <w:r>
        <w:rPr>
          <w:bCs/>
        </w:rPr>
        <w:t>10.301.0023.2.057 – MANUTENÇÃO DA REDE DE SERVIÇOS PÚBLICOS DE SAÚDE</w:t>
      </w:r>
    </w:p>
    <w:p w14:paraId="628D9446" w14:textId="77777777" w:rsidR="00683737" w:rsidRDefault="00683737" w:rsidP="00683737">
      <w:r>
        <w:t>(6)</w:t>
      </w:r>
      <w:r w:rsidRPr="00F00E43">
        <w:t xml:space="preserve"> </w:t>
      </w:r>
      <w:r>
        <w:t>3.1.90.00.00.00.00.00.1108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10.764,87</w:t>
      </w:r>
    </w:p>
    <w:p w14:paraId="6C7E2A1A" w14:textId="77777777" w:rsidR="00683737" w:rsidRDefault="00683737" w:rsidP="00683737">
      <w:r>
        <w:t>(6)</w:t>
      </w:r>
      <w:r w:rsidRPr="00F00E43">
        <w:t xml:space="preserve"> </w:t>
      </w:r>
      <w:r>
        <w:t>3.1.90.00.00.00.00.00.0179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50.000,00</w:t>
      </w:r>
    </w:p>
    <w:p w14:paraId="3F221E22" w14:textId="77777777" w:rsidR="00683737" w:rsidRDefault="00683737" w:rsidP="00683737">
      <w:r>
        <w:t>(7)</w:t>
      </w:r>
      <w:r w:rsidRPr="00F00E43">
        <w:t xml:space="preserve"> </w:t>
      </w:r>
      <w:r>
        <w:t>3.3.90.00.00.00.00.00.0173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100.000,00</w:t>
      </w:r>
    </w:p>
    <w:p w14:paraId="1AEACD67" w14:textId="77777777" w:rsidR="00683737" w:rsidRDefault="00683737" w:rsidP="00683737">
      <w:r>
        <w:t>(7)</w:t>
      </w:r>
      <w:r w:rsidRPr="00F00E43">
        <w:t xml:space="preserve"> </w:t>
      </w:r>
      <w:r>
        <w:t>3.3.90.00.00.00.00.00.0177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73.000,00</w:t>
      </w:r>
    </w:p>
    <w:p w14:paraId="3CD6B419" w14:textId="77777777" w:rsidR="00683737" w:rsidRDefault="00683737" w:rsidP="00683737">
      <w:r>
        <w:t>(7)</w:t>
      </w:r>
      <w:r w:rsidRPr="00F00E43">
        <w:t xml:space="preserve"> </w:t>
      </w:r>
      <w:r>
        <w:t>3.3.90.00.00.00.00.00.0179</w:t>
      </w:r>
      <w:r w:rsidRPr="00A35607">
        <w:t xml:space="preserve"> – Aplicações Diretas</w:t>
      </w:r>
      <w:r>
        <w:t>..............................................</w:t>
      </w:r>
      <w:r w:rsidRPr="00A35607">
        <w:t xml:space="preserve"> R$ </w:t>
      </w:r>
      <w:r>
        <w:t>5.000,00</w:t>
      </w:r>
    </w:p>
    <w:p w14:paraId="13C7E818" w14:textId="77777777" w:rsidR="00683737" w:rsidRPr="00044BF8" w:rsidRDefault="00683737" w:rsidP="00683737"/>
    <w:p w14:paraId="771F9F5B" w14:textId="77777777" w:rsidR="00683737" w:rsidRDefault="00683737" w:rsidP="0068373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Total.....................................................................................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...........</w:t>
      </w:r>
      <w:r w:rsidRPr="00A35607">
        <w:rPr>
          <w:b/>
          <w:u w:val="single"/>
        </w:rPr>
        <w:t xml:space="preserve">.R$   </w:t>
      </w:r>
      <w:r>
        <w:rPr>
          <w:b/>
          <w:u w:val="single"/>
        </w:rPr>
        <w:t>258.764,87</w:t>
      </w:r>
    </w:p>
    <w:p w14:paraId="13316092" w14:textId="77777777" w:rsidR="00683737" w:rsidRDefault="00683737" w:rsidP="00683737">
      <w:pPr>
        <w:ind w:left="708" w:firstLine="708"/>
        <w:jc w:val="center"/>
      </w:pPr>
    </w:p>
    <w:p w14:paraId="685273EA" w14:textId="77777777" w:rsidR="00683737" w:rsidRPr="00A35607" w:rsidRDefault="00683737" w:rsidP="00683737">
      <w:pPr>
        <w:ind w:firstLine="1"/>
        <w:jc w:val="center"/>
      </w:pPr>
      <w:r w:rsidRPr="00A35607">
        <w:t>CAPÍTULO III</w:t>
      </w:r>
    </w:p>
    <w:p w14:paraId="3E35BEA9" w14:textId="77777777" w:rsidR="00683737" w:rsidRPr="00A35607" w:rsidRDefault="00683737" w:rsidP="00683737">
      <w:pPr>
        <w:jc w:val="center"/>
      </w:pPr>
      <w:r w:rsidRPr="00A35607">
        <w:t>DA ALTERAÇÃO DO PLANO PLURIANUAL</w:t>
      </w:r>
    </w:p>
    <w:p w14:paraId="2EE02D64" w14:textId="77777777" w:rsidR="00683737" w:rsidRDefault="00683737" w:rsidP="0068373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693A208E" w14:textId="77777777" w:rsidR="00683737" w:rsidRPr="00F1431A" w:rsidRDefault="00683737" w:rsidP="0068373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</w:t>
      </w:r>
      <w:r>
        <w:t>s</w:t>
      </w:r>
      <w:r w:rsidRPr="00626B63">
        <w:t xml:space="preserve"> crédito</w:t>
      </w:r>
      <w:r>
        <w:t xml:space="preserve">s e reduções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75FFCF82" w14:textId="77777777" w:rsidR="00683737" w:rsidRPr="00A35607" w:rsidRDefault="00683737" w:rsidP="00683737">
      <w:pPr>
        <w:jc w:val="both"/>
      </w:pPr>
    </w:p>
    <w:p w14:paraId="71C8ABF4" w14:textId="77777777" w:rsidR="00683737" w:rsidRPr="00A35607" w:rsidRDefault="00683737" w:rsidP="00683737">
      <w:pPr>
        <w:jc w:val="center"/>
      </w:pPr>
      <w:r w:rsidRPr="00A35607">
        <w:t>CAPÍTULO IV</w:t>
      </w:r>
      <w:r w:rsidRPr="00A35607">
        <w:tab/>
      </w:r>
    </w:p>
    <w:p w14:paraId="3A79A80D" w14:textId="77777777" w:rsidR="00683737" w:rsidRPr="00A35607" w:rsidRDefault="00683737" w:rsidP="0068373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830D0AA" w14:textId="77777777" w:rsidR="00683737" w:rsidRPr="00A35607" w:rsidRDefault="00683737" w:rsidP="00683737">
      <w:pPr>
        <w:ind w:firstLine="720"/>
        <w:jc w:val="center"/>
        <w:rPr>
          <w:bCs/>
          <w:u w:val="single"/>
        </w:rPr>
      </w:pPr>
    </w:p>
    <w:p w14:paraId="33C1F0B6" w14:textId="77777777" w:rsidR="00683737" w:rsidRDefault="00683737" w:rsidP="0068373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323C3F9F" w14:textId="77777777" w:rsidR="00683737" w:rsidRPr="00A35607" w:rsidRDefault="00683737" w:rsidP="00683737">
      <w:pPr>
        <w:tabs>
          <w:tab w:val="left" w:pos="2268"/>
          <w:tab w:val="left" w:pos="2552"/>
          <w:tab w:val="left" w:pos="2977"/>
        </w:tabs>
        <w:jc w:val="both"/>
      </w:pPr>
    </w:p>
    <w:p w14:paraId="4C6197DE" w14:textId="77777777" w:rsidR="00683737" w:rsidRPr="00A35607" w:rsidRDefault="00683737" w:rsidP="0068373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570C0912" w14:textId="77777777" w:rsidR="00683737" w:rsidRPr="00A35607" w:rsidRDefault="00683737" w:rsidP="00683737">
      <w:pPr>
        <w:jc w:val="both"/>
      </w:pPr>
    </w:p>
    <w:p w14:paraId="03C4E730" w14:textId="77777777" w:rsidR="00683737" w:rsidRDefault="00683737" w:rsidP="00683737">
      <w:pPr>
        <w:spacing w:line="276" w:lineRule="auto"/>
        <w:jc w:val="both"/>
      </w:pPr>
    </w:p>
    <w:p w14:paraId="33E5C247" w14:textId="35EFA6AC" w:rsidR="00683737" w:rsidRPr="00A35607" w:rsidRDefault="00683737" w:rsidP="00683737">
      <w:pPr>
        <w:spacing w:line="276" w:lineRule="auto"/>
        <w:jc w:val="right"/>
      </w:pPr>
      <w:r w:rsidRPr="00A35607">
        <w:t xml:space="preserve">Gabinete </w:t>
      </w:r>
      <w:r>
        <w:t>d</w:t>
      </w:r>
      <w:r w:rsidRPr="00A35607">
        <w:t>o Prefeito</w:t>
      </w:r>
      <w:r>
        <w:t xml:space="preserve"> do Município</w:t>
      </w:r>
      <w:r w:rsidRPr="00A35607">
        <w:t xml:space="preserve"> </w:t>
      </w:r>
      <w:r>
        <w:t>d</w:t>
      </w:r>
      <w:r w:rsidRPr="00A35607">
        <w:t xml:space="preserve">e Anchieta/SC, em </w:t>
      </w:r>
      <w:r>
        <w:t>0</w:t>
      </w:r>
      <w:r w:rsidR="001A3E47">
        <w:t>4</w:t>
      </w:r>
      <w:r>
        <w:t xml:space="preserve"> d</w:t>
      </w:r>
      <w:r w:rsidRPr="00A35607">
        <w:t xml:space="preserve">e </w:t>
      </w:r>
      <w:r>
        <w:t>novembro de 2022</w:t>
      </w:r>
      <w:r w:rsidRPr="00A35607">
        <w:t>.</w:t>
      </w:r>
    </w:p>
    <w:p w14:paraId="105AED38" w14:textId="77777777" w:rsidR="00683737" w:rsidRPr="00A35607" w:rsidRDefault="00683737" w:rsidP="00683737">
      <w:pPr>
        <w:spacing w:line="276" w:lineRule="auto"/>
        <w:jc w:val="both"/>
      </w:pPr>
    </w:p>
    <w:p w14:paraId="53C6E144" w14:textId="77777777" w:rsidR="001A3E47" w:rsidRDefault="001A3E47" w:rsidP="00683737">
      <w:pPr>
        <w:jc w:val="center"/>
        <w:rPr>
          <w:b/>
        </w:rPr>
      </w:pPr>
    </w:p>
    <w:p w14:paraId="5745DC6B" w14:textId="77777777" w:rsidR="001A3E47" w:rsidRDefault="001A3E47" w:rsidP="00683737">
      <w:pPr>
        <w:jc w:val="center"/>
        <w:rPr>
          <w:b/>
        </w:rPr>
      </w:pPr>
    </w:p>
    <w:p w14:paraId="0B4B4581" w14:textId="0FBCC107" w:rsidR="00683737" w:rsidRPr="00A35607" w:rsidRDefault="00683737" w:rsidP="00683737">
      <w:pPr>
        <w:jc w:val="center"/>
        <w:rPr>
          <w:b/>
        </w:rPr>
      </w:pPr>
      <w:r>
        <w:rPr>
          <w:b/>
        </w:rPr>
        <w:t>IVAN JOSÉ CANCI</w:t>
      </w:r>
    </w:p>
    <w:p w14:paraId="61B61644" w14:textId="77777777" w:rsidR="00683737" w:rsidRPr="00A35607" w:rsidRDefault="00683737" w:rsidP="00683737">
      <w:pPr>
        <w:jc w:val="center"/>
      </w:pPr>
      <w:r w:rsidRPr="00A35607">
        <w:t>Prefeito Municipal</w:t>
      </w:r>
      <w:r>
        <w:t xml:space="preserve"> </w:t>
      </w:r>
    </w:p>
    <w:p w14:paraId="21811595" w14:textId="77777777" w:rsidR="00683737" w:rsidRDefault="00683737" w:rsidP="00683737">
      <w:pPr>
        <w:jc w:val="both"/>
      </w:pPr>
    </w:p>
    <w:p w14:paraId="11FDE749" w14:textId="549EA519" w:rsidR="001A3E47" w:rsidRDefault="001A3E47" w:rsidP="00955A36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400A8140" w14:textId="77777777" w:rsidR="00955A36" w:rsidRDefault="00955A36" w:rsidP="00955A36">
      <w:pPr>
        <w:tabs>
          <w:tab w:val="left" w:pos="2552"/>
        </w:tabs>
        <w:ind w:right="130"/>
        <w:rPr>
          <w:rStyle w:val="Hyperlink"/>
          <w:sz w:val="16"/>
          <w:szCs w:val="16"/>
        </w:rPr>
      </w:pPr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1A0667E6" w14:textId="6C2F8C5E" w:rsidR="00E33B88" w:rsidRPr="00F26263" w:rsidRDefault="00955A36" w:rsidP="00F26263">
      <w:pPr>
        <w:tabs>
          <w:tab w:val="left" w:pos="2552"/>
        </w:tabs>
        <w:spacing w:after="240"/>
        <w:ind w:right="130"/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 </w:t>
      </w:r>
      <w:r w:rsidRPr="00A35607">
        <w:t xml:space="preserve"> </w:t>
      </w:r>
      <w:r>
        <w:t xml:space="preserve"> </w:t>
      </w:r>
    </w:p>
    <w:sectPr w:rsidR="00E33B88" w:rsidRPr="00F26263" w:rsidSect="00D101FA">
      <w:headerReference w:type="default" r:id="rId9"/>
      <w:footerReference w:type="default" r:id="rId10"/>
      <w:pgSz w:w="11907" w:h="16840" w:code="9"/>
      <w:pgMar w:top="720" w:right="720" w:bottom="720" w:left="720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3B9C3" w14:textId="77777777" w:rsidR="00CF511F" w:rsidRDefault="00CF511F">
      <w:r>
        <w:separator/>
      </w:r>
    </w:p>
  </w:endnote>
  <w:endnote w:type="continuationSeparator" w:id="0">
    <w:p w14:paraId="7C3F6F98" w14:textId="77777777" w:rsidR="00CF511F" w:rsidRDefault="00CF5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AFFA1" w14:textId="77777777" w:rsidR="00CF511F" w:rsidRDefault="00CF511F">
      <w:r>
        <w:separator/>
      </w:r>
    </w:p>
  </w:footnote>
  <w:footnote w:type="continuationSeparator" w:id="0">
    <w:p w14:paraId="091C86F9" w14:textId="77777777" w:rsidR="00CF511F" w:rsidRDefault="00CF5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1605614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58460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4434682">
    <w:abstractNumId w:val="5"/>
    <w:lvlOverride w:ilvl="0">
      <w:startOverride w:val="1"/>
    </w:lvlOverride>
  </w:num>
  <w:num w:numId="4" w16cid:durableId="675764954">
    <w:abstractNumId w:val="13"/>
    <w:lvlOverride w:ilvl="0">
      <w:startOverride w:val="1"/>
    </w:lvlOverride>
  </w:num>
  <w:num w:numId="5" w16cid:durableId="731857014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04483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0564389">
    <w:abstractNumId w:val="3"/>
  </w:num>
  <w:num w:numId="8" w16cid:durableId="196704861">
    <w:abstractNumId w:val="11"/>
  </w:num>
  <w:num w:numId="9" w16cid:durableId="1283417946">
    <w:abstractNumId w:val="6"/>
  </w:num>
  <w:num w:numId="10" w16cid:durableId="835608231">
    <w:abstractNumId w:val="15"/>
  </w:num>
  <w:num w:numId="11" w16cid:durableId="37827122">
    <w:abstractNumId w:val="18"/>
  </w:num>
  <w:num w:numId="12" w16cid:durableId="639724066">
    <w:abstractNumId w:val="0"/>
  </w:num>
  <w:num w:numId="13" w16cid:durableId="1952055477">
    <w:abstractNumId w:val="22"/>
  </w:num>
  <w:num w:numId="14" w16cid:durableId="140461824">
    <w:abstractNumId w:val="17"/>
  </w:num>
  <w:num w:numId="15" w16cid:durableId="1551530030">
    <w:abstractNumId w:val="8"/>
  </w:num>
  <w:num w:numId="16" w16cid:durableId="389115453">
    <w:abstractNumId w:val="14"/>
  </w:num>
  <w:num w:numId="17" w16cid:durableId="561714356">
    <w:abstractNumId w:val="12"/>
  </w:num>
  <w:num w:numId="18" w16cid:durableId="800222556">
    <w:abstractNumId w:val="2"/>
  </w:num>
  <w:num w:numId="19" w16cid:durableId="1327322972">
    <w:abstractNumId w:val="9"/>
  </w:num>
  <w:num w:numId="20" w16cid:durableId="687220855">
    <w:abstractNumId w:val="25"/>
  </w:num>
  <w:num w:numId="21" w16cid:durableId="320693129">
    <w:abstractNumId w:val="20"/>
  </w:num>
  <w:num w:numId="22" w16cid:durableId="1733042559">
    <w:abstractNumId w:val="16"/>
  </w:num>
  <w:num w:numId="23" w16cid:durableId="19939285">
    <w:abstractNumId w:val="19"/>
  </w:num>
  <w:num w:numId="24" w16cid:durableId="1651443399">
    <w:abstractNumId w:val="4"/>
  </w:num>
  <w:num w:numId="25" w16cid:durableId="143199959">
    <w:abstractNumId w:val="21"/>
  </w:num>
  <w:num w:numId="26" w16cid:durableId="1250389987">
    <w:abstractNumId w:val="10"/>
  </w:num>
  <w:num w:numId="27" w16cid:durableId="77872925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40BED"/>
    <w:rsid w:val="00042136"/>
    <w:rsid w:val="00045245"/>
    <w:rsid w:val="0004659A"/>
    <w:rsid w:val="00052DD7"/>
    <w:rsid w:val="000546D9"/>
    <w:rsid w:val="00056199"/>
    <w:rsid w:val="000612E4"/>
    <w:rsid w:val="00062061"/>
    <w:rsid w:val="00063A8D"/>
    <w:rsid w:val="00063BE5"/>
    <w:rsid w:val="0006514A"/>
    <w:rsid w:val="00073DB8"/>
    <w:rsid w:val="00081A95"/>
    <w:rsid w:val="00084E6E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0F51BA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793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A3E47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C48"/>
    <w:rsid w:val="001F1EF3"/>
    <w:rsid w:val="001F640E"/>
    <w:rsid w:val="0020052E"/>
    <w:rsid w:val="00203D50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3DC3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7A38"/>
    <w:rsid w:val="00580010"/>
    <w:rsid w:val="00583F43"/>
    <w:rsid w:val="005904A3"/>
    <w:rsid w:val="00592DDE"/>
    <w:rsid w:val="0059618C"/>
    <w:rsid w:val="0059726A"/>
    <w:rsid w:val="005A10E0"/>
    <w:rsid w:val="005A70DC"/>
    <w:rsid w:val="005A7D4C"/>
    <w:rsid w:val="005B365C"/>
    <w:rsid w:val="005C0321"/>
    <w:rsid w:val="005C3369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198D"/>
    <w:rsid w:val="00617D67"/>
    <w:rsid w:val="0062355B"/>
    <w:rsid w:val="006276A4"/>
    <w:rsid w:val="0063171C"/>
    <w:rsid w:val="0063270F"/>
    <w:rsid w:val="00634EF1"/>
    <w:rsid w:val="00637D64"/>
    <w:rsid w:val="00644C34"/>
    <w:rsid w:val="00645D89"/>
    <w:rsid w:val="00647D33"/>
    <w:rsid w:val="00651B91"/>
    <w:rsid w:val="006577B7"/>
    <w:rsid w:val="00664DB9"/>
    <w:rsid w:val="006655B5"/>
    <w:rsid w:val="00680950"/>
    <w:rsid w:val="0068229A"/>
    <w:rsid w:val="00683737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2617"/>
    <w:rsid w:val="007A3C97"/>
    <w:rsid w:val="007A3DC6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7F6A54"/>
    <w:rsid w:val="00801E30"/>
    <w:rsid w:val="00805350"/>
    <w:rsid w:val="00813A34"/>
    <w:rsid w:val="008167B4"/>
    <w:rsid w:val="00825061"/>
    <w:rsid w:val="00826169"/>
    <w:rsid w:val="00830747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A2BAC"/>
    <w:rsid w:val="008B4DBA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5A36"/>
    <w:rsid w:val="00956D1B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0D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3A5A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511F"/>
    <w:rsid w:val="00CF6552"/>
    <w:rsid w:val="00D05F6A"/>
    <w:rsid w:val="00D101FA"/>
    <w:rsid w:val="00D10BA3"/>
    <w:rsid w:val="00D172B3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5C4B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B88"/>
    <w:rsid w:val="00E33D8D"/>
    <w:rsid w:val="00E366CD"/>
    <w:rsid w:val="00E36F46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085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6263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1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3A8B2-2B23-4AEA-B4BF-E36D40ED3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5</TotalTime>
  <Pages>2</Pages>
  <Words>539</Words>
  <Characters>4357</Characters>
  <Application>Microsoft Office Word</Application>
  <DocSecurity>0</DocSecurity>
  <Lines>36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User</cp:lastModifiedBy>
  <cp:revision>10</cp:revision>
  <cp:lastPrinted>2022-07-26T16:11:00Z</cp:lastPrinted>
  <dcterms:created xsi:type="dcterms:W3CDTF">2022-11-04T12:06:00Z</dcterms:created>
  <dcterms:modified xsi:type="dcterms:W3CDTF">2022-11-04T13:30:00Z</dcterms:modified>
</cp:coreProperties>
</file>