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A0C3F" w14:textId="77777777" w:rsidR="002E7D17" w:rsidRPr="001B411E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1658FE4F" w:rsidR="00BE1191" w:rsidRPr="001B411E" w:rsidRDefault="00030C82" w:rsidP="00C87398">
      <w:pPr>
        <w:pStyle w:val="Ttulo7"/>
        <w:ind w:left="708" w:firstLine="708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         </w:t>
      </w:r>
      <w:r w:rsidR="00F1439F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PROJETO </w:t>
      </w:r>
      <w:r w:rsidR="00B95F78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DE LEI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Nº </w:t>
      </w:r>
      <w:r w:rsidR="00F1439F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____</w:t>
      </w:r>
      <w:r w:rsidRPr="00030C8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125F0A58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2F356A">
              <w:rPr>
                <w:b/>
              </w:rPr>
              <w:t>4</w:t>
            </w:r>
            <w:r w:rsidR="00C02C24">
              <w:rPr>
                <w:b/>
              </w:rPr>
              <w:t>3</w:t>
            </w:r>
            <w:r w:rsidR="00F540A6">
              <w:rPr>
                <w:b/>
              </w:rPr>
              <w:t>0</w:t>
            </w:r>
            <w:r w:rsidR="006930B1">
              <w:rPr>
                <w:b/>
              </w:rPr>
              <w:t>.000,00</w:t>
            </w:r>
            <w:r w:rsidRPr="001B411E">
              <w:rPr>
                <w:b/>
              </w:rPr>
              <w:t xml:space="preserve"> (</w:t>
            </w:r>
            <w:r w:rsidR="002F356A">
              <w:rPr>
                <w:b/>
              </w:rPr>
              <w:t xml:space="preserve">QUATROCENTOS </w:t>
            </w:r>
            <w:r w:rsidR="00C02C24">
              <w:rPr>
                <w:b/>
              </w:rPr>
              <w:t xml:space="preserve">E TRINTA </w:t>
            </w:r>
            <w:r w:rsidR="006930B1">
              <w:rPr>
                <w:b/>
              </w:rPr>
              <w:t xml:space="preserve">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3A7B2779" w14:textId="77777777" w:rsidR="00BE1191" w:rsidRPr="001B411E" w:rsidRDefault="00BE1191" w:rsidP="00BE1191"/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proofErr w:type="gramStart"/>
      <w:r w:rsidRPr="001B411E">
        <w:t>CAPÍTULO  I</w:t>
      </w:r>
      <w:proofErr w:type="gramEnd"/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22C4C5F0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2F356A">
        <w:rPr>
          <w:b/>
        </w:rPr>
        <w:t>4</w:t>
      </w:r>
      <w:r w:rsidR="00834CFA">
        <w:rPr>
          <w:b/>
        </w:rPr>
        <w:t>3</w:t>
      </w:r>
      <w:r w:rsidR="00F540A6">
        <w:rPr>
          <w:b/>
        </w:rPr>
        <w:t>0</w:t>
      </w:r>
      <w:r w:rsidR="00C95892">
        <w:rPr>
          <w:b/>
        </w:rPr>
        <w:t>.000,00</w:t>
      </w:r>
      <w:r w:rsidRPr="001B411E">
        <w:rPr>
          <w:b/>
        </w:rPr>
        <w:t xml:space="preserve"> (</w:t>
      </w:r>
      <w:r w:rsidR="002F356A">
        <w:rPr>
          <w:b/>
        </w:rPr>
        <w:t xml:space="preserve">quatrocentos </w:t>
      </w:r>
      <w:r w:rsidR="00834CFA">
        <w:rPr>
          <w:b/>
        </w:rPr>
        <w:t xml:space="preserve">e trinta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proofErr w:type="gramStart"/>
      <w:r w:rsidRPr="001B411E">
        <w:t>CAPÍTULO  II</w:t>
      </w:r>
      <w:proofErr w:type="gramEnd"/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789E62A3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2F356A">
        <w:rPr>
          <w:b/>
        </w:rPr>
        <w:t>4</w:t>
      </w:r>
      <w:r w:rsidR="00F541F7">
        <w:rPr>
          <w:b/>
        </w:rPr>
        <w:t>3</w:t>
      </w:r>
      <w:r w:rsidR="00F540A6">
        <w:rPr>
          <w:b/>
        </w:rPr>
        <w:t>0</w:t>
      </w:r>
      <w:r w:rsidR="009477AC">
        <w:rPr>
          <w:b/>
        </w:rPr>
        <w:t>.000,00</w:t>
      </w:r>
      <w:r w:rsidR="009477AC" w:rsidRPr="001B411E">
        <w:rPr>
          <w:b/>
        </w:rPr>
        <w:t xml:space="preserve"> (</w:t>
      </w:r>
      <w:r w:rsidR="002F356A">
        <w:rPr>
          <w:b/>
        </w:rPr>
        <w:t xml:space="preserve">quatrocentos </w:t>
      </w:r>
      <w:r w:rsidR="00834CFA">
        <w:rPr>
          <w:b/>
        </w:rPr>
        <w:t>e trinta</w:t>
      </w:r>
      <w:r w:rsidR="00F540A6">
        <w:rPr>
          <w:b/>
        </w:rPr>
        <w:t xml:space="preserve">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5E575132" w14:textId="795203D7" w:rsidR="00F540A6" w:rsidRDefault="00F541F7" w:rsidP="00F540A6">
      <w:pPr>
        <w:jc w:val="both"/>
      </w:pPr>
      <w:r>
        <w:t>05</w:t>
      </w:r>
      <w:r w:rsidR="00F540A6">
        <w:t xml:space="preserve"> – </w:t>
      </w:r>
      <w:r w:rsidRPr="00F541F7">
        <w:t>SECRETARIA MUNICIPAL DE EDUCAÇÃO E ESPORTES</w:t>
      </w:r>
    </w:p>
    <w:p w14:paraId="56D2DA22" w14:textId="24BC29DA" w:rsidR="00F540A6" w:rsidRDefault="00F540A6" w:rsidP="00F540A6">
      <w:pPr>
        <w:jc w:val="both"/>
      </w:pPr>
      <w:r>
        <w:t>00</w:t>
      </w:r>
      <w:r w:rsidR="004F2880">
        <w:t>2</w:t>
      </w:r>
      <w:r>
        <w:t xml:space="preserve"> – </w:t>
      </w:r>
      <w:r w:rsidR="004F2880">
        <w:t>ENSINO FUNDAMENTAL</w:t>
      </w:r>
    </w:p>
    <w:p w14:paraId="72072490" w14:textId="303091AA" w:rsidR="00F540A6" w:rsidRDefault="00F540A6" w:rsidP="00F540A6">
      <w:pPr>
        <w:jc w:val="both"/>
      </w:pPr>
      <w:r>
        <w:rPr>
          <w:bCs/>
        </w:rPr>
        <w:t>1</w:t>
      </w:r>
      <w:r w:rsidR="00FB3553">
        <w:rPr>
          <w:bCs/>
        </w:rPr>
        <w:t>2</w:t>
      </w:r>
      <w:r>
        <w:rPr>
          <w:bCs/>
        </w:rPr>
        <w:t>.</w:t>
      </w:r>
      <w:r w:rsidR="00FB3553">
        <w:rPr>
          <w:bCs/>
        </w:rPr>
        <w:t>361</w:t>
      </w:r>
      <w:r>
        <w:rPr>
          <w:bCs/>
        </w:rPr>
        <w:t>.</w:t>
      </w:r>
      <w:r w:rsidR="00FB3553">
        <w:rPr>
          <w:bCs/>
        </w:rPr>
        <w:t>0008</w:t>
      </w:r>
      <w:r>
        <w:rPr>
          <w:bCs/>
        </w:rPr>
        <w:t>.1.0</w:t>
      </w:r>
      <w:r w:rsidR="00FB3553">
        <w:rPr>
          <w:bCs/>
        </w:rPr>
        <w:t>06</w:t>
      </w:r>
      <w:r>
        <w:rPr>
          <w:bCs/>
        </w:rPr>
        <w:t xml:space="preserve"> – </w:t>
      </w:r>
      <w:r w:rsidR="00FB3553" w:rsidRPr="00FB3553">
        <w:t>AQUISIÇÃO DE VEÍCULO PARA O ENSINO FUNDAMENTAL</w:t>
      </w:r>
    </w:p>
    <w:p w14:paraId="341DB2C8" w14:textId="6FCB36B2" w:rsidR="00F540A6" w:rsidRDefault="009D754D" w:rsidP="00F540A6">
      <w:pPr>
        <w:jc w:val="both"/>
      </w:pPr>
      <w:r w:rsidRPr="001B411E">
        <w:t>(</w:t>
      </w:r>
      <w:r w:rsidR="00FB3553">
        <w:t>041</w:t>
      </w:r>
      <w:r w:rsidRPr="001B411E">
        <w:t>)</w:t>
      </w:r>
      <w:r w:rsidR="00BE1191" w:rsidRPr="001B411E">
        <w:t xml:space="preserve"> </w:t>
      </w:r>
      <w:r w:rsidR="004D5FF3">
        <w:t>4.4.9</w:t>
      </w:r>
      <w:r w:rsidR="00FB3553">
        <w:t>0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FB3553">
        <w:t>550</w:t>
      </w:r>
      <w:r w:rsidRPr="001B411E">
        <w:t>.</w:t>
      </w:r>
      <w:r w:rsidR="00FB3553">
        <w:t>7000</w:t>
      </w:r>
      <w:r w:rsidRPr="001B411E">
        <w:t>.0</w:t>
      </w:r>
      <w:r w:rsidR="001B411E" w:rsidRPr="001B411E">
        <w:t>00</w:t>
      </w:r>
      <w:r w:rsidR="00FB3553">
        <w:t>0</w:t>
      </w:r>
      <w:r w:rsidR="00BE1191" w:rsidRPr="001B411E">
        <w:t xml:space="preserve"> –</w:t>
      </w:r>
      <w:r w:rsidR="006D7DF7">
        <w:t xml:space="preserve"> </w:t>
      </w:r>
      <w:r w:rsidR="00F540A6">
        <w:t>Aplic</w:t>
      </w:r>
      <w:r w:rsidR="00FB3553">
        <w:t>ações</w:t>
      </w:r>
      <w:r w:rsidR="00F540A6">
        <w:t xml:space="preserve"> Diretas</w:t>
      </w:r>
      <w:r w:rsidR="00FB3553">
        <w:t xml:space="preserve"> ............. </w:t>
      </w:r>
      <w:r w:rsidR="00F540A6">
        <w:t xml:space="preserve">R$ </w:t>
      </w:r>
      <w:r w:rsidR="00FB3553">
        <w:t xml:space="preserve">      13</w:t>
      </w:r>
      <w:r w:rsidR="00F540A6">
        <w:t>0.000,00</w:t>
      </w:r>
    </w:p>
    <w:p w14:paraId="0253D040" w14:textId="5E297406" w:rsidR="00834CFA" w:rsidRDefault="00834CFA" w:rsidP="00834CFA">
      <w:pPr>
        <w:jc w:val="both"/>
      </w:pPr>
      <w:r w:rsidRPr="001B411E">
        <w:t>(</w:t>
      </w:r>
      <w:r>
        <w:t>041</w:t>
      </w:r>
      <w:r w:rsidRPr="001B411E">
        <w:t xml:space="preserve">) </w:t>
      </w:r>
      <w:r>
        <w:t>4.4.90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1001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100.000,00</w:t>
      </w:r>
    </w:p>
    <w:p w14:paraId="3C785613" w14:textId="77777777" w:rsidR="002F356A" w:rsidRDefault="002F356A" w:rsidP="00F540A6">
      <w:pPr>
        <w:jc w:val="both"/>
        <w:rPr>
          <w:b/>
          <w:u w:val="single"/>
        </w:rPr>
      </w:pPr>
    </w:p>
    <w:p w14:paraId="164A2F66" w14:textId="67F4AAC5" w:rsidR="002F356A" w:rsidRDefault="002F356A" w:rsidP="002F356A">
      <w:pPr>
        <w:jc w:val="both"/>
      </w:pPr>
      <w:r>
        <w:t xml:space="preserve">12 – </w:t>
      </w:r>
      <w:r w:rsidRPr="002F356A">
        <w:t>HOSPITAL MUNICIPAL ANCHIETENSE</w:t>
      </w:r>
    </w:p>
    <w:p w14:paraId="37091440" w14:textId="58C336ED" w:rsidR="002F356A" w:rsidRDefault="002F356A" w:rsidP="002F356A">
      <w:pPr>
        <w:jc w:val="both"/>
      </w:pPr>
      <w:r>
        <w:t xml:space="preserve">001 – </w:t>
      </w:r>
      <w:r w:rsidRPr="002F356A">
        <w:t>ADMINISTRAÇÃO GERAL DO HOSPITAL</w:t>
      </w:r>
    </w:p>
    <w:p w14:paraId="725ABDEE" w14:textId="68F67E95" w:rsidR="002F356A" w:rsidRDefault="002F356A" w:rsidP="002F356A">
      <w:pPr>
        <w:jc w:val="both"/>
      </w:pPr>
      <w:r>
        <w:rPr>
          <w:bCs/>
        </w:rPr>
        <w:t>10.302.0023.2.004 – M</w:t>
      </w:r>
      <w:r w:rsidRPr="002F356A">
        <w:t>ANUTENÇÃO E DESENVOLVIMENTO DA ASSISTÊNCIA MÉDICO SANITÁRIA HOSPITALAR</w:t>
      </w:r>
    </w:p>
    <w:p w14:paraId="7A5C8607" w14:textId="70B594EB" w:rsidR="002F356A" w:rsidRDefault="002F356A" w:rsidP="002F356A">
      <w:pPr>
        <w:jc w:val="both"/>
      </w:pPr>
      <w:r w:rsidRPr="001B411E">
        <w:t>(</w:t>
      </w:r>
      <w:r>
        <w:t>007</w:t>
      </w:r>
      <w:r w:rsidRPr="001B411E">
        <w:t xml:space="preserve">) </w:t>
      </w:r>
      <w:r>
        <w:t>4.4.90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1002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200.000,00</w:t>
      </w:r>
    </w:p>
    <w:p w14:paraId="408A5776" w14:textId="77777777" w:rsidR="002F356A" w:rsidRDefault="002F356A" w:rsidP="00F540A6">
      <w:pPr>
        <w:jc w:val="both"/>
        <w:rPr>
          <w:b/>
          <w:u w:val="single"/>
        </w:rPr>
      </w:pPr>
    </w:p>
    <w:p w14:paraId="3BC1C12A" w14:textId="1D556030" w:rsidR="001B411E" w:rsidRPr="001B411E" w:rsidRDefault="00BE1191" w:rsidP="00F540A6">
      <w:pPr>
        <w:jc w:val="both"/>
      </w:pPr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........R</w:t>
      </w:r>
      <w:r w:rsidR="00834CFA">
        <w:rPr>
          <w:b/>
          <w:u w:val="single"/>
        </w:rPr>
        <w:t>$</w:t>
      </w:r>
      <w:r w:rsidRPr="001B411E">
        <w:rPr>
          <w:b/>
          <w:u w:val="single"/>
        </w:rPr>
        <w:t xml:space="preserve"> </w:t>
      </w:r>
      <w:r w:rsidR="00834CFA">
        <w:rPr>
          <w:b/>
          <w:u w:val="single"/>
        </w:rPr>
        <w:t xml:space="preserve">     </w:t>
      </w:r>
      <w:r w:rsidR="002F356A">
        <w:rPr>
          <w:b/>
          <w:u w:val="single"/>
        </w:rPr>
        <w:t>4</w:t>
      </w:r>
      <w:r w:rsidR="00834CFA">
        <w:rPr>
          <w:b/>
          <w:u w:val="single"/>
        </w:rPr>
        <w:t>3</w:t>
      </w:r>
      <w:r w:rsidR="00F540A6">
        <w:rPr>
          <w:b/>
          <w:u w:val="single"/>
        </w:rPr>
        <w:t>0</w:t>
      </w:r>
      <w:r w:rsidR="001B411E" w:rsidRPr="001B411E">
        <w:rPr>
          <w:b/>
          <w:u w:val="single"/>
        </w:rPr>
        <w:t>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00,00</w:t>
      </w:r>
      <w:r w:rsidRPr="001B411E">
        <w:t xml:space="preserve">     </w:t>
      </w:r>
    </w:p>
    <w:p w14:paraId="3D65B329" w14:textId="77777777" w:rsidR="001B411E" w:rsidRDefault="001B411E" w:rsidP="00BE1191"/>
    <w:p w14:paraId="0197049D" w14:textId="1BBD56F1" w:rsidR="001B411E" w:rsidRPr="001B411E" w:rsidRDefault="001B411E" w:rsidP="001B411E">
      <w:pPr>
        <w:ind w:firstLine="2268"/>
        <w:jc w:val="both"/>
      </w:pPr>
      <w:r w:rsidRPr="001B411E">
        <w:t xml:space="preserve">Art. 3º Para atendimento da abertura do Crédito constante neste ato fica autorizada à redução da dotação na importância de até </w:t>
      </w:r>
      <w:r w:rsidRPr="001B411E">
        <w:rPr>
          <w:b/>
        </w:rPr>
        <w:t xml:space="preserve">R$ </w:t>
      </w:r>
      <w:r w:rsidR="002F356A">
        <w:rPr>
          <w:b/>
        </w:rPr>
        <w:t>430</w:t>
      </w:r>
      <w:r w:rsidRPr="001B411E">
        <w:rPr>
          <w:b/>
        </w:rPr>
        <w:t>.</w:t>
      </w:r>
      <w:r w:rsidR="00A90EBE">
        <w:rPr>
          <w:b/>
        </w:rPr>
        <w:t>0</w:t>
      </w:r>
      <w:r w:rsidRPr="001B411E">
        <w:rPr>
          <w:b/>
        </w:rPr>
        <w:t>00,00 (</w:t>
      </w:r>
      <w:r w:rsidR="002F356A">
        <w:rPr>
          <w:b/>
        </w:rPr>
        <w:t xml:space="preserve">quatrocentos e trinta </w:t>
      </w:r>
      <w:r w:rsidRPr="001B411E">
        <w:rPr>
          <w:b/>
        </w:rPr>
        <w:t xml:space="preserve">mil reais), </w:t>
      </w:r>
      <w:r w:rsidRPr="001B411E">
        <w:t>em conformidade com a seguinte conta, a saber:</w:t>
      </w:r>
    </w:p>
    <w:p w14:paraId="1C141F94" w14:textId="77777777" w:rsidR="00980EF6" w:rsidRPr="001B411E" w:rsidRDefault="00980EF6" w:rsidP="001B411E">
      <w:pPr>
        <w:ind w:firstLine="2268"/>
        <w:jc w:val="both"/>
      </w:pPr>
    </w:p>
    <w:p w14:paraId="6084DB17" w14:textId="77777777" w:rsidR="00FB3553" w:rsidRDefault="00FB3553" w:rsidP="00FB3553">
      <w:pPr>
        <w:jc w:val="both"/>
      </w:pPr>
      <w:r>
        <w:t xml:space="preserve">05 – </w:t>
      </w:r>
      <w:r w:rsidRPr="00F541F7">
        <w:t>SECRETARIA MUNICIPAL DE EDUCAÇÃO E ESPORTES</w:t>
      </w:r>
    </w:p>
    <w:p w14:paraId="63D5F87D" w14:textId="01A7179F" w:rsidR="00FB3553" w:rsidRDefault="00FB3553" w:rsidP="00FB3553">
      <w:pPr>
        <w:jc w:val="both"/>
      </w:pPr>
      <w:r>
        <w:t>00</w:t>
      </w:r>
      <w:r w:rsidR="004F2880">
        <w:t>2</w:t>
      </w:r>
      <w:r>
        <w:t xml:space="preserve"> – </w:t>
      </w:r>
      <w:r w:rsidR="004F2880">
        <w:t>ENSINO FUNDAMENTAL</w:t>
      </w:r>
    </w:p>
    <w:p w14:paraId="22AACC46" w14:textId="6E982DE2" w:rsidR="00FB3553" w:rsidRDefault="00FB3553" w:rsidP="00FB3553">
      <w:pPr>
        <w:jc w:val="both"/>
      </w:pPr>
      <w:r>
        <w:rPr>
          <w:bCs/>
        </w:rPr>
        <w:t xml:space="preserve">12.361.0008.1.002 – </w:t>
      </w:r>
      <w:r w:rsidR="00834CFA" w:rsidRPr="00834CFA">
        <w:t>CONSTRUÇÃO/AMPLIAÇÃO E REFORMA DE ESPAÇOS PARA O ENSINO FUNDAMENTAL</w:t>
      </w:r>
    </w:p>
    <w:p w14:paraId="0D6B4C62" w14:textId="09F9F47D" w:rsidR="00FB3553" w:rsidRDefault="00FB3553" w:rsidP="00FB3553">
      <w:pPr>
        <w:jc w:val="both"/>
      </w:pPr>
      <w:r w:rsidRPr="001B411E">
        <w:t>(</w:t>
      </w:r>
      <w:r>
        <w:t>04</w:t>
      </w:r>
      <w:r w:rsidR="00834CFA">
        <w:t>0</w:t>
      </w:r>
      <w:r w:rsidRPr="001B411E">
        <w:t xml:space="preserve">) </w:t>
      </w:r>
      <w:r>
        <w:t>4.4.90</w:t>
      </w:r>
      <w:r w:rsidRPr="001B411E">
        <w:t>.00.00.00.00.00</w:t>
      </w:r>
      <w:r>
        <w:t xml:space="preserve"> - </w:t>
      </w:r>
      <w:r w:rsidRPr="001B411E">
        <w:t>1.</w:t>
      </w:r>
      <w:r>
        <w:t>550</w:t>
      </w:r>
      <w:r w:rsidRPr="001B411E">
        <w:t>.</w:t>
      </w:r>
      <w:r>
        <w:t>7000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1</w:t>
      </w:r>
      <w:r w:rsidR="00834CFA">
        <w:t>1</w:t>
      </w:r>
      <w:r>
        <w:t>0.000,00</w:t>
      </w:r>
    </w:p>
    <w:p w14:paraId="5BF93542" w14:textId="1604DE78" w:rsidR="00834CFA" w:rsidRDefault="00834CFA" w:rsidP="00834CFA">
      <w:pPr>
        <w:jc w:val="both"/>
      </w:pPr>
      <w:r>
        <w:rPr>
          <w:bCs/>
        </w:rPr>
        <w:t>12.36</w:t>
      </w:r>
      <w:r w:rsidR="00D063AF">
        <w:rPr>
          <w:bCs/>
        </w:rPr>
        <w:t>5</w:t>
      </w:r>
      <w:r>
        <w:rPr>
          <w:bCs/>
        </w:rPr>
        <w:t>.000</w:t>
      </w:r>
      <w:r w:rsidR="00D063AF">
        <w:rPr>
          <w:bCs/>
        </w:rPr>
        <w:t>9</w:t>
      </w:r>
      <w:r>
        <w:rPr>
          <w:bCs/>
        </w:rPr>
        <w:t>.2.0</w:t>
      </w:r>
      <w:r w:rsidR="00D063AF">
        <w:rPr>
          <w:bCs/>
        </w:rPr>
        <w:t>23</w:t>
      </w:r>
      <w:r>
        <w:rPr>
          <w:bCs/>
        </w:rPr>
        <w:t xml:space="preserve"> – </w:t>
      </w:r>
      <w:r w:rsidR="00D063AF" w:rsidRPr="00D063AF">
        <w:t>MANUTENÇÃO E DESENVOLVIMENTO DAS ATIVIDADES DA PRÉ- ESCOLA</w:t>
      </w:r>
    </w:p>
    <w:p w14:paraId="027D0EDB" w14:textId="1D53393D" w:rsidR="00834CFA" w:rsidRDefault="00834CFA" w:rsidP="00834CFA">
      <w:pPr>
        <w:jc w:val="both"/>
      </w:pPr>
      <w:r w:rsidRPr="001B411E">
        <w:t>(</w:t>
      </w:r>
      <w:r>
        <w:t>0</w:t>
      </w:r>
      <w:r w:rsidR="00D063AF">
        <w:t>54</w:t>
      </w:r>
      <w:r w:rsidRPr="001B411E">
        <w:t xml:space="preserve">) </w:t>
      </w:r>
      <w:r w:rsidR="00D063AF">
        <w:t>3</w:t>
      </w:r>
      <w:r>
        <w:t>.</w:t>
      </w:r>
      <w:r w:rsidR="00D063AF">
        <w:t>3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>
        <w:t>550</w:t>
      </w:r>
      <w:r w:rsidRPr="001B411E">
        <w:t>.</w:t>
      </w:r>
      <w:r>
        <w:t>7000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   20.000,00</w:t>
      </w:r>
    </w:p>
    <w:p w14:paraId="39AE64A0" w14:textId="04912B08" w:rsidR="00834CFA" w:rsidRDefault="00834CFA" w:rsidP="00834CFA">
      <w:pPr>
        <w:jc w:val="both"/>
      </w:pPr>
      <w:r>
        <w:rPr>
          <w:bCs/>
        </w:rPr>
        <w:t xml:space="preserve">12.361.0008.2.020 – </w:t>
      </w:r>
      <w:r w:rsidRPr="00834CFA">
        <w:t>TRANSPORTE ESCOLAR - ENSINO FUNDAMENTAL</w:t>
      </w:r>
    </w:p>
    <w:p w14:paraId="725718C1" w14:textId="3890BDB5" w:rsidR="00834CFA" w:rsidRDefault="00834CFA" w:rsidP="00834CFA">
      <w:pPr>
        <w:jc w:val="both"/>
      </w:pPr>
      <w:r w:rsidRPr="001B411E">
        <w:t>(</w:t>
      </w:r>
      <w:r>
        <w:t>046</w:t>
      </w:r>
      <w:r w:rsidRPr="001B411E">
        <w:t xml:space="preserve">) </w:t>
      </w:r>
      <w:r>
        <w:t>3.1.90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1001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   50.000,00</w:t>
      </w:r>
    </w:p>
    <w:p w14:paraId="25EB8DE0" w14:textId="77777777" w:rsidR="00834CFA" w:rsidRDefault="00834CFA" w:rsidP="00834CFA">
      <w:pPr>
        <w:jc w:val="both"/>
      </w:pPr>
      <w:r w:rsidRPr="001B411E">
        <w:t>(</w:t>
      </w:r>
      <w:r>
        <w:t>047</w:t>
      </w:r>
      <w:r w:rsidRPr="001B411E">
        <w:t xml:space="preserve">) </w:t>
      </w:r>
      <w:r>
        <w:t>3.3.90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1001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   50.000,00</w:t>
      </w:r>
    </w:p>
    <w:p w14:paraId="685E12DB" w14:textId="77777777" w:rsidR="00FB3553" w:rsidRDefault="00FB3553" w:rsidP="00FB3553">
      <w:pPr>
        <w:jc w:val="both"/>
        <w:rPr>
          <w:b/>
          <w:u w:val="single"/>
        </w:rPr>
      </w:pPr>
    </w:p>
    <w:p w14:paraId="47B200C1" w14:textId="14C950D5" w:rsidR="002F356A" w:rsidRDefault="002F356A" w:rsidP="002F356A">
      <w:pPr>
        <w:jc w:val="both"/>
      </w:pPr>
      <w:r>
        <w:t>09 – FUNDO MUNICIPAL DE SAÚDE</w:t>
      </w:r>
    </w:p>
    <w:p w14:paraId="12D3D338" w14:textId="1A7ADBBA" w:rsidR="002F356A" w:rsidRDefault="002F356A" w:rsidP="002F356A">
      <w:pPr>
        <w:jc w:val="both"/>
      </w:pPr>
      <w:r>
        <w:t xml:space="preserve">001 – </w:t>
      </w:r>
      <w:r w:rsidR="00D063AF" w:rsidRPr="00D063AF">
        <w:t>SECRETARIA MUNICIPAL DE SAÚDE</w:t>
      </w:r>
    </w:p>
    <w:p w14:paraId="635ABC6C" w14:textId="683DE70C" w:rsidR="002F356A" w:rsidRDefault="002F356A" w:rsidP="002F356A">
      <w:pPr>
        <w:jc w:val="both"/>
      </w:pPr>
      <w:r>
        <w:rPr>
          <w:bCs/>
        </w:rPr>
        <w:t>10.30</w:t>
      </w:r>
      <w:r w:rsidR="00D063AF">
        <w:rPr>
          <w:bCs/>
        </w:rPr>
        <w:t>1</w:t>
      </w:r>
      <w:r>
        <w:rPr>
          <w:bCs/>
        </w:rPr>
        <w:t>.0023.2.0</w:t>
      </w:r>
      <w:r w:rsidR="00D063AF">
        <w:rPr>
          <w:bCs/>
        </w:rPr>
        <w:t>57</w:t>
      </w:r>
      <w:r>
        <w:rPr>
          <w:bCs/>
        </w:rPr>
        <w:t xml:space="preserve"> – </w:t>
      </w:r>
      <w:r w:rsidR="00D063AF" w:rsidRPr="00D063AF">
        <w:rPr>
          <w:bCs/>
        </w:rPr>
        <w:t>MANUTENÇÃO DA REDE DE SERVIÇOS PÚBLICOS DE SAÚDE</w:t>
      </w:r>
    </w:p>
    <w:p w14:paraId="2AFB541A" w14:textId="624B3155" w:rsidR="002F356A" w:rsidRDefault="002F356A" w:rsidP="002F356A">
      <w:pPr>
        <w:jc w:val="both"/>
      </w:pPr>
      <w:r w:rsidRPr="001B411E">
        <w:t>(</w:t>
      </w:r>
      <w:r>
        <w:t>00</w:t>
      </w:r>
      <w:r w:rsidR="00D063AF">
        <w:t>5</w:t>
      </w:r>
      <w:r w:rsidRPr="001B411E">
        <w:t xml:space="preserve">) </w:t>
      </w:r>
      <w:r w:rsidR="00D063AF">
        <w:t>3</w:t>
      </w:r>
      <w:r>
        <w:t>.</w:t>
      </w:r>
      <w:r w:rsidR="00D063AF">
        <w:t>1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1002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200.000,00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0138C123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>.....R</w:t>
      </w:r>
      <w:proofErr w:type="gramStart"/>
      <w:r w:rsidRPr="001B411E">
        <w:rPr>
          <w:b/>
          <w:u w:val="single"/>
        </w:rPr>
        <w:t xml:space="preserve">$  </w:t>
      </w:r>
      <w:r w:rsidR="00D063AF">
        <w:rPr>
          <w:b/>
          <w:u w:val="single"/>
        </w:rPr>
        <w:t>4</w:t>
      </w:r>
      <w:r w:rsidR="00834CFA">
        <w:rPr>
          <w:b/>
          <w:u w:val="single"/>
        </w:rPr>
        <w:t>3</w:t>
      </w:r>
      <w:r w:rsidR="003A15C4">
        <w:rPr>
          <w:b/>
          <w:u w:val="single"/>
        </w:rPr>
        <w:t>0</w:t>
      </w:r>
      <w:r w:rsidRPr="001B411E">
        <w:rPr>
          <w:b/>
          <w:u w:val="single"/>
        </w:rPr>
        <w:t>.</w:t>
      </w:r>
      <w:r>
        <w:rPr>
          <w:b/>
          <w:u w:val="single"/>
        </w:rPr>
        <w:t>0</w:t>
      </w:r>
      <w:r w:rsidRPr="001B411E">
        <w:rPr>
          <w:b/>
          <w:u w:val="single"/>
        </w:rPr>
        <w:t>00</w:t>
      </w:r>
      <w:proofErr w:type="gramEnd"/>
      <w:r w:rsidRPr="001B411E">
        <w:rPr>
          <w:b/>
          <w:u w:val="single"/>
        </w:rPr>
        <w:t>,00</w:t>
      </w:r>
    </w:p>
    <w:p w14:paraId="6E6992EB" w14:textId="3A00F6A1" w:rsidR="001C2D73" w:rsidRPr="001B411E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3584B154" w14:textId="308DA5CD" w:rsidR="00030C82" w:rsidRPr="00261D6C" w:rsidRDefault="00030C82" w:rsidP="00030C82">
      <w:pPr>
        <w:tabs>
          <w:tab w:val="left" w:pos="2835"/>
        </w:tabs>
        <w:jc w:val="right"/>
        <w:rPr>
          <w:color w:val="FF0000"/>
        </w:rPr>
      </w:pPr>
      <w:r w:rsidRPr="00261D6C">
        <w:rPr>
          <w:rFonts w:eastAsia="Calibri"/>
          <w:color w:val="000000"/>
        </w:rPr>
        <w:t xml:space="preserve">Município de Anchieta/SC, </w:t>
      </w:r>
      <w:r w:rsidR="00C02C24">
        <w:rPr>
          <w:rFonts w:eastAsia="Calibri"/>
          <w:color w:val="000000"/>
        </w:rPr>
        <w:t>2</w:t>
      </w:r>
      <w:r w:rsidR="00D063AF">
        <w:rPr>
          <w:rFonts w:eastAsia="Calibri"/>
          <w:color w:val="000000"/>
        </w:rPr>
        <w:t>4</w:t>
      </w:r>
      <w:r w:rsidRPr="00261D6C">
        <w:rPr>
          <w:rFonts w:eastAsia="Calibri"/>
          <w:color w:val="000000"/>
        </w:rPr>
        <w:t xml:space="preserve"> de </w:t>
      </w:r>
      <w:r w:rsidR="00C02C24">
        <w:rPr>
          <w:rFonts w:eastAsia="Calibri"/>
          <w:color w:val="000000"/>
        </w:rPr>
        <w:t>outu</w:t>
      </w:r>
      <w:r w:rsidR="003A15C4">
        <w:rPr>
          <w:rFonts w:eastAsia="Calibri"/>
          <w:color w:val="000000"/>
        </w:rPr>
        <w:t>bro</w:t>
      </w:r>
      <w:r w:rsidRPr="00261D6C">
        <w:rPr>
          <w:rFonts w:eastAsia="Calibri"/>
          <w:color w:val="000000"/>
        </w:rPr>
        <w:t xml:space="preserve"> de 2024.</w:t>
      </w:r>
    </w:p>
    <w:p w14:paraId="3E93A3BB" w14:textId="77777777" w:rsidR="00030C82" w:rsidRDefault="00030C82" w:rsidP="00030C82">
      <w:pPr>
        <w:spacing w:line="276" w:lineRule="auto"/>
        <w:jc w:val="right"/>
      </w:pPr>
    </w:p>
    <w:p w14:paraId="40FD09F6" w14:textId="77777777" w:rsidR="00030C82" w:rsidRDefault="00030C82" w:rsidP="00030C82">
      <w:pPr>
        <w:spacing w:line="276" w:lineRule="auto"/>
        <w:jc w:val="right"/>
      </w:pPr>
    </w:p>
    <w:p w14:paraId="2E21CACC" w14:textId="77777777" w:rsidR="00030C82" w:rsidRDefault="00030C82" w:rsidP="00030C82">
      <w:pPr>
        <w:spacing w:line="276" w:lineRule="auto"/>
        <w:jc w:val="right"/>
      </w:pPr>
    </w:p>
    <w:p w14:paraId="616DB43F" w14:textId="23036A46" w:rsidR="00030C82" w:rsidRPr="00261D6C" w:rsidRDefault="00030C82" w:rsidP="00030C82">
      <w:pPr>
        <w:spacing w:line="276" w:lineRule="auto"/>
        <w:jc w:val="right"/>
      </w:pPr>
      <w:r w:rsidRPr="00261D6C">
        <w:t xml:space="preserve">                                </w:t>
      </w:r>
    </w:p>
    <w:p w14:paraId="48A8C14F" w14:textId="77777777" w:rsidR="00030C82" w:rsidRPr="00261D6C" w:rsidRDefault="00030C82" w:rsidP="00030C82">
      <w:pPr>
        <w:spacing w:line="276" w:lineRule="auto"/>
        <w:jc w:val="center"/>
        <w:rPr>
          <w:b/>
        </w:rPr>
      </w:pPr>
      <w:r>
        <w:rPr>
          <w:b/>
        </w:rPr>
        <w:t>IVAN</w:t>
      </w:r>
      <w:r w:rsidRPr="00261D6C">
        <w:rPr>
          <w:b/>
        </w:rPr>
        <w:t xml:space="preserve"> JOSÉ </w:t>
      </w:r>
      <w:r>
        <w:rPr>
          <w:b/>
        </w:rPr>
        <w:t>CANC</w:t>
      </w:r>
      <w:r w:rsidRPr="00261D6C">
        <w:rPr>
          <w:b/>
        </w:rPr>
        <w:t>I</w:t>
      </w:r>
    </w:p>
    <w:p w14:paraId="0D0CC72C" w14:textId="77777777" w:rsidR="00030C82" w:rsidRDefault="00030C82" w:rsidP="00030C82">
      <w:pPr>
        <w:spacing w:line="276" w:lineRule="auto"/>
        <w:jc w:val="center"/>
        <w:rPr>
          <w:i/>
          <w:iCs/>
        </w:rPr>
      </w:pPr>
      <w:r w:rsidRPr="00261D6C">
        <w:rPr>
          <w:i/>
          <w:iCs/>
        </w:rPr>
        <w:t xml:space="preserve">Prefeito Municipal </w:t>
      </w:r>
    </w:p>
    <w:p w14:paraId="33BB67DF" w14:textId="77777777" w:rsidR="00F1439F" w:rsidRDefault="00F1439F" w:rsidP="00F1439F">
      <w:pPr>
        <w:pStyle w:val="Ttulo1"/>
        <w:jc w:val="center"/>
        <w:rPr>
          <w:rFonts w:ascii="Times New Roman" w:hAnsi="Times New Roman"/>
          <w:b/>
          <w:bCs/>
          <w:color w:val="000000"/>
          <w:szCs w:val="24"/>
        </w:rPr>
      </w:pPr>
    </w:p>
    <w:p w14:paraId="436EE439" w14:textId="43EE9AF4" w:rsidR="00F66055" w:rsidRPr="00F1439F" w:rsidRDefault="00F66055" w:rsidP="00F1439F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F1439F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03634F4" w14:textId="77777777" w:rsidR="00F66055" w:rsidRDefault="00F66055" w:rsidP="00F66055">
      <w:pPr>
        <w:jc w:val="center"/>
        <w:rPr>
          <w:color w:val="000000"/>
        </w:rPr>
      </w:pPr>
    </w:p>
    <w:p w14:paraId="0A9A2ABE" w14:textId="77777777" w:rsidR="00F66055" w:rsidRDefault="00F66055" w:rsidP="00F66055">
      <w:pPr>
        <w:jc w:val="center"/>
        <w:rPr>
          <w:color w:val="000000"/>
        </w:rPr>
      </w:pPr>
    </w:p>
    <w:p w14:paraId="5766740B" w14:textId="77777777" w:rsidR="00F66055" w:rsidRDefault="00F66055" w:rsidP="00F66055">
      <w:pPr>
        <w:jc w:val="center"/>
        <w:rPr>
          <w:color w:val="000000"/>
        </w:rPr>
      </w:pPr>
    </w:p>
    <w:p w14:paraId="107EAC9B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66B06B48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1910931C" w14:textId="77777777" w:rsidR="00F66055" w:rsidRDefault="00F66055" w:rsidP="00F66055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2BE84681" w14:textId="77777777" w:rsidR="00F66055" w:rsidRDefault="00F66055" w:rsidP="00F66055">
      <w:pPr>
        <w:jc w:val="both"/>
        <w:rPr>
          <w:color w:val="000000"/>
        </w:rPr>
      </w:pPr>
    </w:p>
    <w:p w14:paraId="08E59896" w14:textId="77777777" w:rsidR="00F66055" w:rsidRDefault="00F66055" w:rsidP="00F66055">
      <w:pPr>
        <w:jc w:val="both"/>
        <w:rPr>
          <w:color w:val="000000"/>
        </w:rPr>
      </w:pPr>
    </w:p>
    <w:p w14:paraId="6B1B5E2C" w14:textId="6A72BC81" w:rsidR="00F66055" w:rsidRPr="00A65119" w:rsidRDefault="00F66055" w:rsidP="00F66055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nº......./2024, que autoriza a alteração do Plano Plurianual, da Lei de Diretrizes Orçamentárias e da Lei Orçamentária Anual, através da abertura de crédito adicional </w:t>
      </w:r>
      <w:r w:rsidR="00432465">
        <w:t>suplementar</w:t>
      </w:r>
      <w:r>
        <w:t xml:space="preserve"> na importância de até </w:t>
      </w:r>
      <w:r w:rsidRPr="000A2F73">
        <w:rPr>
          <w:bCs/>
        </w:rPr>
        <w:t xml:space="preserve">R$ </w:t>
      </w:r>
      <w:r w:rsidR="00D063AF">
        <w:rPr>
          <w:bCs/>
        </w:rPr>
        <w:t>4</w:t>
      </w:r>
      <w:r w:rsidR="00C02C24">
        <w:rPr>
          <w:bCs/>
        </w:rPr>
        <w:t>3</w:t>
      </w:r>
      <w:r w:rsidR="003A15C4">
        <w:rPr>
          <w:bCs/>
        </w:rPr>
        <w:t>0</w:t>
      </w:r>
      <w:r>
        <w:rPr>
          <w:bCs/>
        </w:rPr>
        <w:t>.000,00</w:t>
      </w:r>
      <w:r w:rsidRPr="00CB0A22">
        <w:t xml:space="preserve"> (</w:t>
      </w:r>
      <w:r w:rsidR="00D063AF">
        <w:t xml:space="preserve">quatrocentos </w:t>
      </w:r>
      <w:r w:rsidR="00C02C24">
        <w:t xml:space="preserve">e trinta </w:t>
      </w:r>
      <w:r>
        <w:t xml:space="preserve">mil </w:t>
      </w:r>
      <w:r w:rsidRPr="000A2F73">
        <w:rPr>
          <w:bCs/>
        </w:rPr>
        <w:t>reais</w:t>
      </w:r>
      <w:r w:rsidRPr="00CB0A22">
        <w:t>)</w:t>
      </w:r>
      <w:r w:rsidRPr="00942802">
        <w:rPr>
          <w:bCs/>
        </w:rPr>
        <w:t xml:space="preserve">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13F8BA38" w14:textId="77777777" w:rsidR="00F66055" w:rsidRPr="004130F1" w:rsidRDefault="00F66055" w:rsidP="00F66055">
      <w:pPr>
        <w:jc w:val="both"/>
      </w:pPr>
      <w:r w:rsidRPr="001719FE">
        <w:rPr>
          <w:bCs/>
          <w:iCs/>
        </w:rPr>
        <w:t xml:space="preserve">    </w:t>
      </w:r>
    </w:p>
    <w:p w14:paraId="42E5827D" w14:textId="39418C69" w:rsidR="00C02C24" w:rsidRDefault="00F66055" w:rsidP="003001C9">
      <w:pPr>
        <w:ind w:firstLine="708"/>
        <w:jc w:val="both"/>
      </w:pPr>
      <w:r>
        <w:rPr>
          <w:bCs/>
          <w:iCs/>
        </w:rPr>
        <w:t xml:space="preserve">        O referido Projeto de Lei, </w:t>
      </w:r>
      <w:r>
        <w:rPr>
          <w:bCs/>
        </w:rPr>
        <w:t>possui como finalidad</w:t>
      </w:r>
      <w:r w:rsidR="00142566">
        <w:rPr>
          <w:bCs/>
        </w:rPr>
        <w:t xml:space="preserve">e </w:t>
      </w:r>
      <w:r w:rsidR="00D159FB">
        <w:rPr>
          <w:bCs/>
        </w:rPr>
        <w:t xml:space="preserve">suplementar </w:t>
      </w:r>
      <w:r w:rsidR="001549C7">
        <w:rPr>
          <w:bCs/>
        </w:rPr>
        <w:t>dotação orçamentári</w:t>
      </w:r>
      <w:r w:rsidR="004C3E97">
        <w:rPr>
          <w:bCs/>
        </w:rPr>
        <w:t>a</w:t>
      </w:r>
      <w:r>
        <w:rPr>
          <w:bCs/>
        </w:rPr>
        <w:t xml:space="preserve">, na Secretaria Municipal </w:t>
      </w:r>
      <w:r w:rsidR="00C02C24">
        <w:rPr>
          <w:bCs/>
        </w:rPr>
        <w:t xml:space="preserve">de Educação, </w:t>
      </w:r>
      <w:r>
        <w:rPr>
          <w:bCs/>
        </w:rPr>
        <w:t xml:space="preserve">visando a </w:t>
      </w:r>
      <w:r w:rsidR="00C02C24">
        <w:rPr>
          <w:bCs/>
        </w:rPr>
        <w:t>aqui</w:t>
      </w:r>
      <w:r w:rsidR="00D063AF">
        <w:rPr>
          <w:bCs/>
        </w:rPr>
        <w:t>s</w:t>
      </w:r>
      <w:r w:rsidR="00C02C24">
        <w:rPr>
          <w:bCs/>
        </w:rPr>
        <w:t xml:space="preserve">ição de um veículo de passageiros </w:t>
      </w:r>
      <w:r w:rsidR="00876B06">
        <w:t xml:space="preserve">no valor de até R$ </w:t>
      </w:r>
      <w:r w:rsidR="00C02C24">
        <w:t>30</w:t>
      </w:r>
      <w:r w:rsidR="00876B06">
        <w:t>0.000,00 (</w:t>
      </w:r>
      <w:r w:rsidR="00C02C24">
        <w:t xml:space="preserve">trezentos </w:t>
      </w:r>
      <w:r w:rsidR="00876B06">
        <w:t xml:space="preserve">mil reais) </w:t>
      </w:r>
      <w:r w:rsidR="0077271A">
        <w:t>para esse fim</w:t>
      </w:r>
      <w:r w:rsidR="00C02C24">
        <w:t>, com recursos oriundos do Salário Educação e complementados com recursos próprios do Município</w:t>
      </w:r>
      <w:r w:rsidR="0077271A">
        <w:t>.</w:t>
      </w:r>
      <w:r w:rsidR="00D063AF">
        <w:t xml:space="preserve"> Destacando que R$ 70.000,00 (setenta mil reais), já se encontram alocado na dotação que receberá os créditos orçamentários, assim necessário se faz o aporte de R$ 230.000,00 (duzentos e trinta mil reais) destacados no projeto de Lei.</w:t>
      </w:r>
    </w:p>
    <w:p w14:paraId="1C78894D" w14:textId="77777777" w:rsidR="00C02C24" w:rsidRDefault="00C02C24" w:rsidP="003001C9">
      <w:pPr>
        <w:ind w:firstLine="708"/>
        <w:jc w:val="both"/>
      </w:pPr>
    </w:p>
    <w:p w14:paraId="729432EE" w14:textId="5D2CEB76" w:rsidR="00D063AF" w:rsidRDefault="00D063AF" w:rsidP="00D063AF">
      <w:pPr>
        <w:ind w:firstLine="708"/>
        <w:jc w:val="both"/>
      </w:pPr>
      <w:r>
        <w:rPr>
          <w:bCs/>
          <w:iCs/>
        </w:rPr>
        <w:t xml:space="preserve">        Ainda, cria condições orçamentárias para aquisição de um equipamento RX para nosso Hospital </w:t>
      </w:r>
      <w:r>
        <w:t>no valor de até R$ 200.000,00 (duzentos mil reais) para esse fim, com recursos oriundos do próprio Fundo Municipal de Saúde.</w:t>
      </w:r>
    </w:p>
    <w:p w14:paraId="1A95741D" w14:textId="77777777" w:rsidR="00D063AF" w:rsidRDefault="00D063AF" w:rsidP="003001C9">
      <w:pPr>
        <w:ind w:firstLine="708"/>
        <w:jc w:val="both"/>
      </w:pPr>
    </w:p>
    <w:p w14:paraId="30393B61" w14:textId="79CBDA09" w:rsidR="003001C9" w:rsidRDefault="003001C9" w:rsidP="00C02C24">
      <w:pPr>
        <w:ind w:firstLine="1276"/>
        <w:jc w:val="both"/>
      </w:pPr>
      <w:r>
        <w:t xml:space="preserve">Deste modo, solicitamos a aprovação em </w:t>
      </w:r>
      <w:r w:rsidRPr="00470BF4">
        <w:rPr>
          <w:b/>
        </w:rPr>
        <w:t>Regime de Urgência</w:t>
      </w:r>
      <w:r>
        <w:t>, tendo em vista a necessidade de agilizar a realização do Processo Licitatório</w:t>
      </w:r>
      <w:r w:rsidR="00FA5F14">
        <w:t xml:space="preserve"> e a </w:t>
      </w:r>
      <w:r w:rsidR="009651CA">
        <w:t>t</w:t>
      </w:r>
      <w:r w:rsidR="00FA5F14">
        <w:t xml:space="preserve">ransferência </w:t>
      </w:r>
      <w:r w:rsidR="009651CA">
        <w:t>dos recursos por parte do estado</w:t>
      </w:r>
      <w:r w:rsidRPr="00470BF4">
        <w:t>.</w:t>
      </w:r>
    </w:p>
    <w:p w14:paraId="34DFF887" w14:textId="26BA6A77" w:rsidR="0055540A" w:rsidRDefault="00F66055" w:rsidP="00F66055">
      <w:pPr>
        <w:jc w:val="both"/>
      </w:pPr>
      <w:r>
        <w:tab/>
      </w:r>
    </w:p>
    <w:p w14:paraId="3DEEAB93" w14:textId="40BB483B" w:rsidR="00F66055" w:rsidRDefault="00F66055" w:rsidP="00F66055">
      <w:pPr>
        <w:jc w:val="both"/>
      </w:pPr>
      <w:r>
        <w:tab/>
        <w:t xml:space="preserve">        </w:t>
      </w:r>
      <w:r>
        <w:rPr>
          <w:color w:val="000000"/>
        </w:rPr>
        <w:t>EXCELENTÍSSIMOS SENHORES EDIS, aqui est</w:t>
      </w:r>
      <w:r w:rsidR="00115A82">
        <w:rPr>
          <w:color w:val="000000"/>
        </w:rPr>
        <w:t>ão</w:t>
      </w:r>
      <w:r>
        <w:rPr>
          <w:color w:val="000000"/>
        </w:rPr>
        <w:t xml:space="preserve"> elencada</w:t>
      </w:r>
      <w:r w:rsidR="00115A82">
        <w:rPr>
          <w:color w:val="000000"/>
        </w:rPr>
        <w:t>s</w:t>
      </w:r>
      <w:r>
        <w:rPr>
          <w:color w:val="000000"/>
        </w:rPr>
        <w:t xml:space="preserve"> a</w:t>
      </w:r>
      <w:r w:rsidR="00115A82">
        <w:rPr>
          <w:color w:val="000000"/>
        </w:rPr>
        <w:t>s</w:t>
      </w:r>
      <w:r>
        <w:rPr>
          <w:color w:val="000000"/>
        </w:rPr>
        <w:t xml:space="preserve"> conta</w:t>
      </w:r>
      <w:r w:rsidR="00115A82">
        <w:rPr>
          <w:color w:val="000000"/>
        </w:rPr>
        <w:t>s</w:t>
      </w:r>
      <w:r>
        <w:rPr>
          <w:color w:val="000000"/>
        </w:rPr>
        <w:t xml:space="preserve"> incluída</w:t>
      </w:r>
      <w:r w:rsidR="00115A82">
        <w:rPr>
          <w:color w:val="000000"/>
        </w:rPr>
        <w:t xml:space="preserve"> e reduzida</w:t>
      </w:r>
      <w:r>
        <w:rPr>
          <w:color w:val="000000"/>
        </w:rPr>
        <w:t xml:space="preserve"> no Orçamento Geral do Município, constante do respectivo projeto ora submetido à elevada consideração de VOSSAS EXCELÊNCIAS, objetivando o desenvolvimento de ações de suma importância em prol das necessidades de nossa comunidade.</w:t>
      </w:r>
    </w:p>
    <w:p w14:paraId="5E15588F" w14:textId="77777777" w:rsidR="00F66055" w:rsidRDefault="00F66055" w:rsidP="00F66055">
      <w:pPr>
        <w:jc w:val="both"/>
      </w:pPr>
    </w:p>
    <w:p w14:paraId="73F34ABA" w14:textId="7BFC2AF4" w:rsidR="00F66055" w:rsidRDefault="003A15C4" w:rsidP="00F66055">
      <w:pPr>
        <w:jc w:val="center"/>
      </w:pPr>
      <w:r>
        <w:t xml:space="preserve">Gabinete do Prefeito do Município de Anchieta </w:t>
      </w:r>
      <w:r w:rsidR="00F66055">
        <w:t xml:space="preserve">(SC), </w:t>
      </w:r>
      <w:r w:rsidR="00C02C24">
        <w:t>2</w:t>
      </w:r>
      <w:r w:rsidR="00D063AF">
        <w:t>4</w:t>
      </w:r>
      <w:r w:rsidR="00F66055">
        <w:t xml:space="preserve"> de </w:t>
      </w:r>
      <w:r w:rsidR="00C02C24">
        <w:t>outu</w:t>
      </w:r>
      <w:r>
        <w:t>bro</w:t>
      </w:r>
      <w:r w:rsidR="00F66055">
        <w:t xml:space="preserve"> de 2024.</w:t>
      </w:r>
    </w:p>
    <w:p w14:paraId="5786A72C" w14:textId="77777777" w:rsidR="00F66055" w:rsidRDefault="00F66055" w:rsidP="00F66055">
      <w:pPr>
        <w:jc w:val="both"/>
      </w:pPr>
    </w:p>
    <w:p w14:paraId="10C70827" w14:textId="77777777" w:rsidR="00F66055" w:rsidRDefault="00F66055" w:rsidP="00F66055">
      <w:pPr>
        <w:jc w:val="both"/>
      </w:pPr>
    </w:p>
    <w:p w14:paraId="3FC6C4A9" w14:textId="77777777" w:rsidR="00C02C24" w:rsidRDefault="00C02C24" w:rsidP="00F66055">
      <w:pPr>
        <w:jc w:val="both"/>
      </w:pPr>
    </w:p>
    <w:p w14:paraId="31ADBDBA" w14:textId="77777777" w:rsidR="00C02C24" w:rsidRDefault="00C02C24" w:rsidP="00F66055">
      <w:pPr>
        <w:jc w:val="both"/>
      </w:pPr>
    </w:p>
    <w:p w14:paraId="4BD4B8E3" w14:textId="77777777" w:rsidR="00C02C24" w:rsidRDefault="00C02C24" w:rsidP="00F66055">
      <w:pPr>
        <w:jc w:val="both"/>
      </w:pPr>
    </w:p>
    <w:p w14:paraId="3E907C7C" w14:textId="77777777" w:rsidR="00F66055" w:rsidRDefault="00F66055" w:rsidP="00F66055">
      <w:pPr>
        <w:jc w:val="both"/>
      </w:pPr>
    </w:p>
    <w:p w14:paraId="24BCA770" w14:textId="77777777" w:rsidR="00F1439F" w:rsidRDefault="00F1439F" w:rsidP="00F66055">
      <w:pPr>
        <w:jc w:val="center"/>
      </w:pPr>
    </w:p>
    <w:p w14:paraId="702FF985" w14:textId="587BE994" w:rsidR="00F66055" w:rsidRPr="00A35607" w:rsidRDefault="00F66055" w:rsidP="00F66055">
      <w:pPr>
        <w:jc w:val="center"/>
        <w:rPr>
          <w:b/>
        </w:rPr>
      </w:pPr>
      <w:r>
        <w:rPr>
          <w:b/>
        </w:rPr>
        <w:t>IVAN JOSÉ CANCI</w:t>
      </w:r>
    </w:p>
    <w:p w14:paraId="6251A4DE" w14:textId="392466F9" w:rsidR="00BE190B" w:rsidRPr="001B411E" w:rsidRDefault="00F66055" w:rsidP="00975B5E">
      <w:pPr>
        <w:jc w:val="center"/>
        <w:rPr>
          <w:i/>
        </w:rPr>
      </w:pPr>
      <w:r w:rsidRPr="00A35607">
        <w:t>Prefeito Municipal</w:t>
      </w:r>
      <w:r>
        <w:t xml:space="preserve"> </w:t>
      </w:r>
    </w:p>
    <w:sectPr w:rsidR="00BE190B" w:rsidRPr="001B411E" w:rsidSect="002B043A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2503D" w14:textId="77777777" w:rsidR="006A1E6C" w:rsidRDefault="006A1E6C">
      <w:r>
        <w:separator/>
      </w:r>
    </w:p>
  </w:endnote>
  <w:endnote w:type="continuationSeparator" w:id="0">
    <w:p w14:paraId="4C76ADCF" w14:textId="77777777" w:rsidR="006A1E6C" w:rsidRDefault="006A1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601D5" w14:textId="77777777" w:rsidR="006A1E6C" w:rsidRDefault="006A1E6C">
      <w:r>
        <w:separator/>
      </w:r>
    </w:p>
  </w:footnote>
  <w:footnote w:type="continuationSeparator" w:id="0">
    <w:p w14:paraId="367B4876" w14:textId="77777777" w:rsidR="006A1E6C" w:rsidRDefault="006A1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3564252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016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3033340">
    <w:abstractNumId w:val="5"/>
    <w:lvlOverride w:ilvl="0">
      <w:startOverride w:val="1"/>
    </w:lvlOverride>
  </w:num>
  <w:num w:numId="4" w16cid:durableId="1444417250">
    <w:abstractNumId w:val="12"/>
    <w:lvlOverride w:ilvl="0">
      <w:startOverride w:val="1"/>
    </w:lvlOverride>
  </w:num>
  <w:num w:numId="5" w16cid:durableId="2007436401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46685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729307">
    <w:abstractNumId w:val="3"/>
  </w:num>
  <w:num w:numId="8" w16cid:durableId="2094859157">
    <w:abstractNumId w:val="10"/>
  </w:num>
  <w:num w:numId="9" w16cid:durableId="1608073875">
    <w:abstractNumId w:val="6"/>
  </w:num>
  <w:num w:numId="10" w16cid:durableId="599027346">
    <w:abstractNumId w:val="14"/>
  </w:num>
  <w:num w:numId="11" w16cid:durableId="1390301736">
    <w:abstractNumId w:val="17"/>
  </w:num>
  <w:num w:numId="12" w16cid:durableId="1089233733">
    <w:abstractNumId w:val="0"/>
  </w:num>
  <w:num w:numId="13" w16cid:durableId="1497770795">
    <w:abstractNumId w:val="21"/>
  </w:num>
  <w:num w:numId="14" w16cid:durableId="155844862">
    <w:abstractNumId w:val="16"/>
  </w:num>
  <w:num w:numId="15" w16cid:durableId="667753208">
    <w:abstractNumId w:val="8"/>
  </w:num>
  <w:num w:numId="16" w16cid:durableId="719666736">
    <w:abstractNumId w:val="13"/>
  </w:num>
  <w:num w:numId="17" w16cid:durableId="1256398609">
    <w:abstractNumId w:val="11"/>
  </w:num>
  <w:num w:numId="18" w16cid:durableId="719279516">
    <w:abstractNumId w:val="2"/>
  </w:num>
  <w:num w:numId="19" w16cid:durableId="110980257">
    <w:abstractNumId w:val="9"/>
  </w:num>
  <w:num w:numId="20" w16cid:durableId="543950617">
    <w:abstractNumId w:val="23"/>
  </w:num>
  <w:num w:numId="21" w16cid:durableId="1059790218">
    <w:abstractNumId w:val="19"/>
  </w:num>
  <w:num w:numId="22" w16cid:durableId="1769348076">
    <w:abstractNumId w:val="15"/>
  </w:num>
  <w:num w:numId="23" w16cid:durableId="1104038016">
    <w:abstractNumId w:val="18"/>
  </w:num>
  <w:num w:numId="24" w16cid:durableId="1341080033">
    <w:abstractNumId w:val="4"/>
  </w:num>
  <w:num w:numId="25" w16cid:durableId="1755786789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083B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D4E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0946"/>
    <w:rsid w:val="001E22C7"/>
    <w:rsid w:val="001E30E3"/>
    <w:rsid w:val="001F1EF3"/>
    <w:rsid w:val="001F640E"/>
    <w:rsid w:val="0020052E"/>
    <w:rsid w:val="0020548F"/>
    <w:rsid w:val="00215982"/>
    <w:rsid w:val="0021753E"/>
    <w:rsid w:val="00232825"/>
    <w:rsid w:val="00233AE9"/>
    <w:rsid w:val="00235975"/>
    <w:rsid w:val="00237D42"/>
    <w:rsid w:val="00245D4E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2F356A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15C4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E7829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4F288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65B7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1E6C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493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CFA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0ECA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269C"/>
    <w:rsid w:val="009A40E6"/>
    <w:rsid w:val="009C46C2"/>
    <w:rsid w:val="009C4BD8"/>
    <w:rsid w:val="009C57E9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344F0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95F78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02C2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398"/>
    <w:rsid w:val="00C87C70"/>
    <w:rsid w:val="00C9280E"/>
    <w:rsid w:val="00C928C4"/>
    <w:rsid w:val="00C95892"/>
    <w:rsid w:val="00CA2D5C"/>
    <w:rsid w:val="00CA32DA"/>
    <w:rsid w:val="00CA75A9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408C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063AF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39F"/>
    <w:rsid w:val="00F14633"/>
    <w:rsid w:val="00F1694B"/>
    <w:rsid w:val="00F22E21"/>
    <w:rsid w:val="00F24A56"/>
    <w:rsid w:val="00F2513A"/>
    <w:rsid w:val="00F2773D"/>
    <w:rsid w:val="00F43A92"/>
    <w:rsid w:val="00F47FB0"/>
    <w:rsid w:val="00F500AB"/>
    <w:rsid w:val="00F5184F"/>
    <w:rsid w:val="00F52F3D"/>
    <w:rsid w:val="00F540A6"/>
    <w:rsid w:val="00F541F7"/>
    <w:rsid w:val="00F57B03"/>
    <w:rsid w:val="00F65950"/>
    <w:rsid w:val="00F66055"/>
    <w:rsid w:val="00F7181D"/>
    <w:rsid w:val="00F721F6"/>
    <w:rsid w:val="00F76325"/>
    <w:rsid w:val="00F7690E"/>
    <w:rsid w:val="00F77081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3553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BDE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24</TotalTime>
  <Pages>3</Pages>
  <Words>980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2024-10-29T12:24:00Z</cp:lastPrinted>
  <dcterms:created xsi:type="dcterms:W3CDTF">2024-10-25T22:15:00Z</dcterms:created>
  <dcterms:modified xsi:type="dcterms:W3CDTF">2024-10-29T12:26:00Z</dcterms:modified>
</cp:coreProperties>
</file>