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D545B2">
        <w:rPr>
          <w:rFonts w:ascii="Times New (W1)" w:eastAsia="Times New Roman" w:hAnsi="Times New (W1)"/>
          <w:sz w:val="28"/>
          <w:szCs w:val="28"/>
          <w:lang w:eastAsia="pt-BR"/>
        </w:rPr>
        <w:t>027/2023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3A64E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ADRIANO DIAS FURTADO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D545B2" w:rsidRDefault="00D545B2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Sugerir a limpeza da galeria localizada entre os bairros Rancho Bom e Braço do Sul, bem como que seja construído um acesso provisório, pois a mesma encontra-se danificada.</w:t>
      </w:r>
    </w:p>
    <w:p w:rsidR="003A64EE" w:rsidRDefault="003A64EE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D545B2" w:rsidRDefault="00D545B2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Justifica-se, visto a necessidade da retirada de materiais (troncos de árvores e demais sedimentos) acumulados, que atrapalham a vasão da água, podendo ocasionar alagamentos. A galeria está interditada por ter sofrido avarias em decorrência de intempéries climáticas, necessitando da tomada de medidas a fim de facilitar o trânsito no local.</w:t>
      </w:r>
    </w:p>
    <w:p w:rsidR="003A64EE" w:rsidRDefault="003A64EE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D545B2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D545B2">
        <w:rPr>
          <w:rFonts w:ascii="Times New Roman" w:eastAsia="Times New Roman" w:hAnsi="Times New Roman"/>
          <w:sz w:val="24"/>
          <w:szCs w:val="28"/>
          <w:lang w:eastAsia="pt-BR"/>
        </w:rPr>
        <w:t>13 de fevereiro de 2023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D545B2">
        <w:rPr>
          <w:rFonts w:ascii="Times New Roman" w:eastAsia="Times New Roman" w:hAnsi="Times New Roman"/>
          <w:sz w:val="24"/>
          <w:szCs w:val="28"/>
          <w:lang w:eastAsia="pt-BR"/>
        </w:rPr>
        <w:t>Adriano Dias Furtado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1A25DF"/>
    <w:rsid w:val="001D141E"/>
    <w:rsid w:val="00266315"/>
    <w:rsid w:val="003030B3"/>
    <w:rsid w:val="003A64EE"/>
    <w:rsid w:val="00506EE6"/>
    <w:rsid w:val="0053668A"/>
    <w:rsid w:val="00605E35"/>
    <w:rsid w:val="0062401D"/>
    <w:rsid w:val="0075570F"/>
    <w:rsid w:val="007D6552"/>
    <w:rsid w:val="008533A7"/>
    <w:rsid w:val="008C6012"/>
    <w:rsid w:val="0095688A"/>
    <w:rsid w:val="009A668E"/>
    <w:rsid w:val="00A3167C"/>
    <w:rsid w:val="00AA3B7D"/>
    <w:rsid w:val="00CD3940"/>
    <w:rsid w:val="00D545B2"/>
    <w:rsid w:val="00D866E9"/>
    <w:rsid w:val="00D90C74"/>
    <w:rsid w:val="00ED1BB8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870E5"/>
  <w15:chartTrackingRefBased/>
  <w15:docId w15:val="{C9249C84-2A16-4714-8D29-776F0D892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027-23</Template>
  <TotalTime>2</TotalTime>
  <Pages>1</Pages>
  <Words>162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cp:lastPrinted>2023-02-13T20:04:00Z</cp:lastPrinted>
  <dcterms:created xsi:type="dcterms:W3CDTF">2023-02-13T20:06:00Z</dcterms:created>
  <dcterms:modified xsi:type="dcterms:W3CDTF">2023-02-13T20:06:00Z</dcterms:modified>
</cp:coreProperties>
</file>