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6C" w:rsidRDefault="00AD536C" w:rsidP="00AD536C">
      <w:pPr>
        <w:jc w:val="center"/>
        <w:rPr>
          <w:rFonts w:ascii="Arial" w:hAnsi="Arial" w:cs="Arial"/>
          <w:b/>
          <w:sz w:val="26"/>
        </w:rPr>
      </w:pPr>
      <w:r w:rsidRPr="00DA755D">
        <w:rPr>
          <w:rFonts w:ascii="Arial" w:hAnsi="Arial" w:cs="Arial"/>
          <w:b/>
          <w:sz w:val="26"/>
        </w:rPr>
        <w:t>EXMO. SR. PRESIDENTE DA CÂMARA MUNICIPAL DE CAMBARÁ – PR.</w:t>
      </w:r>
    </w:p>
    <w:p w:rsidR="00AD536C" w:rsidRPr="00DA755D" w:rsidRDefault="00AD536C" w:rsidP="00AD536C">
      <w:pPr>
        <w:jc w:val="center"/>
        <w:rPr>
          <w:rFonts w:ascii="Arial" w:hAnsi="Arial" w:cs="Arial"/>
          <w:sz w:val="26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16"/>
        <w:gridCol w:w="2546"/>
      </w:tblGrid>
      <w:tr w:rsidR="00AD536C" w:rsidRPr="00A1335C" w:rsidTr="00D16BE0"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:rsidR="00AD536C" w:rsidRPr="00630BCF" w:rsidRDefault="00AD536C" w:rsidP="00D16BE0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630BCF">
              <w:rPr>
                <w:rFonts w:ascii="Arial" w:hAnsi="Arial" w:cs="Arial"/>
                <w:b/>
                <w:sz w:val="18"/>
                <w:szCs w:val="18"/>
                <w:u w:val="single"/>
              </w:rPr>
              <w:t>PROTOCOLO</w:t>
            </w: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="00380A2D">
              <w:rPr>
                <w:rFonts w:ascii="Arial" w:hAnsi="Arial" w:cs="Arial"/>
                <w:b/>
                <w:sz w:val="18"/>
                <w:szCs w:val="18"/>
                <w:u w:val="single"/>
              </w:rPr>
              <w:t>–</w:t>
            </w: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="00C95664">
              <w:rPr>
                <w:rFonts w:ascii="Arial" w:hAnsi="Arial" w:cs="Arial"/>
                <w:b/>
                <w:sz w:val="18"/>
                <w:szCs w:val="18"/>
                <w:u w:val="single"/>
              </w:rPr>
              <w:t>244</w:t>
            </w:r>
          </w:p>
          <w:p w:rsidR="00AD536C" w:rsidRPr="00A1335C" w:rsidRDefault="00AD536C" w:rsidP="00D16BE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Recebi o presente documento</w:t>
            </w:r>
          </w:p>
          <w:p w:rsidR="00AD536C" w:rsidRPr="00A1335C" w:rsidRDefault="00AD536C" w:rsidP="00D16BE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Em </w:t>
            </w:r>
            <w:r w:rsidR="00CF320C">
              <w:rPr>
                <w:rFonts w:ascii="Arial" w:hAnsi="Arial" w:cs="Arial"/>
                <w:b/>
                <w:sz w:val="16"/>
                <w:szCs w:val="16"/>
              </w:rPr>
              <w:t>06/06</w:t>
            </w:r>
            <w:r w:rsidR="008E46AA">
              <w:rPr>
                <w:rFonts w:ascii="Arial" w:hAnsi="Arial" w:cs="Arial"/>
                <w:b/>
                <w:sz w:val="16"/>
                <w:szCs w:val="16"/>
              </w:rPr>
              <w:t>/2022</w:t>
            </w:r>
          </w:p>
          <w:p w:rsidR="009E6AF6" w:rsidRDefault="009E6AF6" w:rsidP="00D16BE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D536C" w:rsidRPr="00A1335C" w:rsidRDefault="00AD536C" w:rsidP="00D16BE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__________________________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</w:tcPr>
          <w:p w:rsidR="00AD536C" w:rsidRPr="000D076F" w:rsidRDefault="00AD536C" w:rsidP="00D16BE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076F">
              <w:rPr>
                <w:rFonts w:ascii="Arial" w:hAnsi="Arial" w:cs="Arial"/>
                <w:b/>
                <w:sz w:val="18"/>
                <w:szCs w:val="18"/>
              </w:rPr>
              <w:t>ENCAMINHE-SE</w:t>
            </w:r>
          </w:p>
          <w:p w:rsidR="00AD536C" w:rsidRPr="00A1335C" w:rsidRDefault="00AD536C" w:rsidP="00D16B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Em </w:t>
            </w:r>
            <w:r w:rsidR="00CF320C">
              <w:rPr>
                <w:rFonts w:ascii="Arial" w:hAnsi="Arial" w:cs="Arial"/>
                <w:b/>
                <w:sz w:val="16"/>
                <w:szCs w:val="16"/>
              </w:rPr>
              <w:t>06/06</w:t>
            </w:r>
            <w:bookmarkStart w:id="0" w:name="_GoBack"/>
            <w:bookmarkEnd w:id="0"/>
            <w:r w:rsidR="008E46AA">
              <w:rPr>
                <w:rFonts w:ascii="Arial" w:hAnsi="Arial" w:cs="Arial"/>
                <w:b/>
                <w:sz w:val="16"/>
                <w:szCs w:val="16"/>
              </w:rPr>
              <w:t>/2022</w:t>
            </w:r>
          </w:p>
          <w:p w:rsidR="00AD536C" w:rsidRPr="00A1335C" w:rsidRDefault="00AD536C" w:rsidP="00D16B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D536C" w:rsidRPr="00A1335C" w:rsidRDefault="00AD536C" w:rsidP="00D16B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_______________________</w:t>
            </w:r>
          </w:p>
          <w:p w:rsidR="00AD536C" w:rsidRPr="00A1335C" w:rsidRDefault="00AD536C" w:rsidP="00D16B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Presidente</w:t>
            </w:r>
          </w:p>
        </w:tc>
      </w:tr>
    </w:tbl>
    <w:p w:rsidR="00EB73A6" w:rsidRDefault="00EB73A6" w:rsidP="00AD536C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AD536C" w:rsidRPr="00DA755D" w:rsidRDefault="00AD536C" w:rsidP="00AD536C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A755D">
        <w:rPr>
          <w:rFonts w:ascii="Arial" w:hAnsi="Arial" w:cs="Arial"/>
          <w:b/>
          <w:sz w:val="28"/>
          <w:szCs w:val="28"/>
          <w:u w:val="single"/>
        </w:rPr>
        <w:t>REQUERIMENTO</w:t>
      </w:r>
    </w:p>
    <w:p w:rsidR="007F11ED" w:rsidRDefault="007F11ED" w:rsidP="00C2769C">
      <w:pPr>
        <w:jc w:val="both"/>
        <w:rPr>
          <w:rFonts w:ascii="Arial" w:hAnsi="Arial" w:cs="Arial"/>
          <w:b/>
          <w:sz w:val="28"/>
          <w:szCs w:val="28"/>
        </w:rPr>
      </w:pPr>
    </w:p>
    <w:p w:rsidR="0076635F" w:rsidRDefault="0076635F" w:rsidP="00C2769C">
      <w:pPr>
        <w:jc w:val="both"/>
        <w:rPr>
          <w:rFonts w:ascii="Arial" w:hAnsi="Arial" w:cs="Arial"/>
          <w:b/>
          <w:sz w:val="28"/>
          <w:szCs w:val="28"/>
        </w:rPr>
      </w:pPr>
    </w:p>
    <w:p w:rsidR="00623806" w:rsidRDefault="00623806" w:rsidP="00B54DB7">
      <w:pPr>
        <w:tabs>
          <w:tab w:val="left" w:pos="3261"/>
        </w:tabs>
        <w:ind w:firstLine="3260"/>
        <w:jc w:val="both"/>
        <w:rPr>
          <w:rFonts w:ascii="Arial" w:hAnsi="Arial" w:cs="Arial"/>
          <w:sz w:val="28"/>
        </w:rPr>
      </w:pPr>
      <w:bookmarkStart w:id="1" w:name="_Hlk103760182"/>
      <w:bookmarkStart w:id="2" w:name="_Hlk80174741"/>
      <w:bookmarkStart w:id="3" w:name="_Hlk68697114"/>
      <w:bookmarkStart w:id="4" w:name="_Hlk69215870"/>
      <w:bookmarkStart w:id="5" w:name="_Hlk67297288"/>
      <w:bookmarkStart w:id="6" w:name="_Hlk70942599"/>
      <w:r w:rsidRPr="00C14722">
        <w:rPr>
          <w:rFonts w:ascii="Arial" w:hAnsi="Arial" w:cs="Arial"/>
          <w:bCs/>
          <w:sz w:val="28"/>
          <w:szCs w:val="28"/>
        </w:rPr>
        <w:t>Nos termos do artigo 111, inciso II, da Resolução nº</w:t>
      </w:r>
      <w:r w:rsidR="00D56400">
        <w:rPr>
          <w:rFonts w:ascii="Arial" w:hAnsi="Arial" w:cs="Arial"/>
          <w:bCs/>
          <w:sz w:val="28"/>
          <w:szCs w:val="28"/>
        </w:rPr>
        <w:t xml:space="preserve"> </w:t>
      </w:r>
      <w:r w:rsidRPr="00C14722">
        <w:rPr>
          <w:rFonts w:ascii="Arial" w:hAnsi="Arial" w:cs="Arial"/>
          <w:bCs/>
          <w:sz w:val="28"/>
          <w:szCs w:val="28"/>
        </w:rPr>
        <w:t>08/96 – Regimento Interno,</w:t>
      </w:r>
      <w:r w:rsidR="00AD536C">
        <w:rPr>
          <w:rFonts w:ascii="Arial" w:hAnsi="Arial" w:cs="Arial"/>
          <w:bCs/>
          <w:sz w:val="28"/>
          <w:szCs w:val="28"/>
        </w:rPr>
        <w:t xml:space="preserve"> </w:t>
      </w:r>
      <w:r w:rsidRPr="00C14722">
        <w:rPr>
          <w:rFonts w:ascii="Arial" w:hAnsi="Arial" w:cs="Arial"/>
          <w:bCs/>
          <w:sz w:val="28"/>
          <w:szCs w:val="28"/>
        </w:rPr>
        <w:t xml:space="preserve">o </w:t>
      </w:r>
      <w:r>
        <w:rPr>
          <w:rFonts w:ascii="Arial" w:hAnsi="Arial" w:cs="Arial"/>
          <w:bCs/>
          <w:sz w:val="28"/>
          <w:szCs w:val="28"/>
        </w:rPr>
        <w:t>v</w:t>
      </w:r>
      <w:r w:rsidRPr="00C14722">
        <w:rPr>
          <w:rFonts w:ascii="Arial" w:hAnsi="Arial" w:cs="Arial"/>
          <w:sz w:val="28"/>
          <w:szCs w:val="28"/>
        </w:rPr>
        <w:t>ereador</w:t>
      </w:r>
      <w:r w:rsidR="00AD536C">
        <w:rPr>
          <w:rFonts w:ascii="Arial" w:hAnsi="Arial" w:cs="Arial"/>
          <w:sz w:val="28"/>
          <w:szCs w:val="28"/>
        </w:rPr>
        <w:t xml:space="preserve"> Walmir Joaquim</w:t>
      </w:r>
      <w:r w:rsidR="00A813ED">
        <w:rPr>
          <w:rFonts w:ascii="Arial" w:hAnsi="Arial" w:cs="Arial"/>
          <w:sz w:val="28"/>
          <w:szCs w:val="28"/>
        </w:rPr>
        <w:t xml:space="preserve">, </w:t>
      </w:r>
      <w:r w:rsidR="007C0A69">
        <w:rPr>
          <w:rFonts w:ascii="Arial" w:hAnsi="Arial" w:cs="Arial"/>
          <w:sz w:val="28"/>
          <w:szCs w:val="28"/>
        </w:rPr>
        <w:t xml:space="preserve">acompanhado pelos vereadores Geraldo de Paula Dias Carvalho, Karen </w:t>
      </w:r>
      <w:proofErr w:type="spellStart"/>
      <w:r w:rsidR="007C0A69">
        <w:rPr>
          <w:rFonts w:ascii="Arial" w:hAnsi="Arial" w:cs="Arial"/>
          <w:sz w:val="28"/>
          <w:szCs w:val="28"/>
        </w:rPr>
        <w:t>Dadona</w:t>
      </w:r>
      <w:proofErr w:type="spellEnd"/>
      <w:r w:rsidR="007C0A69">
        <w:rPr>
          <w:rFonts w:ascii="Arial" w:hAnsi="Arial" w:cs="Arial"/>
          <w:sz w:val="28"/>
          <w:szCs w:val="28"/>
        </w:rPr>
        <w:t xml:space="preserve"> e Marcio José Albertini, </w:t>
      </w:r>
      <w:r w:rsidR="007C0A69" w:rsidRPr="00C14722">
        <w:rPr>
          <w:rFonts w:ascii="Arial" w:hAnsi="Arial" w:cs="Arial"/>
          <w:sz w:val="28"/>
          <w:szCs w:val="28"/>
        </w:rPr>
        <w:t xml:space="preserve">requerem </w:t>
      </w:r>
      <w:r w:rsidRPr="00C14722">
        <w:rPr>
          <w:rFonts w:ascii="Arial" w:hAnsi="Arial" w:cs="Arial"/>
          <w:sz w:val="28"/>
          <w:szCs w:val="28"/>
        </w:rPr>
        <w:t xml:space="preserve">a Vossa Excelência, que se digne a enviar ofício ao </w:t>
      </w:r>
      <w:r>
        <w:rPr>
          <w:rFonts w:ascii="Arial" w:hAnsi="Arial" w:cs="Arial"/>
          <w:sz w:val="28"/>
          <w:szCs w:val="28"/>
        </w:rPr>
        <w:t>Chefe do Executivo Municipal</w:t>
      </w:r>
      <w:r w:rsidRPr="00C14722">
        <w:rPr>
          <w:rFonts w:ascii="Arial" w:hAnsi="Arial" w:cs="Arial"/>
          <w:sz w:val="28"/>
          <w:szCs w:val="28"/>
        </w:rPr>
        <w:t xml:space="preserve">, senhor </w:t>
      </w:r>
      <w:r>
        <w:rPr>
          <w:rFonts w:ascii="Arial" w:hAnsi="Arial" w:cs="Arial"/>
          <w:sz w:val="28"/>
          <w:szCs w:val="28"/>
        </w:rPr>
        <w:t xml:space="preserve">José Salim </w:t>
      </w:r>
      <w:proofErr w:type="spellStart"/>
      <w:r>
        <w:rPr>
          <w:rFonts w:ascii="Arial" w:hAnsi="Arial" w:cs="Arial"/>
          <w:sz w:val="28"/>
          <w:szCs w:val="28"/>
        </w:rPr>
        <w:t>Haggi</w:t>
      </w:r>
      <w:proofErr w:type="spellEnd"/>
      <w:r>
        <w:rPr>
          <w:rFonts w:ascii="Arial" w:hAnsi="Arial" w:cs="Arial"/>
          <w:sz w:val="28"/>
          <w:szCs w:val="28"/>
        </w:rPr>
        <w:t xml:space="preserve"> Neto</w:t>
      </w:r>
      <w:r w:rsidRPr="00C14722">
        <w:rPr>
          <w:rFonts w:ascii="Arial" w:hAnsi="Arial" w:cs="Arial"/>
          <w:sz w:val="28"/>
          <w:szCs w:val="28"/>
        </w:rPr>
        <w:t xml:space="preserve">, </w:t>
      </w:r>
      <w:r w:rsidRPr="00305E6C">
        <w:rPr>
          <w:rFonts w:ascii="Arial" w:hAnsi="Arial" w:cs="Arial"/>
          <w:sz w:val="28"/>
        </w:rPr>
        <w:t xml:space="preserve">para que </w:t>
      </w:r>
      <w:r>
        <w:rPr>
          <w:rFonts w:ascii="Arial" w:hAnsi="Arial" w:cs="Arial"/>
          <w:sz w:val="28"/>
        </w:rPr>
        <w:t xml:space="preserve">este determine </w:t>
      </w:r>
      <w:r w:rsidR="00812CED">
        <w:rPr>
          <w:rFonts w:ascii="Arial" w:hAnsi="Arial" w:cs="Arial"/>
          <w:sz w:val="28"/>
        </w:rPr>
        <w:t>ao setor competente da Administração Pública</w:t>
      </w:r>
      <w:r w:rsidRPr="009576F7">
        <w:rPr>
          <w:rFonts w:ascii="Arial" w:hAnsi="Arial" w:cs="Arial"/>
          <w:sz w:val="28"/>
          <w:szCs w:val="28"/>
        </w:rPr>
        <w:t>,</w:t>
      </w:r>
      <w:r w:rsidR="00AD536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</w:rPr>
        <w:t xml:space="preserve">que, </w:t>
      </w:r>
      <w:r w:rsidRPr="00305E6C">
        <w:rPr>
          <w:rFonts w:ascii="Arial" w:hAnsi="Arial" w:cs="Arial"/>
          <w:sz w:val="28"/>
        </w:rPr>
        <w:t>dentro do prazo legal</w:t>
      </w:r>
      <w:r>
        <w:rPr>
          <w:rFonts w:ascii="Arial" w:hAnsi="Arial" w:cs="Arial"/>
          <w:sz w:val="28"/>
        </w:rPr>
        <w:t xml:space="preserve"> (15 dias)</w:t>
      </w:r>
      <w:r w:rsidRPr="00305E6C">
        <w:rPr>
          <w:rFonts w:ascii="Arial" w:hAnsi="Arial" w:cs="Arial"/>
          <w:sz w:val="28"/>
        </w:rPr>
        <w:t xml:space="preserve">, </w:t>
      </w:r>
      <w:r w:rsidR="000E1C87">
        <w:rPr>
          <w:rFonts w:ascii="Arial" w:hAnsi="Arial" w:cs="Arial"/>
          <w:b/>
          <w:sz w:val="28"/>
          <w:u w:val="single"/>
        </w:rPr>
        <w:t>informe</w:t>
      </w:r>
      <w:r w:rsidR="00AD536C">
        <w:rPr>
          <w:rFonts w:ascii="Arial" w:hAnsi="Arial" w:cs="Arial"/>
          <w:b/>
          <w:sz w:val="28"/>
        </w:rPr>
        <w:t xml:space="preserve"> </w:t>
      </w:r>
      <w:r w:rsidRPr="00AD536C">
        <w:rPr>
          <w:rFonts w:ascii="Arial" w:hAnsi="Arial" w:cs="Arial"/>
          <w:bCs/>
          <w:sz w:val="28"/>
        </w:rPr>
        <w:t>a</w:t>
      </w:r>
      <w:r w:rsidRPr="00C20D72">
        <w:rPr>
          <w:rFonts w:ascii="Arial" w:hAnsi="Arial" w:cs="Arial"/>
          <w:bCs/>
          <w:sz w:val="28"/>
        </w:rPr>
        <w:t xml:space="preserve"> esta Casa</w:t>
      </w:r>
      <w:r>
        <w:rPr>
          <w:rFonts w:ascii="Arial" w:hAnsi="Arial" w:cs="Arial"/>
          <w:sz w:val="28"/>
        </w:rPr>
        <w:t xml:space="preserve"> de Leis</w:t>
      </w:r>
      <w:r w:rsidR="00594755">
        <w:rPr>
          <w:rFonts w:ascii="Arial" w:hAnsi="Arial" w:cs="Arial"/>
          <w:sz w:val="28"/>
        </w:rPr>
        <w:t>:</w:t>
      </w:r>
    </w:p>
    <w:p w:rsidR="00594755" w:rsidRDefault="00594755" w:rsidP="00594755">
      <w:pPr>
        <w:tabs>
          <w:tab w:val="left" w:pos="3261"/>
        </w:tabs>
        <w:jc w:val="both"/>
        <w:rPr>
          <w:rFonts w:ascii="Arial" w:hAnsi="Arial" w:cs="Arial"/>
          <w:sz w:val="28"/>
        </w:rPr>
      </w:pPr>
    </w:p>
    <w:p w:rsidR="00C95664" w:rsidRPr="00C95664" w:rsidRDefault="00C95664" w:rsidP="00C95664">
      <w:pPr>
        <w:pStyle w:val="PargrafodaLista"/>
        <w:numPr>
          <w:ilvl w:val="0"/>
          <w:numId w:val="16"/>
        </w:numPr>
        <w:tabs>
          <w:tab w:val="left" w:pos="3261"/>
        </w:tabs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bookmarkStart w:id="7" w:name="_Hlk104191025"/>
      <w:bookmarkEnd w:id="1"/>
      <w:bookmarkEnd w:id="2"/>
      <w:bookmarkEnd w:id="3"/>
      <w:bookmarkEnd w:id="4"/>
      <w:bookmarkEnd w:id="5"/>
      <w:bookmarkEnd w:id="6"/>
      <w:r>
        <w:rPr>
          <w:rFonts w:ascii="Arial" w:hAnsi="Arial" w:cs="Arial"/>
          <w:sz w:val="28"/>
        </w:rPr>
        <w:t>Quais os tipos de testes e exames que são realizados pelo município para o diagnóstico de dengue nos pacientes?</w:t>
      </w:r>
    </w:p>
    <w:p w:rsidR="00C95664" w:rsidRPr="00C95664" w:rsidRDefault="00C95664" w:rsidP="00C95664">
      <w:pPr>
        <w:pStyle w:val="PargrafodaLista"/>
        <w:numPr>
          <w:ilvl w:val="0"/>
          <w:numId w:val="16"/>
        </w:numPr>
        <w:tabs>
          <w:tab w:val="left" w:pos="3261"/>
        </w:tabs>
        <w:jc w:val="both"/>
        <w:rPr>
          <w:rFonts w:ascii="Arial" w:hAnsi="Arial" w:cs="Arial"/>
          <w:bCs/>
          <w:sz w:val="28"/>
          <w:szCs w:val="28"/>
        </w:rPr>
      </w:pPr>
      <w:r w:rsidRPr="00C95664">
        <w:rPr>
          <w:rFonts w:ascii="Arial" w:hAnsi="Arial" w:cs="Arial"/>
          <w:bCs/>
          <w:sz w:val="28"/>
          <w:szCs w:val="28"/>
        </w:rPr>
        <w:t>Como cada um destes é realizado e qual o tempo médio para que o paciente obtenha o resultado?</w:t>
      </w:r>
    </w:p>
    <w:p w:rsidR="00C95664" w:rsidRDefault="00C95664" w:rsidP="00C95664">
      <w:pPr>
        <w:pStyle w:val="PargrafodaLista"/>
        <w:numPr>
          <w:ilvl w:val="0"/>
          <w:numId w:val="16"/>
        </w:numPr>
        <w:tabs>
          <w:tab w:val="left" w:pos="3261"/>
        </w:tabs>
        <w:jc w:val="both"/>
        <w:rPr>
          <w:rFonts w:ascii="Arial" w:hAnsi="Arial" w:cs="Arial"/>
          <w:bCs/>
          <w:sz w:val="28"/>
          <w:szCs w:val="28"/>
        </w:rPr>
      </w:pPr>
      <w:r w:rsidRPr="00C95664">
        <w:rPr>
          <w:rFonts w:ascii="Arial" w:hAnsi="Arial" w:cs="Arial"/>
          <w:bCs/>
          <w:sz w:val="28"/>
          <w:szCs w:val="28"/>
        </w:rPr>
        <w:t>O município encontra-se preparado para a realização de uma alta demanda de exames e testes de dengue, tendo em vista a crescente de casos suspeitos?</w:t>
      </w:r>
    </w:p>
    <w:p w:rsidR="00C95664" w:rsidRPr="00C95664" w:rsidRDefault="00C95664" w:rsidP="005754D1">
      <w:pPr>
        <w:pStyle w:val="PargrafodaLista"/>
        <w:numPr>
          <w:ilvl w:val="0"/>
          <w:numId w:val="16"/>
        </w:numPr>
        <w:tabs>
          <w:tab w:val="left" w:pos="3261"/>
        </w:tabs>
        <w:jc w:val="both"/>
        <w:rPr>
          <w:rFonts w:ascii="Arial" w:hAnsi="Arial" w:cs="Arial"/>
          <w:bCs/>
          <w:sz w:val="28"/>
          <w:szCs w:val="28"/>
        </w:rPr>
      </w:pPr>
      <w:r w:rsidRPr="00C95664">
        <w:rPr>
          <w:rFonts w:ascii="Arial" w:hAnsi="Arial" w:cs="Arial"/>
          <w:bCs/>
          <w:sz w:val="28"/>
          <w:szCs w:val="28"/>
        </w:rPr>
        <w:t xml:space="preserve">Sabendo-se que há testes rápidos para diagnósticos de possíveis casos de infecção pelo vírus da dengue, os quais demoram menos de 20 minutos para identificar se o vírus está presente no organismo e há quanto tempo devido a detecção de anticorpos, o </w:t>
      </w:r>
      <w:proofErr w:type="spellStart"/>
      <w:r w:rsidRPr="00C95664">
        <w:rPr>
          <w:rFonts w:ascii="Arial" w:hAnsi="Arial" w:cs="Arial"/>
          <w:bCs/>
          <w:sz w:val="28"/>
          <w:szCs w:val="28"/>
        </w:rPr>
        <w:t>IgG</w:t>
      </w:r>
      <w:proofErr w:type="spellEnd"/>
      <w:r w:rsidRPr="00C95664">
        <w:rPr>
          <w:rFonts w:ascii="Arial" w:hAnsi="Arial" w:cs="Arial"/>
          <w:bCs/>
          <w:sz w:val="28"/>
          <w:szCs w:val="28"/>
        </w:rPr>
        <w:t xml:space="preserve"> e o </w:t>
      </w:r>
      <w:proofErr w:type="spellStart"/>
      <w:r w:rsidRPr="00C95664">
        <w:rPr>
          <w:rFonts w:ascii="Arial" w:hAnsi="Arial" w:cs="Arial"/>
          <w:bCs/>
          <w:sz w:val="28"/>
          <w:szCs w:val="28"/>
        </w:rPr>
        <w:t>IgM</w:t>
      </w:r>
      <w:proofErr w:type="spellEnd"/>
      <w:r w:rsidRPr="00C95664">
        <w:rPr>
          <w:rFonts w:ascii="Arial" w:hAnsi="Arial" w:cs="Arial"/>
          <w:bCs/>
          <w:sz w:val="28"/>
          <w:szCs w:val="28"/>
        </w:rPr>
        <w:t>, podendo ser realizado a qualquer momento, pois não é necessário jejum, possibilitando</w:t>
      </w:r>
      <w:r>
        <w:rPr>
          <w:rFonts w:ascii="Arial" w:hAnsi="Arial" w:cs="Arial"/>
          <w:bCs/>
          <w:sz w:val="28"/>
          <w:szCs w:val="28"/>
        </w:rPr>
        <w:t>, assim,</w:t>
      </w:r>
      <w:r w:rsidRPr="00C95664">
        <w:rPr>
          <w:rFonts w:ascii="Arial" w:hAnsi="Arial" w:cs="Arial"/>
          <w:bCs/>
          <w:sz w:val="28"/>
          <w:szCs w:val="28"/>
        </w:rPr>
        <w:t xml:space="preserve"> o início do tratamento com mais agilidade</w:t>
      </w:r>
      <w:r>
        <w:rPr>
          <w:rFonts w:ascii="Arial" w:hAnsi="Arial" w:cs="Arial"/>
          <w:bCs/>
          <w:sz w:val="28"/>
          <w:szCs w:val="28"/>
        </w:rPr>
        <w:t xml:space="preserve">, questiona-se: O município realiza este tipo de testagem? Em caso positivo que informe quantos já foram realizados, e em caso negativo que informe se pretendem aderir ao mesmo. </w:t>
      </w:r>
    </w:p>
    <w:bookmarkEnd w:id="7"/>
    <w:p w:rsidR="00C95664" w:rsidRPr="00C95664" w:rsidRDefault="00C95664" w:rsidP="00C95664">
      <w:pPr>
        <w:tabs>
          <w:tab w:val="left" w:pos="3261"/>
        </w:tabs>
        <w:jc w:val="both"/>
        <w:rPr>
          <w:rFonts w:ascii="Arial" w:hAnsi="Arial" w:cs="Arial"/>
          <w:bCs/>
          <w:sz w:val="28"/>
          <w:szCs w:val="28"/>
        </w:rPr>
      </w:pPr>
    </w:p>
    <w:p w:rsidR="00623806" w:rsidRDefault="00623806" w:rsidP="00623806">
      <w:pPr>
        <w:tabs>
          <w:tab w:val="left" w:pos="3261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14722">
        <w:rPr>
          <w:rFonts w:ascii="Arial" w:hAnsi="Arial" w:cs="Arial"/>
          <w:b/>
          <w:bCs/>
          <w:sz w:val="28"/>
          <w:szCs w:val="28"/>
          <w:u w:val="single"/>
        </w:rPr>
        <w:t>JUSTIFICATIVA</w:t>
      </w:r>
    </w:p>
    <w:p w:rsidR="00060946" w:rsidRDefault="00060946" w:rsidP="007C0A69">
      <w:pPr>
        <w:pStyle w:val="Corpodetexto2"/>
        <w:tabs>
          <w:tab w:val="left" w:pos="3240"/>
        </w:tabs>
        <w:jc w:val="both"/>
        <w:rPr>
          <w:sz w:val="28"/>
          <w:szCs w:val="28"/>
        </w:rPr>
      </w:pPr>
    </w:p>
    <w:p w:rsidR="007C0A69" w:rsidRPr="000E7141" w:rsidRDefault="00623806" w:rsidP="007C0A69">
      <w:pPr>
        <w:pStyle w:val="Corpodetexto2"/>
        <w:tabs>
          <w:tab w:val="left" w:pos="3240"/>
        </w:tabs>
        <w:jc w:val="both"/>
        <w:rPr>
          <w:rFonts w:ascii="Arial" w:hAnsi="Arial" w:cs="Arial"/>
          <w:b w:val="0"/>
          <w:bCs/>
          <w:sz w:val="28"/>
          <w:szCs w:val="28"/>
        </w:rPr>
      </w:pPr>
      <w:r w:rsidRPr="00C14722">
        <w:rPr>
          <w:sz w:val="28"/>
          <w:szCs w:val="28"/>
        </w:rPr>
        <w:tab/>
      </w:r>
      <w:r w:rsidR="007C0A69" w:rsidRPr="00C14722">
        <w:rPr>
          <w:rFonts w:ascii="Arial" w:hAnsi="Arial" w:cs="Arial"/>
          <w:b w:val="0"/>
          <w:bCs/>
          <w:sz w:val="28"/>
          <w:szCs w:val="28"/>
        </w:rPr>
        <w:t xml:space="preserve">O presente requerimento visa à obtenção de </w:t>
      </w:r>
      <w:r w:rsidR="007C0A69" w:rsidRPr="00B73F35">
        <w:rPr>
          <w:rFonts w:ascii="Arial" w:hAnsi="Arial" w:cs="Arial"/>
          <w:b w:val="0"/>
          <w:bCs/>
          <w:sz w:val="28"/>
          <w:szCs w:val="28"/>
        </w:rPr>
        <w:t xml:space="preserve">informações </w:t>
      </w:r>
      <w:r w:rsidR="007C0A69">
        <w:rPr>
          <w:rFonts w:ascii="Arial" w:hAnsi="Arial" w:cs="Arial"/>
          <w:b w:val="0"/>
          <w:bCs/>
          <w:sz w:val="28"/>
          <w:szCs w:val="28"/>
        </w:rPr>
        <w:t>acima mencionada para informar os pares da Casa, bem como os munícipes. Trata</w:t>
      </w:r>
      <w:r w:rsidR="007C0A69" w:rsidRPr="00DF43B6">
        <w:rPr>
          <w:rFonts w:ascii="Arial" w:hAnsi="Arial" w:cs="Arial"/>
          <w:b w:val="0"/>
          <w:sz w:val="28"/>
          <w:szCs w:val="28"/>
        </w:rPr>
        <w:t xml:space="preserve">-se de uma </w:t>
      </w:r>
      <w:r w:rsidR="007C0A69" w:rsidRPr="00B73F35">
        <w:rPr>
          <w:rFonts w:ascii="Arial" w:hAnsi="Arial" w:cs="Arial"/>
          <w:b w:val="0"/>
          <w:sz w:val="28"/>
          <w:szCs w:val="28"/>
        </w:rPr>
        <w:t>prerrogativa do vereador</w:t>
      </w:r>
      <w:r w:rsidR="007C0A69" w:rsidRPr="000E7141">
        <w:rPr>
          <w:rFonts w:ascii="Arial" w:hAnsi="Arial" w:cs="Arial"/>
          <w:b w:val="0"/>
          <w:sz w:val="28"/>
          <w:szCs w:val="28"/>
        </w:rPr>
        <w:t xml:space="preserve">. </w:t>
      </w:r>
    </w:p>
    <w:p w:rsidR="00CF633B" w:rsidRDefault="00CF633B" w:rsidP="007C0A69">
      <w:pPr>
        <w:tabs>
          <w:tab w:val="left" w:pos="3261"/>
        </w:tabs>
        <w:ind w:firstLine="3260"/>
        <w:jc w:val="both"/>
        <w:rPr>
          <w:rFonts w:ascii="Arial" w:hAnsi="Arial" w:cs="Arial"/>
          <w:sz w:val="28"/>
        </w:rPr>
      </w:pPr>
    </w:p>
    <w:p w:rsidR="007C0A69" w:rsidRPr="00305E6C" w:rsidRDefault="007C0A69" w:rsidP="007C0A69">
      <w:pPr>
        <w:pStyle w:val="Corpodetexto3"/>
        <w:tabs>
          <w:tab w:val="left" w:pos="3261"/>
        </w:tabs>
        <w:jc w:val="right"/>
        <w:rPr>
          <w:rFonts w:ascii="Arial" w:hAnsi="Arial" w:cs="Arial"/>
          <w:sz w:val="28"/>
        </w:rPr>
      </w:pPr>
      <w:r w:rsidRPr="00305E6C">
        <w:rPr>
          <w:rFonts w:ascii="Arial" w:hAnsi="Arial" w:cs="Arial"/>
          <w:sz w:val="28"/>
        </w:rPr>
        <w:t>Sala das Sessões em</w:t>
      </w:r>
      <w:r>
        <w:rPr>
          <w:rFonts w:ascii="Arial" w:hAnsi="Arial" w:cs="Arial"/>
          <w:sz w:val="28"/>
        </w:rPr>
        <w:t xml:space="preserve"> </w:t>
      </w:r>
      <w:r w:rsidR="00C95664">
        <w:rPr>
          <w:rFonts w:ascii="Arial" w:hAnsi="Arial" w:cs="Arial"/>
          <w:sz w:val="28"/>
        </w:rPr>
        <w:t>23</w:t>
      </w:r>
      <w:r w:rsidR="002604C9">
        <w:rPr>
          <w:rFonts w:ascii="Arial" w:hAnsi="Arial" w:cs="Arial"/>
          <w:sz w:val="28"/>
        </w:rPr>
        <w:t xml:space="preserve"> de maio</w:t>
      </w:r>
      <w:r w:rsidR="008E46AA">
        <w:rPr>
          <w:rFonts w:ascii="Arial" w:hAnsi="Arial" w:cs="Arial"/>
          <w:sz w:val="28"/>
        </w:rPr>
        <w:t xml:space="preserve"> de 2022</w:t>
      </w:r>
      <w:r w:rsidRPr="00305E6C">
        <w:rPr>
          <w:rFonts w:ascii="Arial" w:hAnsi="Arial" w:cs="Arial"/>
          <w:sz w:val="28"/>
        </w:rPr>
        <w:t>.</w:t>
      </w:r>
    </w:p>
    <w:p w:rsidR="006C57D6" w:rsidRDefault="006C57D6" w:rsidP="00CF633B">
      <w:pPr>
        <w:pStyle w:val="Corpodetexto21"/>
        <w:widowControl/>
        <w:tabs>
          <w:tab w:val="left" w:pos="2694"/>
        </w:tabs>
        <w:overflowPunct/>
        <w:autoSpaceDE/>
        <w:adjustRightInd/>
        <w:rPr>
          <w:rFonts w:ascii="Arial" w:hAnsi="Arial" w:cs="Arial"/>
          <w:b/>
          <w:bCs/>
        </w:rPr>
      </w:pPr>
    </w:p>
    <w:p w:rsidR="002604C9" w:rsidRDefault="002604C9" w:rsidP="00CF633B">
      <w:pPr>
        <w:pStyle w:val="Corpodetexto21"/>
        <w:widowControl/>
        <w:tabs>
          <w:tab w:val="left" w:pos="2694"/>
        </w:tabs>
        <w:overflowPunct/>
        <w:autoSpaceDE/>
        <w:adjustRightInd/>
        <w:rPr>
          <w:rFonts w:ascii="Arial" w:hAnsi="Arial" w:cs="Arial"/>
          <w:b/>
          <w:bCs/>
        </w:rPr>
      </w:pPr>
    </w:p>
    <w:p w:rsidR="00C95664" w:rsidRDefault="00C95664" w:rsidP="007C0A69">
      <w:pPr>
        <w:tabs>
          <w:tab w:val="left" w:pos="2694"/>
        </w:tabs>
        <w:jc w:val="center"/>
        <w:rPr>
          <w:rFonts w:ascii="Arial" w:hAnsi="Arial" w:cs="Arial"/>
          <w:b/>
          <w:bCs/>
          <w:sz w:val="26"/>
          <w:szCs w:val="26"/>
        </w:rPr>
      </w:pPr>
    </w:p>
    <w:p w:rsidR="007C0A69" w:rsidRPr="00C2769C" w:rsidRDefault="007C0A69" w:rsidP="007C0A69">
      <w:pPr>
        <w:tabs>
          <w:tab w:val="left" w:pos="2694"/>
        </w:tabs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Walmir Joaquim </w:t>
      </w:r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rFonts w:ascii="Arial" w:hAnsi="Arial" w:cs="Arial"/>
          <w:b/>
          <w:bCs/>
          <w:sz w:val="26"/>
          <w:szCs w:val="26"/>
        </w:rPr>
        <w:tab/>
        <w:t>Geraldo de Paula Dias Carvalho</w:t>
      </w:r>
    </w:p>
    <w:p w:rsidR="007C0A69" w:rsidRDefault="007C0A69" w:rsidP="007C0A69">
      <w:pPr>
        <w:tabs>
          <w:tab w:val="left" w:pos="2694"/>
        </w:tabs>
        <w:rPr>
          <w:rFonts w:ascii="Arial" w:hAnsi="Arial" w:cs="Arial"/>
          <w:bCs/>
          <w:i/>
          <w:sz w:val="26"/>
          <w:szCs w:val="26"/>
        </w:rPr>
      </w:pPr>
      <w:r>
        <w:rPr>
          <w:rFonts w:ascii="Arial" w:hAnsi="Arial" w:cs="Arial"/>
          <w:bCs/>
          <w:i/>
          <w:sz w:val="26"/>
          <w:szCs w:val="26"/>
        </w:rPr>
        <w:t xml:space="preserve">                 Vereador                                             </w:t>
      </w:r>
      <w:proofErr w:type="spellStart"/>
      <w:r>
        <w:rPr>
          <w:rFonts w:ascii="Arial" w:hAnsi="Arial" w:cs="Arial"/>
          <w:bCs/>
          <w:i/>
          <w:sz w:val="26"/>
          <w:szCs w:val="26"/>
        </w:rPr>
        <w:t>Vereador</w:t>
      </w:r>
      <w:proofErr w:type="spellEnd"/>
    </w:p>
    <w:p w:rsidR="008B624A" w:rsidRDefault="008B624A" w:rsidP="007C0A69">
      <w:pPr>
        <w:tabs>
          <w:tab w:val="left" w:pos="2694"/>
        </w:tabs>
        <w:jc w:val="center"/>
        <w:rPr>
          <w:rFonts w:ascii="Arial" w:hAnsi="Arial" w:cs="Arial"/>
          <w:bCs/>
          <w:i/>
          <w:sz w:val="26"/>
          <w:szCs w:val="26"/>
        </w:rPr>
      </w:pPr>
    </w:p>
    <w:p w:rsidR="00D52B00" w:rsidRDefault="00D52B00" w:rsidP="007C0A69">
      <w:pPr>
        <w:tabs>
          <w:tab w:val="left" w:pos="2694"/>
        </w:tabs>
        <w:jc w:val="center"/>
        <w:rPr>
          <w:rFonts w:ascii="Arial" w:hAnsi="Arial" w:cs="Arial"/>
          <w:bCs/>
          <w:i/>
          <w:sz w:val="26"/>
          <w:szCs w:val="26"/>
        </w:rPr>
      </w:pPr>
    </w:p>
    <w:p w:rsidR="0076635F" w:rsidRDefault="0076635F" w:rsidP="007C0A69">
      <w:pPr>
        <w:tabs>
          <w:tab w:val="left" w:pos="2694"/>
        </w:tabs>
        <w:jc w:val="center"/>
        <w:rPr>
          <w:rFonts w:ascii="Arial" w:hAnsi="Arial" w:cs="Arial"/>
          <w:bCs/>
          <w:i/>
          <w:sz w:val="26"/>
          <w:szCs w:val="26"/>
        </w:rPr>
      </w:pPr>
    </w:p>
    <w:p w:rsidR="007C0A69" w:rsidRPr="00C2769C" w:rsidRDefault="007C0A69" w:rsidP="007C0A69">
      <w:pPr>
        <w:tabs>
          <w:tab w:val="left" w:pos="2694"/>
        </w:tabs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Karen </w:t>
      </w:r>
      <w:proofErr w:type="spellStart"/>
      <w:r>
        <w:rPr>
          <w:rFonts w:ascii="Arial" w:hAnsi="Arial" w:cs="Arial"/>
          <w:b/>
          <w:bCs/>
          <w:sz w:val="26"/>
          <w:szCs w:val="26"/>
        </w:rPr>
        <w:t>Dadona</w:t>
      </w:r>
      <w:proofErr w:type="spellEnd"/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rFonts w:ascii="Arial" w:hAnsi="Arial" w:cs="Arial"/>
          <w:b/>
          <w:bCs/>
          <w:sz w:val="26"/>
          <w:szCs w:val="26"/>
        </w:rPr>
        <w:tab/>
        <w:t>Marcio José Albertini</w:t>
      </w:r>
    </w:p>
    <w:p w:rsidR="007C0A69" w:rsidRDefault="007C0A69" w:rsidP="007C0A69">
      <w:pPr>
        <w:tabs>
          <w:tab w:val="left" w:pos="2694"/>
        </w:tabs>
        <w:rPr>
          <w:rFonts w:ascii="Arial" w:hAnsi="Arial" w:cs="Arial"/>
          <w:bCs/>
          <w:i/>
          <w:sz w:val="26"/>
          <w:szCs w:val="26"/>
        </w:rPr>
      </w:pPr>
      <w:r>
        <w:rPr>
          <w:rFonts w:ascii="Arial" w:hAnsi="Arial" w:cs="Arial"/>
          <w:bCs/>
          <w:i/>
          <w:sz w:val="26"/>
          <w:szCs w:val="26"/>
        </w:rPr>
        <w:t xml:space="preserve">                         Vereadora                                        Vereador                    </w:t>
      </w:r>
    </w:p>
    <w:p w:rsidR="00FE2F0F" w:rsidRDefault="007C0A69" w:rsidP="004E7175">
      <w:pPr>
        <w:tabs>
          <w:tab w:val="left" w:pos="2694"/>
        </w:tabs>
        <w:jc w:val="right"/>
        <w:rPr>
          <w:rFonts w:ascii="Arial" w:hAnsi="Arial" w:cs="Arial"/>
          <w:bCs/>
          <w:i/>
          <w:sz w:val="16"/>
          <w:szCs w:val="16"/>
        </w:rPr>
      </w:pPr>
      <w:r>
        <w:rPr>
          <w:rFonts w:ascii="Arial" w:hAnsi="Arial" w:cs="Arial"/>
          <w:bCs/>
          <w:i/>
          <w:sz w:val="26"/>
          <w:szCs w:val="26"/>
        </w:rPr>
        <w:t xml:space="preserve"> </w:t>
      </w:r>
      <w:r w:rsidR="00D52B00">
        <w:rPr>
          <w:rFonts w:ascii="Arial" w:hAnsi="Arial" w:cs="Arial"/>
          <w:bCs/>
          <w:i/>
          <w:sz w:val="16"/>
          <w:szCs w:val="16"/>
        </w:rPr>
        <w:t>08</w:t>
      </w:r>
      <w:r w:rsidR="0088479B">
        <w:rPr>
          <w:rFonts w:ascii="Arial" w:hAnsi="Arial" w:cs="Arial"/>
          <w:bCs/>
          <w:i/>
          <w:sz w:val="16"/>
          <w:szCs w:val="16"/>
        </w:rPr>
        <w:t>h</w:t>
      </w:r>
      <w:r w:rsidR="00C95664">
        <w:rPr>
          <w:rFonts w:ascii="Arial" w:hAnsi="Arial" w:cs="Arial"/>
          <w:bCs/>
          <w:i/>
          <w:sz w:val="16"/>
          <w:szCs w:val="16"/>
        </w:rPr>
        <w:t>07</w:t>
      </w:r>
      <w:r w:rsidR="0088479B">
        <w:rPr>
          <w:rFonts w:ascii="Arial" w:hAnsi="Arial" w:cs="Arial"/>
          <w:bCs/>
          <w:i/>
          <w:sz w:val="16"/>
          <w:szCs w:val="16"/>
        </w:rPr>
        <w:t>min</w:t>
      </w:r>
    </w:p>
    <w:p w:rsidR="00BE5965" w:rsidRPr="00D878BA" w:rsidRDefault="00BE5965" w:rsidP="004E7175">
      <w:pPr>
        <w:tabs>
          <w:tab w:val="left" w:pos="2694"/>
        </w:tabs>
        <w:jc w:val="right"/>
        <w:rPr>
          <w:rFonts w:ascii="Arial" w:hAnsi="Arial" w:cs="Arial"/>
          <w:bCs/>
          <w:i/>
          <w:sz w:val="16"/>
          <w:szCs w:val="16"/>
        </w:rPr>
      </w:pPr>
    </w:p>
    <w:sectPr w:rsidR="00BE5965" w:rsidRPr="00D878BA" w:rsidSect="00DD6EAC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2381" w:right="992" w:bottom="1134" w:left="1701" w:header="794" w:footer="508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133F" w:rsidRDefault="0049133F">
      <w:r>
        <w:separator/>
      </w:r>
    </w:p>
  </w:endnote>
  <w:endnote w:type="continuationSeparator" w:id="0">
    <w:p w:rsidR="0049133F" w:rsidRDefault="00491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5BD" w:rsidRDefault="0072204A" w:rsidP="001C0461">
    <w:pPr>
      <w:pStyle w:val="Rodap"/>
      <w:tabs>
        <w:tab w:val="clear" w:pos="4252"/>
        <w:tab w:val="clear" w:pos="8504"/>
      </w:tabs>
    </w:pPr>
    <w:r>
      <w:rPr>
        <w:noProof/>
      </w:rPr>
      <w:drawing>
        <wp:inline distT="0" distB="0" distL="0" distR="0">
          <wp:extent cx="5759450" cy="382270"/>
          <wp:effectExtent l="0" t="0" r="0" b="0"/>
          <wp:docPr id="8" name="Imagem 8" descr="Rodapé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dapé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133F" w:rsidRDefault="0049133F">
      <w:r>
        <w:separator/>
      </w:r>
    </w:p>
  </w:footnote>
  <w:footnote w:type="continuationSeparator" w:id="0">
    <w:p w:rsidR="0049133F" w:rsidRDefault="00491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0AB" w:rsidRDefault="0049133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7" o:spid="_x0000_s2056" type="#_x0000_t75" style="position:absolute;margin-left:0;margin-top:0;width:344.7pt;height:377.1pt;z-index:-251658752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  <w:r w:rsidR="0072204A">
      <w:rPr>
        <w:noProof/>
      </w:rPr>
      <w:drawing>
        <wp:inline distT="0" distB="0" distL="0" distR="0">
          <wp:extent cx="5745480" cy="955040"/>
          <wp:effectExtent l="0" t="0" r="7620" b="0"/>
          <wp:docPr id="5" name="Imagem 8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2204A">
      <w:rPr>
        <w:noProof/>
      </w:rPr>
      <w:drawing>
        <wp:inline distT="0" distB="0" distL="0" distR="0">
          <wp:extent cx="5745480" cy="955040"/>
          <wp:effectExtent l="0" t="0" r="7620" b="0"/>
          <wp:docPr id="6" name="Imagem 9" descr="Descrição: D:\guilherme\Pictures\Brasão e outros\cabec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D:\guilherme\Pictures\Brasão e outros\cabecalh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824" w:rsidRDefault="009A61BD" w:rsidP="001C0461">
    <w:pPr>
      <w:pStyle w:val="Cabealho"/>
      <w:tabs>
        <w:tab w:val="clear" w:pos="4252"/>
        <w:tab w:val="clear" w:pos="8504"/>
      </w:tabs>
      <w:jc w:val="right"/>
    </w:pPr>
    <w:r>
      <w:rPr>
        <w:noProof/>
      </w:rPr>
      <w:fldChar w:fldCharType="begin"/>
    </w:r>
    <w:r w:rsidR="001C0461">
      <w:rPr>
        <w:noProof/>
      </w:rPr>
      <w:instrText>PAGE   \* MERGEFORMAT</w:instrText>
    </w:r>
    <w:r>
      <w:rPr>
        <w:noProof/>
      </w:rPr>
      <w:fldChar w:fldCharType="separate"/>
    </w:r>
    <w:r w:rsidR="00513810">
      <w:rPr>
        <w:noProof/>
      </w:rPr>
      <w:t>2</w:t>
    </w:r>
    <w:r>
      <w:rPr>
        <w:noProof/>
      </w:rPr>
      <w:fldChar w:fldCharType="end"/>
    </w:r>
    <w:r w:rsidR="001C0461">
      <w:rPr>
        <w:noProof/>
      </w:rPr>
      <w:br/>
    </w:r>
    <w:r w:rsidR="0049133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8" o:spid="_x0000_s2057" type="#_x0000_t75" style="position:absolute;left:0;text-align:left;margin-left:0;margin-top:0;width:344.7pt;height:377.1pt;z-index:-251657728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  <w:r w:rsidR="0072204A">
      <w:rPr>
        <w:noProof/>
      </w:rPr>
      <w:drawing>
        <wp:inline distT="0" distB="0" distL="0" distR="0">
          <wp:extent cx="5745480" cy="955040"/>
          <wp:effectExtent l="0" t="0" r="7620" b="0"/>
          <wp:docPr id="7" name="Imagem 13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5AF" w:rsidRDefault="0049133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6" o:spid="_x0000_s2055" type="#_x0000_t75" style="position:absolute;margin-left:0;margin-top:0;width:344.7pt;height:377.1pt;z-index:-251659776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34C75"/>
    <w:multiLevelType w:val="hybridMultilevel"/>
    <w:tmpl w:val="3CC839B4"/>
    <w:lvl w:ilvl="0" w:tplc="EF84566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B2251"/>
    <w:multiLevelType w:val="hybridMultilevel"/>
    <w:tmpl w:val="DF6025D4"/>
    <w:lvl w:ilvl="0" w:tplc="C66CAD68"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AC156CB"/>
    <w:multiLevelType w:val="hybridMultilevel"/>
    <w:tmpl w:val="60D8931A"/>
    <w:lvl w:ilvl="0" w:tplc="F2BE04B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C5DD0"/>
    <w:multiLevelType w:val="hybridMultilevel"/>
    <w:tmpl w:val="4BD0CB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022F2B"/>
    <w:multiLevelType w:val="hybridMultilevel"/>
    <w:tmpl w:val="16400B8E"/>
    <w:lvl w:ilvl="0" w:tplc="1F2E854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38D32687"/>
    <w:multiLevelType w:val="hybridMultilevel"/>
    <w:tmpl w:val="65E0CEF4"/>
    <w:lvl w:ilvl="0" w:tplc="A51E124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B76ED"/>
    <w:multiLevelType w:val="hybridMultilevel"/>
    <w:tmpl w:val="648E23A2"/>
    <w:lvl w:ilvl="0" w:tplc="DCF4FBF4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2E1EED"/>
    <w:multiLevelType w:val="hybridMultilevel"/>
    <w:tmpl w:val="138431D6"/>
    <w:lvl w:ilvl="0" w:tplc="081C6B0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0E0BEB"/>
    <w:multiLevelType w:val="hybridMultilevel"/>
    <w:tmpl w:val="E09694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DE0EB1"/>
    <w:multiLevelType w:val="hybridMultilevel"/>
    <w:tmpl w:val="6DB8B114"/>
    <w:lvl w:ilvl="0" w:tplc="3014F39C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76D1CF4"/>
    <w:multiLevelType w:val="hybridMultilevel"/>
    <w:tmpl w:val="43DCD9EE"/>
    <w:lvl w:ilvl="0" w:tplc="D6E2429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766FE5"/>
    <w:multiLevelType w:val="hybridMultilevel"/>
    <w:tmpl w:val="7902BD9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D61768D"/>
    <w:multiLevelType w:val="hybridMultilevel"/>
    <w:tmpl w:val="8EAAA9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EA383B"/>
    <w:multiLevelType w:val="hybridMultilevel"/>
    <w:tmpl w:val="144C08A8"/>
    <w:lvl w:ilvl="0" w:tplc="4292300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20438B"/>
    <w:multiLevelType w:val="hybridMultilevel"/>
    <w:tmpl w:val="0AE44338"/>
    <w:lvl w:ilvl="0" w:tplc="B7FE1AF8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9D77E9D"/>
    <w:multiLevelType w:val="hybridMultilevel"/>
    <w:tmpl w:val="BC28F89E"/>
    <w:lvl w:ilvl="0" w:tplc="DA7C741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12"/>
  </w:num>
  <w:num w:numId="5">
    <w:abstractNumId w:val="8"/>
  </w:num>
  <w:num w:numId="6">
    <w:abstractNumId w:val="13"/>
  </w:num>
  <w:num w:numId="7">
    <w:abstractNumId w:val="7"/>
  </w:num>
  <w:num w:numId="8">
    <w:abstractNumId w:val="14"/>
  </w:num>
  <w:num w:numId="9">
    <w:abstractNumId w:val="6"/>
  </w:num>
  <w:num w:numId="10">
    <w:abstractNumId w:val="1"/>
  </w:num>
  <w:num w:numId="11">
    <w:abstractNumId w:val="5"/>
  </w:num>
  <w:num w:numId="12">
    <w:abstractNumId w:val="9"/>
  </w:num>
  <w:num w:numId="13">
    <w:abstractNumId w:val="10"/>
  </w:num>
  <w:num w:numId="14">
    <w:abstractNumId w:val="15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6C"/>
    <w:rsid w:val="0000179B"/>
    <w:rsid w:val="0000263B"/>
    <w:rsid w:val="00004F9B"/>
    <w:rsid w:val="00006EF4"/>
    <w:rsid w:val="00007F87"/>
    <w:rsid w:val="0001393D"/>
    <w:rsid w:val="00014D93"/>
    <w:rsid w:val="00022226"/>
    <w:rsid w:val="0003003C"/>
    <w:rsid w:val="0003379B"/>
    <w:rsid w:val="00033E28"/>
    <w:rsid w:val="00043320"/>
    <w:rsid w:val="00043A33"/>
    <w:rsid w:val="00053AF3"/>
    <w:rsid w:val="00057E40"/>
    <w:rsid w:val="00060829"/>
    <w:rsid w:val="00060946"/>
    <w:rsid w:val="00070160"/>
    <w:rsid w:val="0007214B"/>
    <w:rsid w:val="00073052"/>
    <w:rsid w:val="00080EE3"/>
    <w:rsid w:val="000A02B5"/>
    <w:rsid w:val="000A19FB"/>
    <w:rsid w:val="000B6463"/>
    <w:rsid w:val="000C1FE0"/>
    <w:rsid w:val="000C2E75"/>
    <w:rsid w:val="000C5754"/>
    <w:rsid w:val="000E1C87"/>
    <w:rsid w:val="000F0B3B"/>
    <w:rsid w:val="000F1329"/>
    <w:rsid w:val="000F1AED"/>
    <w:rsid w:val="00102807"/>
    <w:rsid w:val="00114BF8"/>
    <w:rsid w:val="00120652"/>
    <w:rsid w:val="0012704B"/>
    <w:rsid w:val="00132BD7"/>
    <w:rsid w:val="00137986"/>
    <w:rsid w:val="00147172"/>
    <w:rsid w:val="00154428"/>
    <w:rsid w:val="00154444"/>
    <w:rsid w:val="001641B3"/>
    <w:rsid w:val="00165C13"/>
    <w:rsid w:val="00166D38"/>
    <w:rsid w:val="00166D6F"/>
    <w:rsid w:val="00177365"/>
    <w:rsid w:val="001831DE"/>
    <w:rsid w:val="00184019"/>
    <w:rsid w:val="00185012"/>
    <w:rsid w:val="001926BE"/>
    <w:rsid w:val="00192F0C"/>
    <w:rsid w:val="001A1C4D"/>
    <w:rsid w:val="001A6AA6"/>
    <w:rsid w:val="001C0461"/>
    <w:rsid w:val="001C0CB2"/>
    <w:rsid w:val="001C534C"/>
    <w:rsid w:val="001C603E"/>
    <w:rsid w:val="001C64C2"/>
    <w:rsid w:val="001C689B"/>
    <w:rsid w:val="001D5710"/>
    <w:rsid w:val="001D6F14"/>
    <w:rsid w:val="001E10CA"/>
    <w:rsid w:val="001E3D4F"/>
    <w:rsid w:val="001E7434"/>
    <w:rsid w:val="001F1485"/>
    <w:rsid w:val="001F3B4E"/>
    <w:rsid w:val="001F3E65"/>
    <w:rsid w:val="001F45CD"/>
    <w:rsid w:val="001F5A7E"/>
    <w:rsid w:val="001F79EB"/>
    <w:rsid w:val="0020620E"/>
    <w:rsid w:val="002138CC"/>
    <w:rsid w:val="00215136"/>
    <w:rsid w:val="002309C5"/>
    <w:rsid w:val="002604C9"/>
    <w:rsid w:val="00261F20"/>
    <w:rsid w:val="00262FD4"/>
    <w:rsid w:val="00264777"/>
    <w:rsid w:val="0026779D"/>
    <w:rsid w:val="00267B0C"/>
    <w:rsid w:val="00273DC6"/>
    <w:rsid w:val="002806E8"/>
    <w:rsid w:val="002854A1"/>
    <w:rsid w:val="0028599C"/>
    <w:rsid w:val="00291B98"/>
    <w:rsid w:val="002956EA"/>
    <w:rsid w:val="002A2C46"/>
    <w:rsid w:val="002A4AC3"/>
    <w:rsid w:val="002B6524"/>
    <w:rsid w:val="002C4FA3"/>
    <w:rsid w:val="002D3D69"/>
    <w:rsid w:val="002D5E8B"/>
    <w:rsid w:val="002E53C1"/>
    <w:rsid w:val="002F6EA6"/>
    <w:rsid w:val="002F7034"/>
    <w:rsid w:val="003045BD"/>
    <w:rsid w:val="00305E6C"/>
    <w:rsid w:val="00320DB7"/>
    <w:rsid w:val="003231F5"/>
    <w:rsid w:val="0032638D"/>
    <w:rsid w:val="00333596"/>
    <w:rsid w:val="003353C2"/>
    <w:rsid w:val="00347F04"/>
    <w:rsid w:val="00357F95"/>
    <w:rsid w:val="00360C49"/>
    <w:rsid w:val="00366294"/>
    <w:rsid w:val="00372779"/>
    <w:rsid w:val="00373C67"/>
    <w:rsid w:val="00373D4D"/>
    <w:rsid w:val="00373EDA"/>
    <w:rsid w:val="00380A2D"/>
    <w:rsid w:val="00382FF2"/>
    <w:rsid w:val="00395436"/>
    <w:rsid w:val="00397D9E"/>
    <w:rsid w:val="00397E1C"/>
    <w:rsid w:val="003E01E4"/>
    <w:rsid w:val="003E1E1C"/>
    <w:rsid w:val="003E2F79"/>
    <w:rsid w:val="003E4A8B"/>
    <w:rsid w:val="003E6A8E"/>
    <w:rsid w:val="003F0691"/>
    <w:rsid w:val="003F4611"/>
    <w:rsid w:val="003F5E1F"/>
    <w:rsid w:val="003F6A76"/>
    <w:rsid w:val="00403D67"/>
    <w:rsid w:val="00404740"/>
    <w:rsid w:val="0040557A"/>
    <w:rsid w:val="0041663A"/>
    <w:rsid w:val="004201F9"/>
    <w:rsid w:val="0043465B"/>
    <w:rsid w:val="00442AA1"/>
    <w:rsid w:val="00444930"/>
    <w:rsid w:val="00455C82"/>
    <w:rsid w:val="00461689"/>
    <w:rsid w:val="00462049"/>
    <w:rsid w:val="00464E11"/>
    <w:rsid w:val="00485565"/>
    <w:rsid w:val="0049133F"/>
    <w:rsid w:val="00491CA0"/>
    <w:rsid w:val="004929C4"/>
    <w:rsid w:val="00492A90"/>
    <w:rsid w:val="0049576B"/>
    <w:rsid w:val="004A1622"/>
    <w:rsid w:val="004A250A"/>
    <w:rsid w:val="004A7AB0"/>
    <w:rsid w:val="004D0E2A"/>
    <w:rsid w:val="004D34ED"/>
    <w:rsid w:val="004D396C"/>
    <w:rsid w:val="004D5D5A"/>
    <w:rsid w:val="004D7E26"/>
    <w:rsid w:val="004E040E"/>
    <w:rsid w:val="004E1B80"/>
    <w:rsid w:val="004E3065"/>
    <w:rsid w:val="004E7175"/>
    <w:rsid w:val="00505F3C"/>
    <w:rsid w:val="00513810"/>
    <w:rsid w:val="0051687A"/>
    <w:rsid w:val="00521E61"/>
    <w:rsid w:val="00523D28"/>
    <w:rsid w:val="005257EE"/>
    <w:rsid w:val="00526823"/>
    <w:rsid w:val="00531477"/>
    <w:rsid w:val="005325AE"/>
    <w:rsid w:val="005411AE"/>
    <w:rsid w:val="00543B14"/>
    <w:rsid w:val="005456F8"/>
    <w:rsid w:val="005563E4"/>
    <w:rsid w:val="00560203"/>
    <w:rsid w:val="005707AC"/>
    <w:rsid w:val="005819E0"/>
    <w:rsid w:val="00593912"/>
    <w:rsid w:val="00594755"/>
    <w:rsid w:val="00595EAF"/>
    <w:rsid w:val="00596BDE"/>
    <w:rsid w:val="005A1C67"/>
    <w:rsid w:val="005A2FAA"/>
    <w:rsid w:val="005B0EBF"/>
    <w:rsid w:val="005B1B56"/>
    <w:rsid w:val="005C67A7"/>
    <w:rsid w:val="005C766E"/>
    <w:rsid w:val="005D67A7"/>
    <w:rsid w:val="005D72CF"/>
    <w:rsid w:val="005F7BA3"/>
    <w:rsid w:val="005F7DA4"/>
    <w:rsid w:val="00601824"/>
    <w:rsid w:val="00601D52"/>
    <w:rsid w:val="00606597"/>
    <w:rsid w:val="00614150"/>
    <w:rsid w:val="006156EE"/>
    <w:rsid w:val="00616ED8"/>
    <w:rsid w:val="006228FC"/>
    <w:rsid w:val="00623806"/>
    <w:rsid w:val="006252D8"/>
    <w:rsid w:val="00634F0C"/>
    <w:rsid w:val="0064327C"/>
    <w:rsid w:val="00643F83"/>
    <w:rsid w:val="00644031"/>
    <w:rsid w:val="00647E8F"/>
    <w:rsid w:val="00650FE7"/>
    <w:rsid w:val="00651084"/>
    <w:rsid w:val="00660393"/>
    <w:rsid w:val="00660504"/>
    <w:rsid w:val="00661B1C"/>
    <w:rsid w:val="00664A99"/>
    <w:rsid w:val="00670011"/>
    <w:rsid w:val="00670E48"/>
    <w:rsid w:val="00671B44"/>
    <w:rsid w:val="0067250F"/>
    <w:rsid w:val="00673621"/>
    <w:rsid w:val="006810CC"/>
    <w:rsid w:val="00687ED5"/>
    <w:rsid w:val="00692861"/>
    <w:rsid w:val="0069486F"/>
    <w:rsid w:val="006A0EEA"/>
    <w:rsid w:val="006A5524"/>
    <w:rsid w:val="006C2245"/>
    <w:rsid w:val="006C57D6"/>
    <w:rsid w:val="006C6510"/>
    <w:rsid w:val="006D2965"/>
    <w:rsid w:val="006E6744"/>
    <w:rsid w:val="006F1388"/>
    <w:rsid w:val="006F643C"/>
    <w:rsid w:val="006F6B4E"/>
    <w:rsid w:val="007106D2"/>
    <w:rsid w:val="00712D6A"/>
    <w:rsid w:val="0072204A"/>
    <w:rsid w:val="007279EB"/>
    <w:rsid w:val="00734792"/>
    <w:rsid w:val="0074204A"/>
    <w:rsid w:val="007429B5"/>
    <w:rsid w:val="00742F02"/>
    <w:rsid w:val="0075171F"/>
    <w:rsid w:val="00751E2B"/>
    <w:rsid w:val="007545DD"/>
    <w:rsid w:val="0076635F"/>
    <w:rsid w:val="00776F47"/>
    <w:rsid w:val="007815A2"/>
    <w:rsid w:val="007958B0"/>
    <w:rsid w:val="007B370F"/>
    <w:rsid w:val="007B69B6"/>
    <w:rsid w:val="007B6F75"/>
    <w:rsid w:val="007C0A69"/>
    <w:rsid w:val="007C50D5"/>
    <w:rsid w:val="007C536B"/>
    <w:rsid w:val="007C7309"/>
    <w:rsid w:val="007D3C00"/>
    <w:rsid w:val="007D3C87"/>
    <w:rsid w:val="007E5CB6"/>
    <w:rsid w:val="007F11ED"/>
    <w:rsid w:val="007F491A"/>
    <w:rsid w:val="008037AA"/>
    <w:rsid w:val="00804B05"/>
    <w:rsid w:val="00805B5D"/>
    <w:rsid w:val="00812CED"/>
    <w:rsid w:val="00821F05"/>
    <w:rsid w:val="0082203D"/>
    <w:rsid w:val="008242CE"/>
    <w:rsid w:val="00831F2A"/>
    <w:rsid w:val="00841C6A"/>
    <w:rsid w:val="00841F3B"/>
    <w:rsid w:val="00844F2B"/>
    <w:rsid w:val="00850939"/>
    <w:rsid w:val="0085414B"/>
    <w:rsid w:val="00862447"/>
    <w:rsid w:val="00863ABB"/>
    <w:rsid w:val="00871E5A"/>
    <w:rsid w:val="00872516"/>
    <w:rsid w:val="00881E26"/>
    <w:rsid w:val="00882C60"/>
    <w:rsid w:val="0088479B"/>
    <w:rsid w:val="008938B6"/>
    <w:rsid w:val="008A1773"/>
    <w:rsid w:val="008A2314"/>
    <w:rsid w:val="008B624A"/>
    <w:rsid w:val="008C37F0"/>
    <w:rsid w:val="008C41DD"/>
    <w:rsid w:val="008C6838"/>
    <w:rsid w:val="008E1578"/>
    <w:rsid w:val="008E46AA"/>
    <w:rsid w:val="008E536A"/>
    <w:rsid w:val="008F1075"/>
    <w:rsid w:val="008F28C1"/>
    <w:rsid w:val="008F2AC1"/>
    <w:rsid w:val="008F336D"/>
    <w:rsid w:val="008F36CD"/>
    <w:rsid w:val="008F424E"/>
    <w:rsid w:val="008F5072"/>
    <w:rsid w:val="008F6045"/>
    <w:rsid w:val="009050FB"/>
    <w:rsid w:val="00920D80"/>
    <w:rsid w:val="00922227"/>
    <w:rsid w:val="00925609"/>
    <w:rsid w:val="00970128"/>
    <w:rsid w:val="009722CF"/>
    <w:rsid w:val="00977A40"/>
    <w:rsid w:val="0098606B"/>
    <w:rsid w:val="00990833"/>
    <w:rsid w:val="0099143D"/>
    <w:rsid w:val="00992BB9"/>
    <w:rsid w:val="009A61BD"/>
    <w:rsid w:val="009A76AA"/>
    <w:rsid w:val="009B33C1"/>
    <w:rsid w:val="009B5D74"/>
    <w:rsid w:val="009C0794"/>
    <w:rsid w:val="009D1CCB"/>
    <w:rsid w:val="009D1D48"/>
    <w:rsid w:val="009E6AF6"/>
    <w:rsid w:val="009E7D61"/>
    <w:rsid w:val="009F3487"/>
    <w:rsid w:val="009F40BB"/>
    <w:rsid w:val="009F698E"/>
    <w:rsid w:val="00A01D99"/>
    <w:rsid w:val="00A06A2D"/>
    <w:rsid w:val="00A06E28"/>
    <w:rsid w:val="00A100D2"/>
    <w:rsid w:val="00A114CA"/>
    <w:rsid w:val="00A14F4C"/>
    <w:rsid w:val="00A179F3"/>
    <w:rsid w:val="00A20465"/>
    <w:rsid w:val="00A20AD3"/>
    <w:rsid w:val="00A20E6A"/>
    <w:rsid w:val="00A40C7F"/>
    <w:rsid w:val="00A51B92"/>
    <w:rsid w:val="00A54068"/>
    <w:rsid w:val="00A56D16"/>
    <w:rsid w:val="00A62D02"/>
    <w:rsid w:val="00A67305"/>
    <w:rsid w:val="00A721C2"/>
    <w:rsid w:val="00A72940"/>
    <w:rsid w:val="00A752FF"/>
    <w:rsid w:val="00A80387"/>
    <w:rsid w:val="00A813ED"/>
    <w:rsid w:val="00A819A5"/>
    <w:rsid w:val="00A82638"/>
    <w:rsid w:val="00A86A7A"/>
    <w:rsid w:val="00A91A17"/>
    <w:rsid w:val="00AA3700"/>
    <w:rsid w:val="00AA3AD6"/>
    <w:rsid w:val="00AB6C35"/>
    <w:rsid w:val="00AB73E1"/>
    <w:rsid w:val="00AD4CF0"/>
    <w:rsid w:val="00AD536C"/>
    <w:rsid w:val="00AD686B"/>
    <w:rsid w:val="00AE1B4D"/>
    <w:rsid w:val="00AF04B2"/>
    <w:rsid w:val="00AF12D7"/>
    <w:rsid w:val="00AF314C"/>
    <w:rsid w:val="00AF4A52"/>
    <w:rsid w:val="00AF51FE"/>
    <w:rsid w:val="00B00F24"/>
    <w:rsid w:val="00B024AF"/>
    <w:rsid w:val="00B13B1F"/>
    <w:rsid w:val="00B360BC"/>
    <w:rsid w:val="00B37D5B"/>
    <w:rsid w:val="00B4447C"/>
    <w:rsid w:val="00B542BD"/>
    <w:rsid w:val="00B54DB7"/>
    <w:rsid w:val="00B55603"/>
    <w:rsid w:val="00B56551"/>
    <w:rsid w:val="00B6081B"/>
    <w:rsid w:val="00B60B49"/>
    <w:rsid w:val="00B737FA"/>
    <w:rsid w:val="00B822CE"/>
    <w:rsid w:val="00B91439"/>
    <w:rsid w:val="00B933A2"/>
    <w:rsid w:val="00B96746"/>
    <w:rsid w:val="00B96DD1"/>
    <w:rsid w:val="00BA7A60"/>
    <w:rsid w:val="00BB2A21"/>
    <w:rsid w:val="00BD3476"/>
    <w:rsid w:val="00BE40EF"/>
    <w:rsid w:val="00BE5965"/>
    <w:rsid w:val="00BE5B7F"/>
    <w:rsid w:val="00BF2DF5"/>
    <w:rsid w:val="00BF542D"/>
    <w:rsid w:val="00BF5585"/>
    <w:rsid w:val="00BF59EF"/>
    <w:rsid w:val="00C1008B"/>
    <w:rsid w:val="00C14655"/>
    <w:rsid w:val="00C1718B"/>
    <w:rsid w:val="00C2769C"/>
    <w:rsid w:val="00C31CDD"/>
    <w:rsid w:val="00C429CF"/>
    <w:rsid w:val="00C44E71"/>
    <w:rsid w:val="00C47BCC"/>
    <w:rsid w:val="00C52449"/>
    <w:rsid w:val="00C66828"/>
    <w:rsid w:val="00C75FAC"/>
    <w:rsid w:val="00C90DEF"/>
    <w:rsid w:val="00C95664"/>
    <w:rsid w:val="00CA0822"/>
    <w:rsid w:val="00CB7BDC"/>
    <w:rsid w:val="00CC443B"/>
    <w:rsid w:val="00CC7E9C"/>
    <w:rsid w:val="00CD260C"/>
    <w:rsid w:val="00CD2A34"/>
    <w:rsid w:val="00CD5564"/>
    <w:rsid w:val="00CD63C1"/>
    <w:rsid w:val="00CE0906"/>
    <w:rsid w:val="00CE21D0"/>
    <w:rsid w:val="00CE53C2"/>
    <w:rsid w:val="00CF320C"/>
    <w:rsid w:val="00CF633B"/>
    <w:rsid w:val="00D02D7C"/>
    <w:rsid w:val="00D11BE0"/>
    <w:rsid w:val="00D1392E"/>
    <w:rsid w:val="00D1568D"/>
    <w:rsid w:val="00D222AF"/>
    <w:rsid w:val="00D2308D"/>
    <w:rsid w:val="00D32BAC"/>
    <w:rsid w:val="00D43089"/>
    <w:rsid w:val="00D52B00"/>
    <w:rsid w:val="00D54872"/>
    <w:rsid w:val="00D56400"/>
    <w:rsid w:val="00D567AC"/>
    <w:rsid w:val="00D7313C"/>
    <w:rsid w:val="00D8459F"/>
    <w:rsid w:val="00D878BA"/>
    <w:rsid w:val="00D878D7"/>
    <w:rsid w:val="00D90326"/>
    <w:rsid w:val="00D90BF6"/>
    <w:rsid w:val="00D972ED"/>
    <w:rsid w:val="00DA4D68"/>
    <w:rsid w:val="00DA75B2"/>
    <w:rsid w:val="00DB16AD"/>
    <w:rsid w:val="00DB17C0"/>
    <w:rsid w:val="00DB4407"/>
    <w:rsid w:val="00DB464D"/>
    <w:rsid w:val="00DB4F08"/>
    <w:rsid w:val="00DB5D56"/>
    <w:rsid w:val="00DC2197"/>
    <w:rsid w:val="00DC502B"/>
    <w:rsid w:val="00DC570B"/>
    <w:rsid w:val="00DD011E"/>
    <w:rsid w:val="00DD0466"/>
    <w:rsid w:val="00DD4A96"/>
    <w:rsid w:val="00DD50E4"/>
    <w:rsid w:val="00DD6EAC"/>
    <w:rsid w:val="00DE0A18"/>
    <w:rsid w:val="00DF189C"/>
    <w:rsid w:val="00DF2633"/>
    <w:rsid w:val="00DF35AF"/>
    <w:rsid w:val="00E00DF4"/>
    <w:rsid w:val="00E136D6"/>
    <w:rsid w:val="00E15FF0"/>
    <w:rsid w:val="00E16196"/>
    <w:rsid w:val="00E22339"/>
    <w:rsid w:val="00E31ABF"/>
    <w:rsid w:val="00E331E0"/>
    <w:rsid w:val="00E40A55"/>
    <w:rsid w:val="00E43633"/>
    <w:rsid w:val="00E470AB"/>
    <w:rsid w:val="00E5163F"/>
    <w:rsid w:val="00E52CEB"/>
    <w:rsid w:val="00E5706E"/>
    <w:rsid w:val="00E60470"/>
    <w:rsid w:val="00E642F5"/>
    <w:rsid w:val="00E65F59"/>
    <w:rsid w:val="00E661EE"/>
    <w:rsid w:val="00E83AB2"/>
    <w:rsid w:val="00E90025"/>
    <w:rsid w:val="00E93A1B"/>
    <w:rsid w:val="00EA51DD"/>
    <w:rsid w:val="00EA59D4"/>
    <w:rsid w:val="00EA6717"/>
    <w:rsid w:val="00EB2287"/>
    <w:rsid w:val="00EB34B7"/>
    <w:rsid w:val="00EB3DEF"/>
    <w:rsid w:val="00EB6CE8"/>
    <w:rsid w:val="00EB73A6"/>
    <w:rsid w:val="00EC0E3A"/>
    <w:rsid w:val="00EC15D8"/>
    <w:rsid w:val="00EC21FA"/>
    <w:rsid w:val="00EC2C9F"/>
    <w:rsid w:val="00ED299E"/>
    <w:rsid w:val="00ED5ED9"/>
    <w:rsid w:val="00ED64C6"/>
    <w:rsid w:val="00EE1903"/>
    <w:rsid w:val="00EE224F"/>
    <w:rsid w:val="00EE29C0"/>
    <w:rsid w:val="00EE4B37"/>
    <w:rsid w:val="00EF160B"/>
    <w:rsid w:val="00EF4A25"/>
    <w:rsid w:val="00F004F9"/>
    <w:rsid w:val="00F02DFF"/>
    <w:rsid w:val="00F053A8"/>
    <w:rsid w:val="00F07EFD"/>
    <w:rsid w:val="00F12809"/>
    <w:rsid w:val="00F14AD6"/>
    <w:rsid w:val="00F15AF5"/>
    <w:rsid w:val="00F179C3"/>
    <w:rsid w:val="00F314BA"/>
    <w:rsid w:val="00F35665"/>
    <w:rsid w:val="00F407BA"/>
    <w:rsid w:val="00F41414"/>
    <w:rsid w:val="00F42FB4"/>
    <w:rsid w:val="00F444C1"/>
    <w:rsid w:val="00F5081B"/>
    <w:rsid w:val="00F50A04"/>
    <w:rsid w:val="00F54733"/>
    <w:rsid w:val="00F55829"/>
    <w:rsid w:val="00F579C1"/>
    <w:rsid w:val="00F60090"/>
    <w:rsid w:val="00F638A8"/>
    <w:rsid w:val="00F646A5"/>
    <w:rsid w:val="00F73059"/>
    <w:rsid w:val="00F75643"/>
    <w:rsid w:val="00F75AFB"/>
    <w:rsid w:val="00F96B94"/>
    <w:rsid w:val="00FB2D6E"/>
    <w:rsid w:val="00FB5309"/>
    <w:rsid w:val="00FC4135"/>
    <w:rsid w:val="00FD2326"/>
    <w:rsid w:val="00FD2AD7"/>
    <w:rsid w:val="00FD40DC"/>
    <w:rsid w:val="00FD5BA0"/>
    <w:rsid w:val="00FD7272"/>
    <w:rsid w:val="00FE071C"/>
    <w:rsid w:val="00FE2F0F"/>
    <w:rsid w:val="00FF17EE"/>
    <w:rsid w:val="00FF2723"/>
    <w:rsid w:val="00FF5742"/>
    <w:rsid w:val="00FF5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5F348E7A"/>
  <w15:docId w15:val="{5A5EE5BF-3094-4003-A0D7-C595A8574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05E6C"/>
    <w:rPr>
      <w:sz w:val="24"/>
      <w:szCs w:val="24"/>
    </w:rPr>
  </w:style>
  <w:style w:type="paragraph" w:styleId="Ttulo1">
    <w:name w:val="heading 1"/>
    <w:basedOn w:val="Normal"/>
    <w:next w:val="Normal"/>
    <w:qFormat/>
    <w:rsid w:val="00B024AF"/>
    <w:pPr>
      <w:keepNext/>
      <w:outlineLvl w:val="0"/>
    </w:pPr>
    <w:rPr>
      <w:b/>
      <w:bCs/>
      <w:szCs w:val="20"/>
    </w:rPr>
  </w:style>
  <w:style w:type="paragraph" w:styleId="Ttulo2">
    <w:name w:val="heading 2"/>
    <w:basedOn w:val="Normal"/>
    <w:next w:val="Normal"/>
    <w:qFormat/>
    <w:rsid w:val="00B024AF"/>
    <w:pPr>
      <w:keepNext/>
      <w:jc w:val="center"/>
      <w:outlineLvl w:val="1"/>
    </w:pPr>
    <w:rPr>
      <w:szCs w:val="20"/>
    </w:rPr>
  </w:style>
  <w:style w:type="paragraph" w:styleId="Ttulo3">
    <w:name w:val="heading 3"/>
    <w:basedOn w:val="Normal"/>
    <w:next w:val="Normal"/>
    <w:qFormat/>
    <w:rsid w:val="00B024AF"/>
    <w:pPr>
      <w:keepNext/>
      <w:spacing w:line="360" w:lineRule="auto"/>
      <w:outlineLvl w:val="2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F314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64327C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64327C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Legenda">
    <w:name w:val="caption"/>
    <w:basedOn w:val="Normal"/>
    <w:next w:val="Normal"/>
    <w:qFormat/>
    <w:rsid w:val="0064327C"/>
    <w:rPr>
      <w:rFonts w:ascii="Arial" w:hAnsi="Arial"/>
      <w:i/>
      <w:sz w:val="40"/>
      <w:szCs w:val="20"/>
    </w:rPr>
  </w:style>
  <w:style w:type="character" w:styleId="Hyperlink">
    <w:name w:val="Hyperlink"/>
    <w:rsid w:val="0064327C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E470AB"/>
  </w:style>
  <w:style w:type="paragraph" w:styleId="Corpodetexto2">
    <w:name w:val="Body Text 2"/>
    <w:basedOn w:val="Normal"/>
    <w:link w:val="Corpodetexto2Char"/>
    <w:unhideWhenUsed/>
    <w:rsid w:val="00305E6C"/>
    <w:pPr>
      <w:tabs>
        <w:tab w:val="left" w:pos="3686"/>
        <w:tab w:val="right" w:pos="7655"/>
        <w:tab w:val="right" w:pos="8789"/>
      </w:tabs>
    </w:pPr>
    <w:rPr>
      <w:b/>
    </w:rPr>
  </w:style>
  <w:style w:type="character" w:customStyle="1" w:styleId="Corpodetexto2Char">
    <w:name w:val="Corpo de texto 2 Char"/>
    <w:basedOn w:val="Fontepargpadro"/>
    <w:link w:val="Corpodetexto2"/>
    <w:rsid w:val="00305E6C"/>
    <w:rPr>
      <w:b/>
      <w:sz w:val="24"/>
      <w:szCs w:val="24"/>
    </w:rPr>
  </w:style>
  <w:style w:type="paragraph" w:styleId="Corpodetexto3">
    <w:name w:val="Body Text 3"/>
    <w:basedOn w:val="Normal"/>
    <w:link w:val="Corpodetexto3Char"/>
    <w:unhideWhenUsed/>
    <w:rsid w:val="00305E6C"/>
    <w:pPr>
      <w:tabs>
        <w:tab w:val="left" w:pos="3402"/>
      </w:tabs>
      <w:jc w:val="both"/>
    </w:pPr>
    <w:rPr>
      <w:szCs w:val="20"/>
    </w:rPr>
  </w:style>
  <w:style w:type="character" w:customStyle="1" w:styleId="Corpodetexto3Char">
    <w:name w:val="Corpo de texto 3 Char"/>
    <w:basedOn w:val="Fontepargpadro"/>
    <w:link w:val="Corpodetexto3"/>
    <w:rsid w:val="00305E6C"/>
    <w:rPr>
      <w:sz w:val="24"/>
    </w:rPr>
  </w:style>
  <w:style w:type="paragraph" w:customStyle="1" w:styleId="Corpodetexto21">
    <w:name w:val="Corpo de texto 21"/>
    <w:basedOn w:val="Normal"/>
    <w:rsid w:val="00305E6C"/>
    <w:pPr>
      <w:widowControl w:val="0"/>
      <w:overflowPunct w:val="0"/>
      <w:autoSpaceDE w:val="0"/>
      <w:autoSpaceDN w:val="0"/>
      <w:adjustRightInd w:val="0"/>
      <w:jc w:val="both"/>
    </w:pPr>
    <w:rPr>
      <w:szCs w:val="20"/>
    </w:rPr>
  </w:style>
  <w:style w:type="table" w:styleId="Tabelacomgrade">
    <w:name w:val="Table Grid"/>
    <w:basedOn w:val="Tabelanormal"/>
    <w:rsid w:val="00DD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epargpadro"/>
    <w:rsid w:val="003F0691"/>
  </w:style>
  <w:style w:type="paragraph" w:styleId="PargrafodaLista">
    <w:name w:val="List Paragraph"/>
    <w:basedOn w:val="Normal"/>
    <w:uiPriority w:val="34"/>
    <w:qFormat/>
    <w:rsid w:val="00812CED"/>
    <w:pPr>
      <w:ind w:left="720"/>
      <w:contextualSpacing/>
    </w:pPr>
  </w:style>
  <w:style w:type="paragraph" w:styleId="Corpodetexto">
    <w:name w:val="Body Text"/>
    <w:basedOn w:val="Normal"/>
    <w:link w:val="CorpodetextoChar"/>
    <w:semiHidden/>
    <w:unhideWhenUsed/>
    <w:rsid w:val="00FB5309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FB5309"/>
    <w:rPr>
      <w:sz w:val="24"/>
      <w:szCs w:val="24"/>
    </w:rPr>
  </w:style>
  <w:style w:type="paragraph" w:customStyle="1" w:styleId="identifica">
    <w:name w:val="identifica"/>
    <w:basedOn w:val="Normal"/>
    <w:rsid w:val="00BE5965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BE5965"/>
    <w:rPr>
      <w:b/>
      <w:bCs/>
    </w:rPr>
  </w:style>
  <w:style w:type="paragraph" w:customStyle="1" w:styleId="ementa">
    <w:name w:val="ementa"/>
    <w:basedOn w:val="Normal"/>
    <w:rsid w:val="00BE5965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BE5965"/>
    <w:rPr>
      <w:i/>
      <w:iCs/>
    </w:rPr>
  </w:style>
  <w:style w:type="paragraph" w:customStyle="1" w:styleId="dou-paragraph">
    <w:name w:val="dou-paragraph"/>
    <w:basedOn w:val="Normal"/>
    <w:rsid w:val="00BE5965"/>
    <w:pPr>
      <w:spacing w:before="100" w:beforeAutospacing="1" w:after="100" w:afterAutospacing="1"/>
    </w:pPr>
  </w:style>
  <w:style w:type="paragraph" w:customStyle="1" w:styleId="assina">
    <w:name w:val="assina"/>
    <w:basedOn w:val="Normal"/>
    <w:rsid w:val="00BE5965"/>
    <w:pPr>
      <w:spacing w:before="100" w:beforeAutospacing="1" w:after="100" w:afterAutospacing="1"/>
    </w:pPr>
  </w:style>
  <w:style w:type="paragraph" w:customStyle="1" w:styleId="anexo">
    <w:name w:val="anexo"/>
    <w:basedOn w:val="Normal"/>
    <w:rsid w:val="00BE596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41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e%20Oficial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 Oficial</Template>
  <TotalTime>282</TotalTime>
  <Pages>2</Pages>
  <Words>333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</vt:lpstr>
    </vt:vector>
  </TitlesOfParts>
  <Company>Particular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</dc:title>
  <dc:creator>Carla</dc:creator>
  <cp:lastModifiedBy>Carla</cp:lastModifiedBy>
  <cp:revision>30</cp:revision>
  <cp:lastPrinted>2021-07-30T13:37:00Z</cp:lastPrinted>
  <dcterms:created xsi:type="dcterms:W3CDTF">2021-07-30T11:46:00Z</dcterms:created>
  <dcterms:modified xsi:type="dcterms:W3CDTF">2022-05-27T12:30:00Z</dcterms:modified>
</cp:coreProperties>
</file>