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390D5692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  </w:t>
      </w:r>
      <w:r w:rsidR="003A265B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LEI Nº </w:t>
      </w:r>
      <w:r w:rsidR="003A265B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_____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</w:tblGrid>
      <w:tr w:rsidR="00BE1191" w:rsidRPr="001B411E" w14:paraId="642D4B85" w14:textId="77777777" w:rsidTr="003A265B">
        <w:trPr>
          <w:cantSplit/>
          <w:trHeight w:val="1639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0DF6DCE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F540A6">
              <w:rPr>
                <w:b/>
              </w:rPr>
              <w:t>60</w:t>
            </w:r>
            <w:r w:rsidR="006930B1">
              <w:rPr>
                <w:b/>
              </w:rPr>
              <w:t>.000,00</w:t>
            </w:r>
            <w:r w:rsidRPr="001B411E">
              <w:rPr>
                <w:b/>
              </w:rPr>
              <w:t xml:space="preserve"> (</w:t>
            </w:r>
            <w:r w:rsidR="00F540A6">
              <w:rPr>
                <w:b/>
              </w:rPr>
              <w:t>SESSENTA</w:t>
            </w:r>
            <w:r w:rsidR="006930B1">
              <w:rPr>
                <w:b/>
              </w:rPr>
              <w:t xml:space="preserve"> 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3A7B2779" w14:textId="77777777" w:rsidR="00BE1191" w:rsidRPr="001B411E" w:rsidRDefault="00BE1191" w:rsidP="00BE1191"/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r w:rsidRPr="001B411E">
        <w:t>CAPÍTULO  I</w:t>
      </w:r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6CE4853A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F540A6">
        <w:rPr>
          <w:b/>
        </w:rPr>
        <w:t>60</w:t>
      </w:r>
      <w:r w:rsidR="00C95892">
        <w:rPr>
          <w:b/>
        </w:rPr>
        <w:t>.000,00</w:t>
      </w:r>
      <w:r w:rsidRPr="001B411E">
        <w:rPr>
          <w:b/>
        </w:rPr>
        <w:t xml:space="preserve"> (</w:t>
      </w:r>
      <w:r w:rsidR="00F540A6">
        <w:rPr>
          <w:b/>
        </w:rPr>
        <w:t xml:space="preserve">sessenta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r w:rsidRPr="001B411E">
        <w:t>CAPÍTULO  II</w:t>
      </w:r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493AC4FD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F540A6">
        <w:rPr>
          <w:b/>
        </w:rPr>
        <w:t>60</w:t>
      </w:r>
      <w:r w:rsidR="009477AC">
        <w:rPr>
          <w:b/>
        </w:rPr>
        <w:t>.000,00</w:t>
      </w:r>
      <w:r w:rsidR="009477AC" w:rsidRPr="001B411E">
        <w:rPr>
          <w:b/>
        </w:rPr>
        <w:t xml:space="preserve"> (</w:t>
      </w:r>
      <w:r w:rsidR="00F540A6">
        <w:rPr>
          <w:b/>
        </w:rPr>
        <w:t xml:space="preserve">sessenta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5E575132" w14:textId="77777777" w:rsidR="00F540A6" w:rsidRDefault="00F540A6" w:rsidP="00F540A6">
      <w:pPr>
        <w:jc w:val="both"/>
      </w:pPr>
      <w:r>
        <w:t>13 – SECRETARIA MUN. DA CIDADE, INDÚSTRIA, COMÉRCIO E SERVIÇOS</w:t>
      </w:r>
    </w:p>
    <w:p w14:paraId="56D2DA22" w14:textId="77777777" w:rsidR="00F540A6" w:rsidRDefault="00F540A6" w:rsidP="00F540A6">
      <w:pPr>
        <w:jc w:val="both"/>
      </w:pPr>
      <w:r>
        <w:t>001 – CIDADE, INDÚSTRIA, COMÉRCIO E SERVIÇOS</w:t>
      </w:r>
    </w:p>
    <w:p w14:paraId="72072490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341DB2C8" w14:textId="05249EF9" w:rsidR="00F540A6" w:rsidRDefault="009D754D" w:rsidP="00F540A6">
      <w:pPr>
        <w:jc w:val="both"/>
      </w:pPr>
      <w:r w:rsidRPr="001B411E">
        <w:t>(</w:t>
      </w:r>
      <w:r w:rsidR="00F540A6">
        <w:t>160</w:t>
      </w:r>
      <w:r w:rsidRPr="001B411E">
        <w:t>)</w:t>
      </w:r>
      <w:r w:rsidR="00BE1191" w:rsidRPr="001B411E">
        <w:t xml:space="preserve"> </w:t>
      </w:r>
      <w:r w:rsidR="004D5FF3">
        <w:t>4.4.9</w:t>
      </w:r>
      <w:r w:rsidR="00F540A6">
        <w:t>3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F540A6">
        <w:t>7</w:t>
      </w:r>
      <w:r w:rsidRPr="001B411E">
        <w:t>0</w:t>
      </w:r>
      <w:r w:rsidR="00F540A6">
        <w:t>6</w:t>
      </w:r>
      <w:r w:rsidRPr="001B411E">
        <w:t>.</w:t>
      </w:r>
      <w:r w:rsidR="00F540A6">
        <w:t>311</w:t>
      </w:r>
      <w:r w:rsidRPr="001B411E">
        <w:t>0.0</w:t>
      </w:r>
      <w:r w:rsidR="001B411E" w:rsidRPr="001B411E">
        <w:t>00</w:t>
      </w:r>
      <w:r w:rsidR="00F540A6">
        <w:t>3</w:t>
      </w:r>
      <w:r w:rsidR="00BE1191" w:rsidRPr="001B411E">
        <w:t xml:space="preserve"> –</w:t>
      </w:r>
      <w:r w:rsidR="006D7DF7">
        <w:t xml:space="preserve"> </w:t>
      </w:r>
      <w:r w:rsidR="00F540A6">
        <w:t>Aplic. Diretas Decor. de Op..............................R$ 60.000,00</w:t>
      </w:r>
    </w:p>
    <w:p w14:paraId="4AEEA36E" w14:textId="77777777" w:rsidR="00F540A6" w:rsidRDefault="00F540A6" w:rsidP="00F540A6">
      <w:pPr>
        <w:jc w:val="both"/>
        <w:rPr>
          <w:b/>
          <w:u w:val="single"/>
        </w:rPr>
      </w:pPr>
    </w:p>
    <w:p w14:paraId="3BC1C12A" w14:textId="0524623E" w:rsidR="001B411E" w:rsidRPr="001B411E" w:rsidRDefault="00BE1191" w:rsidP="00F540A6">
      <w:pPr>
        <w:jc w:val="both"/>
      </w:pPr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</w:t>
      </w:r>
      <w:r w:rsidR="00A90EBE">
        <w:rPr>
          <w:b/>
          <w:u w:val="single"/>
        </w:rPr>
        <w:t>..</w:t>
      </w:r>
      <w:r w:rsidRPr="001B411E">
        <w:rPr>
          <w:b/>
          <w:u w:val="single"/>
        </w:rPr>
        <w:t xml:space="preserve">.....R$  </w:t>
      </w:r>
      <w:r w:rsidR="00F540A6">
        <w:rPr>
          <w:b/>
          <w:u w:val="single"/>
        </w:rPr>
        <w:t>60</w:t>
      </w:r>
      <w:r w:rsidR="001B411E" w:rsidRPr="001B411E">
        <w:rPr>
          <w:b/>
          <w:u w:val="single"/>
        </w:rPr>
        <w:t>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00,00</w:t>
      </w:r>
      <w:r w:rsidRPr="001B411E">
        <w:t xml:space="preserve">     </w:t>
      </w:r>
    </w:p>
    <w:p w14:paraId="3D65B329" w14:textId="77777777" w:rsidR="001B411E" w:rsidRDefault="001B411E" w:rsidP="00BE1191"/>
    <w:p w14:paraId="3D0530A6" w14:textId="77777777" w:rsidR="00980EF6" w:rsidRPr="001B411E" w:rsidRDefault="00980EF6" w:rsidP="00BE1191"/>
    <w:p w14:paraId="0197049D" w14:textId="21EDEC65" w:rsidR="001B411E" w:rsidRPr="001B411E" w:rsidRDefault="001B411E" w:rsidP="001B411E">
      <w:pPr>
        <w:ind w:firstLine="2268"/>
        <w:jc w:val="both"/>
      </w:pPr>
      <w:r w:rsidRPr="001B411E">
        <w:t xml:space="preserve">Art. 3º Para atendimento da abertura do Crédito constante neste ato fica autorizada à redução da dotação na importância de até </w:t>
      </w:r>
      <w:r w:rsidRPr="001B411E">
        <w:rPr>
          <w:b/>
        </w:rPr>
        <w:t xml:space="preserve">R$ </w:t>
      </w:r>
      <w:r w:rsidR="003A15C4">
        <w:rPr>
          <w:b/>
        </w:rPr>
        <w:t>60</w:t>
      </w:r>
      <w:r w:rsidRPr="001B411E">
        <w:rPr>
          <w:b/>
        </w:rPr>
        <w:t>.</w:t>
      </w:r>
      <w:r w:rsidR="00A90EBE">
        <w:rPr>
          <w:b/>
        </w:rPr>
        <w:t>0</w:t>
      </w:r>
      <w:r w:rsidRPr="001B411E">
        <w:rPr>
          <w:b/>
        </w:rPr>
        <w:t>00,00 (</w:t>
      </w:r>
      <w:r w:rsidR="003A15C4">
        <w:rPr>
          <w:b/>
        </w:rPr>
        <w:t xml:space="preserve">sessenta </w:t>
      </w:r>
      <w:r w:rsidRPr="001B411E">
        <w:rPr>
          <w:b/>
        </w:rPr>
        <w:t xml:space="preserve">mil reais), </w:t>
      </w:r>
      <w:r w:rsidRPr="001B411E">
        <w:t>em conformidade com a seguinte conta, a saber:</w:t>
      </w:r>
    </w:p>
    <w:p w14:paraId="2D918E09" w14:textId="77777777" w:rsidR="001B411E" w:rsidRDefault="001B411E" w:rsidP="001B411E">
      <w:pPr>
        <w:ind w:firstLine="2268"/>
        <w:jc w:val="both"/>
      </w:pPr>
    </w:p>
    <w:p w14:paraId="1C141F94" w14:textId="77777777" w:rsidR="00980EF6" w:rsidRPr="001B411E" w:rsidRDefault="00980EF6" w:rsidP="001B411E">
      <w:pPr>
        <w:ind w:firstLine="2268"/>
        <w:jc w:val="both"/>
      </w:pPr>
    </w:p>
    <w:p w14:paraId="36EA9F58" w14:textId="77777777" w:rsidR="00F540A6" w:rsidRDefault="00F540A6" w:rsidP="00F540A6">
      <w:pPr>
        <w:jc w:val="both"/>
      </w:pPr>
      <w:r>
        <w:t>13 – SECRETARIA MUN. DA CIDADE, INDÚSTRIA, COMÉRCIO E SERVIÇOS</w:t>
      </w:r>
    </w:p>
    <w:p w14:paraId="61EFBBF2" w14:textId="77777777" w:rsidR="00F540A6" w:rsidRDefault="00F540A6" w:rsidP="00F540A6">
      <w:pPr>
        <w:jc w:val="both"/>
      </w:pPr>
      <w:r>
        <w:t>001 – CIDADE, INDÚSTRIA, COMÉRCIO E SERVIÇOS</w:t>
      </w:r>
    </w:p>
    <w:p w14:paraId="450A2FF8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61BB044" w14:textId="2BA0771E" w:rsidR="00980EF6" w:rsidRPr="001B411E" w:rsidRDefault="00980EF6" w:rsidP="00980EF6">
      <w:pPr>
        <w:jc w:val="both"/>
      </w:pPr>
      <w:r w:rsidRPr="001B411E">
        <w:t>(</w:t>
      </w:r>
      <w:r w:rsidR="003A15C4">
        <w:t>127</w:t>
      </w:r>
      <w:r w:rsidRPr="001B411E">
        <w:t xml:space="preserve">) </w:t>
      </w:r>
      <w:r w:rsidR="003A15C4">
        <w:t>4</w:t>
      </w:r>
      <w:r>
        <w:t>.</w:t>
      </w:r>
      <w:r w:rsidR="003A15C4">
        <w:t>4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 w:rsidR="003A15C4">
        <w:t>7</w:t>
      </w:r>
      <w:r w:rsidRPr="001B411E">
        <w:t>0</w:t>
      </w:r>
      <w:r w:rsidR="003A15C4">
        <w:t>6</w:t>
      </w:r>
      <w:r w:rsidRPr="001B411E">
        <w:t>.</w:t>
      </w:r>
      <w:r w:rsidR="003A15C4">
        <w:t>311</w:t>
      </w:r>
      <w:r w:rsidRPr="001B411E">
        <w:t>0.000</w:t>
      </w:r>
      <w:r w:rsidR="003A15C4">
        <w:t>3</w:t>
      </w:r>
      <w:r w:rsidRPr="001B411E">
        <w:t xml:space="preserve"> – </w:t>
      </w:r>
      <w:r w:rsidR="006D7DF7">
        <w:t>Aplicações Diretas</w:t>
      </w:r>
      <w:r>
        <w:t>..........</w:t>
      </w:r>
      <w:r w:rsidRPr="001B411E">
        <w:t>...........R</w:t>
      </w:r>
      <w:r w:rsidR="003A15C4">
        <w:t>$</w:t>
      </w:r>
      <w:r w:rsidRPr="001B411E">
        <w:t xml:space="preserve"> </w:t>
      </w:r>
      <w:r w:rsidR="003A15C4">
        <w:t>60</w:t>
      </w:r>
      <w:r w:rsidRPr="001B411E">
        <w:t>.</w:t>
      </w:r>
      <w:r>
        <w:t>0</w:t>
      </w:r>
      <w:r w:rsidRPr="001B411E">
        <w:t>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30C46520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 xml:space="preserve">.....R$    </w:t>
      </w:r>
      <w:r w:rsidR="003A15C4">
        <w:rPr>
          <w:b/>
          <w:u w:val="single"/>
        </w:rPr>
        <w:t>60</w:t>
      </w:r>
      <w:r w:rsidRPr="001B411E">
        <w:rPr>
          <w:b/>
          <w:u w:val="single"/>
        </w:rPr>
        <w:t>.</w:t>
      </w:r>
      <w:r>
        <w:rPr>
          <w:b/>
          <w:u w:val="single"/>
        </w:rPr>
        <w:t>0</w:t>
      </w:r>
      <w:r w:rsidRPr="001B411E">
        <w:rPr>
          <w:b/>
          <w:u w:val="single"/>
        </w:rPr>
        <w:t>00,00</w:t>
      </w:r>
    </w:p>
    <w:p w14:paraId="34B300B8" w14:textId="5A7664A6" w:rsidR="00BE1191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6E6992EB" w14:textId="77777777" w:rsidR="001C2D73" w:rsidRPr="001B411E" w:rsidRDefault="001C2D73" w:rsidP="001B411E">
      <w:pPr>
        <w:ind w:left="1416"/>
        <w:jc w:val="both"/>
      </w:pP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584B154" w14:textId="53C168A3" w:rsidR="00030C82" w:rsidRPr="00261D6C" w:rsidRDefault="00030C82" w:rsidP="00030C8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3A15C4">
        <w:rPr>
          <w:rFonts w:eastAsia="Calibri"/>
          <w:color w:val="000000"/>
        </w:rPr>
        <w:t>05</w:t>
      </w:r>
      <w:r w:rsidRPr="00261D6C">
        <w:rPr>
          <w:rFonts w:eastAsia="Calibri"/>
          <w:color w:val="000000"/>
        </w:rPr>
        <w:t xml:space="preserve"> de </w:t>
      </w:r>
      <w:r w:rsidR="003A15C4">
        <w:rPr>
          <w:rFonts w:eastAsia="Calibri"/>
          <w:color w:val="000000"/>
        </w:rPr>
        <w:t>setembro</w:t>
      </w:r>
      <w:r w:rsidRPr="00261D6C">
        <w:rPr>
          <w:rFonts w:eastAsia="Calibri"/>
          <w:color w:val="000000"/>
        </w:rPr>
        <w:t xml:space="preserve"> de 2024.</w:t>
      </w:r>
    </w:p>
    <w:p w14:paraId="3E93A3BB" w14:textId="77777777" w:rsidR="00030C82" w:rsidRDefault="00030C82" w:rsidP="00030C82">
      <w:pPr>
        <w:spacing w:line="276" w:lineRule="auto"/>
        <w:jc w:val="right"/>
      </w:pPr>
    </w:p>
    <w:p w14:paraId="40FD09F6" w14:textId="77777777" w:rsidR="00030C82" w:rsidRDefault="00030C82" w:rsidP="00030C82">
      <w:pPr>
        <w:spacing w:line="276" w:lineRule="auto"/>
        <w:jc w:val="right"/>
      </w:pPr>
    </w:p>
    <w:p w14:paraId="4673F1B7" w14:textId="77777777" w:rsidR="00030C82" w:rsidRDefault="00030C82" w:rsidP="00030C82">
      <w:pPr>
        <w:spacing w:line="276" w:lineRule="auto"/>
        <w:jc w:val="right"/>
      </w:pPr>
    </w:p>
    <w:p w14:paraId="690CE107" w14:textId="77777777" w:rsidR="00030C82" w:rsidRDefault="00030C82" w:rsidP="00030C82">
      <w:pPr>
        <w:spacing w:line="276" w:lineRule="auto"/>
        <w:jc w:val="right"/>
      </w:pPr>
    </w:p>
    <w:p w14:paraId="2E21CACC" w14:textId="77777777" w:rsidR="00030C82" w:rsidRDefault="00030C82" w:rsidP="00030C82">
      <w:pPr>
        <w:spacing w:line="276" w:lineRule="auto"/>
        <w:jc w:val="right"/>
      </w:pPr>
    </w:p>
    <w:p w14:paraId="616DB43F" w14:textId="77777777" w:rsidR="00030C82" w:rsidRPr="00261D6C" w:rsidRDefault="00030C82" w:rsidP="00030C82">
      <w:pPr>
        <w:spacing w:line="276" w:lineRule="auto"/>
        <w:jc w:val="right"/>
      </w:pPr>
      <w:r w:rsidRPr="00261D6C">
        <w:t xml:space="preserve">                                 </w:t>
      </w:r>
    </w:p>
    <w:p w14:paraId="48A8C14F" w14:textId="77777777" w:rsidR="00030C82" w:rsidRPr="00261D6C" w:rsidRDefault="00030C82" w:rsidP="00030C8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0CC72C" w14:textId="77777777" w:rsidR="00030C82" w:rsidRDefault="00030C82" w:rsidP="00030C8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E41A3CC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735A784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60686E0F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3AB2CBB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158AE15B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31C8B076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2780F952" w14:textId="77777777" w:rsidR="00F66055" w:rsidRDefault="00F66055" w:rsidP="00F66055">
      <w:pPr>
        <w:spacing w:line="276" w:lineRule="auto"/>
        <w:rPr>
          <w:i/>
          <w:iCs/>
        </w:rPr>
      </w:pPr>
    </w:p>
    <w:p w14:paraId="4C58A2DE" w14:textId="77777777" w:rsidR="003A265B" w:rsidRPr="003A265B" w:rsidRDefault="003A265B" w:rsidP="003A265B">
      <w:pPr>
        <w:pStyle w:val="Ttulo1"/>
        <w:jc w:val="center"/>
        <w:rPr>
          <w:rFonts w:ascii="Times New Roman" w:hAnsi="Times New Roman"/>
          <w:b/>
          <w:bCs/>
          <w:color w:val="000000"/>
          <w:szCs w:val="24"/>
        </w:rPr>
      </w:pPr>
    </w:p>
    <w:p w14:paraId="11CACD7E" w14:textId="77777777" w:rsidR="003A265B" w:rsidRPr="003A265B" w:rsidRDefault="003A265B" w:rsidP="003A265B">
      <w:pPr>
        <w:pStyle w:val="Ttulo1"/>
        <w:jc w:val="center"/>
        <w:rPr>
          <w:rFonts w:ascii="Times New Roman" w:hAnsi="Times New Roman"/>
          <w:b/>
          <w:bCs/>
          <w:color w:val="000000"/>
          <w:szCs w:val="24"/>
        </w:rPr>
      </w:pPr>
    </w:p>
    <w:p w14:paraId="4A1940BB" w14:textId="77777777" w:rsidR="003A265B" w:rsidRPr="003A265B" w:rsidRDefault="003A265B" w:rsidP="003A265B">
      <w:pPr>
        <w:pStyle w:val="Ttulo1"/>
        <w:jc w:val="center"/>
        <w:rPr>
          <w:rFonts w:ascii="Times New Roman" w:hAnsi="Times New Roman"/>
          <w:b/>
          <w:bCs/>
          <w:color w:val="000000"/>
          <w:szCs w:val="24"/>
        </w:rPr>
      </w:pPr>
    </w:p>
    <w:p w14:paraId="436EE439" w14:textId="2C3A0D34" w:rsidR="00F66055" w:rsidRPr="003A265B" w:rsidRDefault="00F66055" w:rsidP="003A265B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3A265B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03634F4" w14:textId="77777777" w:rsidR="00F66055" w:rsidRDefault="00F66055" w:rsidP="00F66055">
      <w:pPr>
        <w:jc w:val="center"/>
        <w:rPr>
          <w:color w:val="000000"/>
        </w:rPr>
      </w:pPr>
    </w:p>
    <w:p w14:paraId="0A9A2ABE" w14:textId="77777777" w:rsidR="00F66055" w:rsidRDefault="00F66055" w:rsidP="00F66055">
      <w:pPr>
        <w:jc w:val="center"/>
        <w:rPr>
          <w:color w:val="000000"/>
        </w:rPr>
      </w:pPr>
    </w:p>
    <w:p w14:paraId="5766740B" w14:textId="77777777" w:rsidR="00F66055" w:rsidRDefault="00F66055" w:rsidP="00F66055">
      <w:pPr>
        <w:jc w:val="center"/>
        <w:rPr>
          <w:color w:val="000000"/>
        </w:rPr>
      </w:pPr>
    </w:p>
    <w:p w14:paraId="107EAC9B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66B06B48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1910931C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2BE84681" w14:textId="77777777" w:rsidR="00F66055" w:rsidRDefault="00F66055" w:rsidP="00F66055">
      <w:pPr>
        <w:jc w:val="both"/>
        <w:rPr>
          <w:color w:val="000000"/>
        </w:rPr>
      </w:pPr>
    </w:p>
    <w:p w14:paraId="08E59896" w14:textId="77777777" w:rsidR="00F66055" w:rsidRDefault="00F66055" w:rsidP="00F66055">
      <w:pPr>
        <w:jc w:val="both"/>
        <w:rPr>
          <w:color w:val="000000"/>
        </w:rPr>
      </w:pPr>
    </w:p>
    <w:p w14:paraId="6B1B5E2C" w14:textId="706E648C" w:rsidR="00F66055" w:rsidRPr="00A65119" w:rsidRDefault="00F66055" w:rsidP="00F66055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crédito adicional </w:t>
      </w:r>
      <w:r w:rsidR="00432465">
        <w:t>suplementar</w:t>
      </w:r>
      <w:r>
        <w:t xml:space="preserve"> na importância de até </w:t>
      </w:r>
      <w:r w:rsidRPr="000A2F73">
        <w:rPr>
          <w:bCs/>
        </w:rPr>
        <w:t xml:space="preserve">R$ </w:t>
      </w:r>
      <w:r w:rsidR="003A15C4">
        <w:rPr>
          <w:bCs/>
        </w:rPr>
        <w:t>60</w:t>
      </w:r>
      <w:r>
        <w:rPr>
          <w:bCs/>
        </w:rPr>
        <w:t>.000,00</w:t>
      </w:r>
      <w:r w:rsidRPr="00CB0A22">
        <w:t xml:space="preserve"> (</w:t>
      </w:r>
      <w:r w:rsidR="003A15C4">
        <w:t xml:space="preserve">sessenta </w:t>
      </w:r>
      <w:r>
        <w:t xml:space="preserve">mil </w:t>
      </w:r>
      <w:r w:rsidRPr="000A2F73">
        <w:rPr>
          <w:bCs/>
        </w:rPr>
        <w:t>reais</w:t>
      </w:r>
      <w:r w:rsidRPr="00CB0A22">
        <w:t>)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13F8BA38" w14:textId="77777777" w:rsidR="00F66055" w:rsidRPr="004130F1" w:rsidRDefault="00F66055" w:rsidP="00F66055">
      <w:pPr>
        <w:jc w:val="both"/>
      </w:pPr>
      <w:r w:rsidRPr="001719FE">
        <w:rPr>
          <w:bCs/>
          <w:iCs/>
        </w:rPr>
        <w:t xml:space="preserve">    </w:t>
      </w:r>
    </w:p>
    <w:p w14:paraId="0A2CB3CF" w14:textId="6F2C3022" w:rsidR="00602C0E" w:rsidRDefault="00F66055" w:rsidP="00F66055">
      <w:pPr>
        <w:ind w:firstLine="708"/>
        <w:jc w:val="both"/>
      </w:pPr>
      <w:r>
        <w:rPr>
          <w:bCs/>
          <w:iCs/>
        </w:rPr>
        <w:t xml:space="preserve">        O referido Projeto de Lei, </w:t>
      </w:r>
      <w:r>
        <w:rPr>
          <w:bCs/>
        </w:rPr>
        <w:t>possui como finalidad</w:t>
      </w:r>
      <w:r w:rsidR="00142566">
        <w:rPr>
          <w:bCs/>
        </w:rPr>
        <w:t xml:space="preserve">e </w:t>
      </w:r>
      <w:r w:rsidR="00D159FB">
        <w:rPr>
          <w:bCs/>
        </w:rPr>
        <w:t xml:space="preserve">suplementar </w:t>
      </w:r>
      <w:r w:rsidR="001549C7">
        <w:rPr>
          <w:bCs/>
        </w:rPr>
        <w:t>dotação orçamentári</w:t>
      </w:r>
      <w:r w:rsidR="004C3E97">
        <w:rPr>
          <w:bCs/>
        </w:rPr>
        <w:t>a</w:t>
      </w:r>
      <w:r>
        <w:rPr>
          <w:bCs/>
        </w:rPr>
        <w:t>, na Secretaria Municipal d</w:t>
      </w:r>
      <w:r w:rsidR="003A15C4">
        <w:t>a Cidade, Indústria, Comércio e Serviços</w:t>
      </w:r>
      <w:r>
        <w:rPr>
          <w:bCs/>
        </w:rPr>
        <w:t xml:space="preserve">, visando a </w:t>
      </w:r>
      <w:r w:rsidR="003A15C4">
        <w:rPr>
          <w:bCs/>
        </w:rPr>
        <w:t>execução via Consórcio/CONDER de obras de reperfilagem do prolongamento da Av. Anchieta, com utilização de recursos de transferência Especial da União</w:t>
      </w:r>
      <w:r w:rsidR="00487D03">
        <w:t xml:space="preserve"> </w:t>
      </w:r>
      <w:r w:rsidR="00876B06">
        <w:t xml:space="preserve">no valor de até R$ </w:t>
      </w:r>
      <w:r w:rsidR="003A15C4">
        <w:t>6</w:t>
      </w:r>
      <w:r w:rsidR="00876B06">
        <w:t>0.000,00 (</w:t>
      </w:r>
      <w:r w:rsidR="003A15C4">
        <w:t xml:space="preserve">sessenta </w:t>
      </w:r>
      <w:r w:rsidR="00876B06">
        <w:t xml:space="preserve">mil reais) </w:t>
      </w:r>
      <w:r w:rsidR="0077271A">
        <w:t>para esse fim.</w:t>
      </w:r>
    </w:p>
    <w:p w14:paraId="3E3D3CE7" w14:textId="77777777" w:rsidR="003001C9" w:rsidRDefault="003001C9" w:rsidP="00F66055">
      <w:pPr>
        <w:ind w:firstLine="708"/>
        <w:jc w:val="both"/>
      </w:pPr>
    </w:p>
    <w:p w14:paraId="6E466C91" w14:textId="77777777" w:rsidR="00470BF4" w:rsidRDefault="00470BF4" w:rsidP="00F66055">
      <w:pPr>
        <w:ind w:firstLine="708"/>
        <w:jc w:val="both"/>
      </w:pPr>
    </w:p>
    <w:p w14:paraId="30393B61" w14:textId="541C011A" w:rsidR="003001C9" w:rsidRDefault="003001C9" w:rsidP="003001C9">
      <w:pPr>
        <w:ind w:firstLine="708"/>
        <w:jc w:val="both"/>
      </w:pPr>
      <w:r>
        <w:t xml:space="preserve">        Deste modo, solicitamos a aprovação em </w:t>
      </w:r>
      <w:r w:rsidRPr="00470BF4">
        <w:rPr>
          <w:b/>
        </w:rPr>
        <w:t>Regime de Urgência</w:t>
      </w:r>
      <w:r>
        <w:t>, tendo em vista a necessidade de agilizar a realização do Processo Licitatório</w:t>
      </w:r>
      <w:r w:rsidR="00FA5F14">
        <w:t xml:space="preserve"> e a </w:t>
      </w:r>
      <w:r w:rsidR="009651CA">
        <w:t>t</w:t>
      </w:r>
      <w:r w:rsidR="00FA5F14">
        <w:t xml:space="preserve">ransferência </w:t>
      </w:r>
      <w:r w:rsidR="009651CA">
        <w:t>dos recursos por parte do estado</w:t>
      </w:r>
      <w:r w:rsidRPr="00470BF4">
        <w:t>.</w:t>
      </w:r>
    </w:p>
    <w:p w14:paraId="5D80C603" w14:textId="77777777" w:rsidR="003001C9" w:rsidRDefault="003001C9" w:rsidP="00F66055">
      <w:pPr>
        <w:ind w:firstLine="708"/>
        <w:jc w:val="both"/>
      </w:pPr>
    </w:p>
    <w:p w14:paraId="34DFF887" w14:textId="26BA6A77" w:rsidR="0055540A" w:rsidRDefault="00F66055" w:rsidP="00F66055">
      <w:pPr>
        <w:jc w:val="both"/>
      </w:pPr>
      <w:r>
        <w:tab/>
      </w:r>
    </w:p>
    <w:p w14:paraId="3DEEAB93" w14:textId="40BB483B" w:rsidR="00F66055" w:rsidRDefault="00F66055" w:rsidP="00F66055">
      <w:pPr>
        <w:jc w:val="both"/>
      </w:pPr>
      <w:r>
        <w:tab/>
        <w:t xml:space="preserve">        </w:t>
      </w:r>
      <w:r>
        <w:rPr>
          <w:color w:val="000000"/>
        </w:rPr>
        <w:t>EXCELENTÍSSIMOS SENHORES EDIS, aqui est</w:t>
      </w:r>
      <w:r w:rsidR="00115A82">
        <w:rPr>
          <w:color w:val="000000"/>
        </w:rPr>
        <w:t>ão</w:t>
      </w:r>
      <w:r>
        <w:rPr>
          <w:color w:val="000000"/>
        </w:rPr>
        <w:t xml:space="preserve"> elencada</w:t>
      </w:r>
      <w:r w:rsidR="00115A82">
        <w:rPr>
          <w:color w:val="000000"/>
        </w:rPr>
        <w:t>s</w:t>
      </w:r>
      <w:r>
        <w:rPr>
          <w:color w:val="000000"/>
        </w:rPr>
        <w:t xml:space="preserve"> a</w:t>
      </w:r>
      <w:r w:rsidR="00115A82">
        <w:rPr>
          <w:color w:val="000000"/>
        </w:rPr>
        <w:t>s</w:t>
      </w:r>
      <w:r>
        <w:rPr>
          <w:color w:val="000000"/>
        </w:rPr>
        <w:t xml:space="preserve"> conta</w:t>
      </w:r>
      <w:r w:rsidR="00115A82">
        <w:rPr>
          <w:color w:val="000000"/>
        </w:rPr>
        <w:t>s</w:t>
      </w:r>
      <w:r>
        <w:rPr>
          <w:color w:val="000000"/>
        </w:rPr>
        <w:t xml:space="preserve"> incluída</w:t>
      </w:r>
      <w:r w:rsidR="00115A82">
        <w:rPr>
          <w:color w:val="000000"/>
        </w:rPr>
        <w:t xml:space="preserve"> e reduzida</w:t>
      </w:r>
      <w:r>
        <w:rPr>
          <w:color w:val="000000"/>
        </w:rPr>
        <w:t xml:space="preserve"> no Orçamento Geral do Município, constante do respectivo projeto ora submetido à elevada consideração de VOSSAS EXCELÊNCIAS, objetivando o desenvolvimento de ações de suma importância em prol das necessidades de nossa comunidade.</w:t>
      </w:r>
    </w:p>
    <w:p w14:paraId="0838EDBD" w14:textId="77777777" w:rsidR="00F66055" w:rsidRDefault="00F66055" w:rsidP="00F66055">
      <w:pPr>
        <w:jc w:val="both"/>
      </w:pPr>
    </w:p>
    <w:p w14:paraId="0B051C24" w14:textId="77777777" w:rsidR="00F66055" w:rsidRDefault="00F66055" w:rsidP="00F66055">
      <w:pPr>
        <w:jc w:val="both"/>
      </w:pPr>
    </w:p>
    <w:p w14:paraId="5E15588F" w14:textId="77777777" w:rsidR="00F66055" w:rsidRDefault="00F66055" w:rsidP="00F66055">
      <w:pPr>
        <w:jc w:val="both"/>
      </w:pPr>
    </w:p>
    <w:p w14:paraId="73F34ABA" w14:textId="7EA56AAE" w:rsidR="00F66055" w:rsidRDefault="003A15C4" w:rsidP="00F66055">
      <w:pPr>
        <w:jc w:val="center"/>
      </w:pPr>
      <w:r>
        <w:t xml:space="preserve">Gabinete do Prefeito do Município de Anchieta </w:t>
      </w:r>
      <w:r w:rsidR="00F66055">
        <w:t xml:space="preserve">(SC), </w:t>
      </w:r>
      <w:r>
        <w:t>05</w:t>
      </w:r>
      <w:r w:rsidR="00F66055">
        <w:t xml:space="preserve"> de </w:t>
      </w:r>
      <w:r>
        <w:t>setembro</w:t>
      </w:r>
      <w:r w:rsidR="00F66055">
        <w:t xml:space="preserve"> de 2024.</w:t>
      </w:r>
    </w:p>
    <w:p w14:paraId="5786A72C" w14:textId="77777777" w:rsidR="00F66055" w:rsidRDefault="00F66055" w:rsidP="00F66055">
      <w:pPr>
        <w:jc w:val="both"/>
      </w:pPr>
    </w:p>
    <w:p w14:paraId="63C82883" w14:textId="77777777" w:rsidR="00F66055" w:rsidRDefault="00F66055" w:rsidP="00F66055">
      <w:pPr>
        <w:jc w:val="both"/>
      </w:pPr>
    </w:p>
    <w:p w14:paraId="10C70827" w14:textId="77777777" w:rsidR="00F66055" w:rsidRDefault="00F66055" w:rsidP="00F66055">
      <w:pPr>
        <w:jc w:val="both"/>
      </w:pPr>
    </w:p>
    <w:p w14:paraId="06DDB58C" w14:textId="77777777" w:rsidR="003A265B" w:rsidRDefault="003A265B" w:rsidP="00F66055">
      <w:pPr>
        <w:jc w:val="center"/>
      </w:pPr>
    </w:p>
    <w:p w14:paraId="153138A8" w14:textId="77777777" w:rsidR="003A265B" w:rsidRDefault="003A265B" w:rsidP="00F66055">
      <w:pPr>
        <w:jc w:val="center"/>
      </w:pPr>
    </w:p>
    <w:p w14:paraId="5AEBA735" w14:textId="77777777" w:rsidR="003A265B" w:rsidRDefault="003A265B" w:rsidP="00F66055">
      <w:pPr>
        <w:jc w:val="center"/>
      </w:pPr>
    </w:p>
    <w:p w14:paraId="702FF985" w14:textId="1C574480" w:rsidR="00F66055" w:rsidRPr="00A35607" w:rsidRDefault="00F66055" w:rsidP="00F66055">
      <w:pPr>
        <w:jc w:val="center"/>
        <w:rPr>
          <w:b/>
        </w:rPr>
      </w:pPr>
      <w:r>
        <w:rPr>
          <w:b/>
        </w:rPr>
        <w:t>IVAN JOSÉ CANCI</w:t>
      </w:r>
    </w:p>
    <w:p w14:paraId="7B845DBF" w14:textId="77777777" w:rsidR="00F66055" w:rsidRPr="002B50F2" w:rsidRDefault="00F66055" w:rsidP="00F66055">
      <w:pPr>
        <w:jc w:val="center"/>
      </w:pPr>
      <w:r w:rsidRPr="00A35607">
        <w:t>Prefeito Municipal</w:t>
      </w:r>
      <w:r>
        <w:t xml:space="preserve"> </w:t>
      </w:r>
    </w:p>
    <w:p w14:paraId="6CC101CC" w14:textId="77777777" w:rsidR="00F66055" w:rsidRPr="00182B50" w:rsidRDefault="00F66055" w:rsidP="00030C82">
      <w:pPr>
        <w:rPr>
          <w:rStyle w:val="Forte"/>
          <w:b w:val="0"/>
          <w:bCs w:val="0"/>
        </w:rPr>
      </w:pPr>
    </w:p>
    <w:p w14:paraId="642F9340" w14:textId="77777777" w:rsidR="00030C82" w:rsidRPr="002B50F2" w:rsidRDefault="00030C82" w:rsidP="00030C82">
      <w:pPr>
        <w:jc w:val="both"/>
      </w:pPr>
    </w:p>
    <w:p w14:paraId="6251A4DE" w14:textId="2254DF03" w:rsidR="00BE190B" w:rsidRPr="001B411E" w:rsidRDefault="00BE190B" w:rsidP="00975B5E">
      <w:pPr>
        <w:jc w:val="center"/>
        <w:rPr>
          <w:i/>
        </w:rPr>
      </w:pPr>
    </w:p>
    <w:sectPr w:rsidR="00BE190B" w:rsidRPr="001B411E" w:rsidSect="002B043A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7EA07" w14:textId="77777777" w:rsidR="0067733E" w:rsidRDefault="0067733E">
      <w:r>
        <w:separator/>
      </w:r>
    </w:p>
  </w:endnote>
  <w:endnote w:type="continuationSeparator" w:id="0">
    <w:p w14:paraId="64A364B0" w14:textId="77777777" w:rsidR="0067733E" w:rsidRDefault="00677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4A24B" w14:textId="77777777" w:rsidR="0067733E" w:rsidRDefault="0067733E">
      <w:r>
        <w:separator/>
      </w:r>
    </w:p>
  </w:footnote>
  <w:footnote w:type="continuationSeparator" w:id="0">
    <w:p w14:paraId="0CB27C1C" w14:textId="77777777" w:rsidR="0067733E" w:rsidRDefault="00677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252806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29992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4372678">
    <w:abstractNumId w:val="5"/>
    <w:lvlOverride w:ilvl="0">
      <w:startOverride w:val="1"/>
    </w:lvlOverride>
  </w:num>
  <w:num w:numId="4" w16cid:durableId="1275669852">
    <w:abstractNumId w:val="12"/>
    <w:lvlOverride w:ilvl="0">
      <w:startOverride w:val="1"/>
    </w:lvlOverride>
  </w:num>
  <w:num w:numId="5" w16cid:durableId="157296051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83618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9182357">
    <w:abstractNumId w:val="3"/>
  </w:num>
  <w:num w:numId="8" w16cid:durableId="2030332125">
    <w:abstractNumId w:val="10"/>
  </w:num>
  <w:num w:numId="9" w16cid:durableId="1425761921">
    <w:abstractNumId w:val="6"/>
  </w:num>
  <w:num w:numId="10" w16cid:durableId="417992366">
    <w:abstractNumId w:val="14"/>
  </w:num>
  <w:num w:numId="11" w16cid:durableId="579145358">
    <w:abstractNumId w:val="17"/>
  </w:num>
  <w:num w:numId="12" w16cid:durableId="795295617">
    <w:abstractNumId w:val="0"/>
  </w:num>
  <w:num w:numId="13" w16cid:durableId="850681771">
    <w:abstractNumId w:val="21"/>
  </w:num>
  <w:num w:numId="14" w16cid:durableId="916403861">
    <w:abstractNumId w:val="16"/>
  </w:num>
  <w:num w:numId="15" w16cid:durableId="1154225605">
    <w:abstractNumId w:val="8"/>
  </w:num>
  <w:num w:numId="16" w16cid:durableId="659038300">
    <w:abstractNumId w:val="13"/>
  </w:num>
  <w:num w:numId="17" w16cid:durableId="498471663">
    <w:abstractNumId w:val="11"/>
  </w:num>
  <w:num w:numId="18" w16cid:durableId="1085297057">
    <w:abstractNumId w:val="2"/>
  </w:num>
  <w:num w:numId="19" w16cid:durableId="2044667963">
    <w:abstractNumId w:val="9"/>
  </w:num>
  <w:num w:numId="20" w16cid:durableId="1803307886">
    <w:abstractNumId w:val="23"/>
  </w:num>
  <w:num w:numId="21" w16cid:durableId="1093625771">
    <w:abstractNumId w:val="19"/>
  </w:num>
  <w:num w:numId="22" w16cid:durableId="2044820190">
    <w:abstractNumId w:val="15"/>
  </w:num>
  <w:num w:numId="23" w16cid:durableId="247926257">
    <w:abstractNumId w:val="18"/>
  </w:num>
  <w:num w:numId="24" w16cid:durableId="1278636471">
    <w:abstractNumId w:val="4"/>
  </w:num>
  <w:num w:numId="25" w16cid:durableId="109671164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15C4"/>
    <w:rsid w:val="003A265B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8E"/>
    <w:rsid w:val="0055540A"/>
    <w:rsid w:val="00556240"/>
    <w:rsid w:val="00560D29"/>
    <w:rsid w:val="00566492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7733E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269C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5323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40A6"/>
    <w:rsid w:val="00F57B03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</TotalTime>
  <Pages>3</Pages>
  <Words>750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</cp:revision>
  <cp:lastPrinted>2022-07-26T16:11:00Z</cp:lastPrinted>
  <dcterms:created xsi:type="dcterms:W3CDTF">2024-09-05T18:21:00Z</dcterms:created>
  <dcterms:modified xsi:type="dcterms:W3CDTF">2024-09-05T19:38:00Z</dcterms:modified>
</cp:coreProperties>
</file>