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F3E1C" w14:textId="77777777" w:rsidR="00843318" w:rsidRDefault="00843318" w:rsidP="002A5F50">
      <w:pPr>
        <w:shd w:val="clear" w:color="auto" w:fill="FFFFFF"/>
        <w:spacing w:line="360" w:lineRule="atLeast"/>
        <w:jc w:val="center"/>
        <w:rPr>
          <w:b/>
          <w:bCs/>
          <w:color w:val="222222"/>
        </w:rPr>
      </w:pPr>
    </w:p>
    <w:p w14:paraId="576C4774" w14:textId="77777777" w:rsidR="00816DDF" w:rsidRDefault="00816DDF" w:rsidP="00816DDF">
      <w:pPr>
        <w:shd w:val="clear" w:color="auto" w:fill="FFFFFF"/>
        <w:ind w:left="2832"/>
        <w:jc w:val="both"/>
      </w:pPr>
    </w:p>
    <w:p w14:paraId="6FFE1E81" w14:textId="67C4A727" w:rsidR="00816DDF" w:rsidRDefault="00816DDF" w:rsidP="00816DDF">
      <w:pPr>
        <w:spacing w:line="276" w:lineRule="auto"/>
        <w:jc w:val="center"/>
        <w:rPr>
          <w:rFonts w:eastAsia="Calibri"/>
          <w:b/>
          <w:lang w:eastAsia="en-US"/>
        </w:rPr>
      </w:pPr>
      <w:r w:rsidRPr="00832222">
        <w:rPr>
          <w:rFonts w:eastAsia="Calibri"/>
          <w:b/>
          <w:lang w:eastAsia="en-US"/>
        </w:rPr>
        <w:t xml:space="preserve">LEI N. </w:t>
      </w:r>
      <w:r>
        <w:rPr>
          <w:rFonts w:eastAsia="Calibri"/>
          <w:b/>
          <w:lang w:eastAsia="en-US"/>
        </w:rPr>
        <w:t>2.68</w:t>
      </w:r>
      <w:r w:rsidR="00901082">
        <w:rPr>
          <w:rFonts w:eastAsia="Calibri"/>
          <w:b/>
          <w:lang w:eastAsia="en-US"/>
        </w:rPr>
        <w:t>3</w:t>
      </w:r>
      <w:r>
        <w:rPr>
          <w:rFonts w:eastAsia="Calibri"/>
          <w:b/>
          <w:lang w:eastAsia="en-US"/>
        </w:rPr>
        <w:t>/</w:t>
      </w:r>
      <w:r w:rsidRPr="00832222">
        <w:rPr>
          <w:rFonts w:eastAsia="Calibri"/>
          <w:b/>
          <w:lang w:eastAsia="en-US"/>
        </w:rPr>
        <w:t>2022</w:t>
      </w:r>
    </w:p>
    <w:p w14:paraId="02E53FB7" w14:textId="77777777" w:rsidR="00816DDF" w:rsidRDefault="00816DDF" w:rsidP="00816DDF">
      <w:pPr>
        <w:shd w:val="clear" w:color="auto" w:fill="FFFFFF"/>
        <w:jc w:val="both"/>
        <w:rPr>
          <w:b/>
          <w:bCs/>
          <w:color w:val="222222"/>
        </w:rPr>
      </w:pPr>
    </w:p>
    <w:p w14:paraId="24EFAFD5" w14:textId="77777777" w:rsidR="002A5F50" w:rsidRPr="008B1ADD" w:rsidRDefault="002A5F50" w:rsidP="002A5F50">
      <w:pPr>
        <w:shd w:val="clear" w:color="auto" w:fill="FFFFFF"/>
        <w:ind w:left="2832"/>
        <w:jc w:val="both"/>
        <w:rPr>
          <w:color w:val="222222"/>
        </w:rPr>
      </w:pPr>
      <w:r w:rsidRPr="008B1ADD">
        <w:rPr>
          <w:b/>
          <w:bCs/>
          <w:color w:val="222222"/>
        </w:rPr>
        <w:t> </w:t>
      </w:r>
    </w:p>
    <w:p w14:paraId="7E6E77AA" w14:textId="553136DB" w:rsidR="008F106D" w:rsidRPr="008B1ADD" w:rsidRDefault="00CF51ED" w:rsidP="008F106D">
      <w:pPr>
        <w:shd w:val="clear" w:color="auto" w:fill="FFFFFF"/>
        <w:ind w:left="2832"/>
        <w:jc w:val="both"/>
        <w:rPr>
          <w:b/>
          <w:bCs/>
          <w:color w:val="222222"/>
        </w:rPr>
      </w:pPr>
      <w:r w:rsidRPr="008B1ADD">
        <w:rPr>
          <w:b/>
          <w:bCs/>
          <w:color w:val="222222"/>
        </w:rPr>
        <w:t xml:space="preserve">DISPÕE SOBRE A AUTORIZAÇÃO PARA A </w:t>
      </w:r>
      <w:r w:rsidR="008F106D" w:rsidRPr="008B1ADD">
        <w:rPr>
          <w:b/>
          <w:bCs/>
          <w:color w:val="222222"/>
        </w:rPr>
        <w:t>CONCE</w:t>
      </w:r>
      <w:r w:rsidRPr="008B1ADD">
        <w:rPr>
          <w:b/>
          <w:bCs/>
          <w:color w:val="222222"/>
        </w:rPr>
        <w:t>SSÃO DE INCENTIVO AO DESENVOLVIMENTO ECONÔMICO LOCAL, ATRAVÉS</w:t>
      </w:r>
      <w:r w:rsidR="008F106D" w:rsidRPr="008B1ADD">
        <w:rPr>
          <w:b/>
          <w:bCs/>
          <w:color w:val="222222"/>
        </w:rPr>
        <w:t xml:space="preserve"> ESTÍMULO MATERIA</w:t>
      </w:r>
      <w:r w:rsidR="00C60A1C" w:rsidRPr="008B1ADD">
        <w:rPr>
          <w:b/>
          <w:bCs/>
          <w:color w:val="222222"/>
        </w:rPr>
        <w:t>L</w:t>
      </w:r>
      <w:r w:rsidRPr="008B1ADD">
        <w:rPr>
          <w:b/>
          <w:bCs/>
          <w:color w:val="222222"/>
        </w:rPr>
        <w:t xml:space="preserve">, </w:t>
      </w:r>
      <w:r w:rsidR="008F106D" w:rsidRPr="008B1ADD">
        <w:rPr>
          <w:b/>
          <w:bCs/>
          <w:color w:val="222222"/>
        </w:rPr>
        <w:t>E DÁ OUTRAS PROVIDÊNCIAS.</w:t>
      </w:r>
    </w:p>
    <w:p w14:paraId="748533F2" w14:textId="6BB37B42" w:rsidR="00BE5803" w:rsidRDefault="00BE5803" w:rsidP="00816DDF">
      <w:pPr>
        <w:shd w:val="clear" w:color="auto" w:fill="FFFFFF"/>
        <w:ind w:left="2832"/>
        <w:jc w:val="center"/>
        <w:rPr>
          <w:color w:val="222222"/>
        </w:rPr>
      </w:pPr>
    </w:p>
    <w:p w14:paraId="5F8C761B" w14:textId="77777777" w:rsidR="00816DDF" w:rsidRPr="008B1ADD" w:rsidRDefault="00816DDF" w:rsidP="00816DDF">
      <w:pPr>
        <w:shd w:val="clear" w:color="auto" w:fill="FFFFFF"/>
        <w:ind w:left="2832"/>
        <w:jc w:val="center"/>
        <w:rPr>
          <w:color w:val="222222"/>
        </w:rPr>
      </w:pPr>
    </w:p>
    <w:p w14:paraId="20828458" w14:textId="77777777" w:rsidR="00843318" w:rsidRPr="008B1ADD" w:rsidRDefault="00843318" w:rsidP="00843318">
      <w:pPr>
        <w:ind w:firstLine="708"/>
        <w:rPr>
          <w:rFonts w:eastAsia="Calibri"/>
          <w:lang w:eastAsia="en-US"/>
        </w:rPr>
      </w:pPr>
      <w:r w:rsidRPr="008B1ADD">
        <w:rPr>
          <w:rFonts w:eastAsia="Calibri"/>
          <w:lang w:eastAsia="en-US"/>
        </w:rPr>
        <w:t>O Prefeito Municipal de Anchieta, Estado de Santa Catarina;</w:t>
      </w:r>
    </w:p>
    <w:p w14:paraId="4A1BF1BE" w14:textId="77777777" w:rsidR="00843318" w:rsidRPr="008B1ADD" w:rsidRDefault="00843318" w:rsidP="00843318">
      <w:pPr>
        <w:ind w:firstLine="708"/>
        <w:jc w:val="both"/>
        <w:rPr>
          <w:rFonts w:eastAsia="Calibri"/>
          <w:lang w:eastAsia="en-US"/>
        </w:rPr>
      </w:pPr>
      <w:r w:rsidRPr="008B1ADD">
        <w:rPr>
          <w:rFonts w:eastAsia="Calibri"/>
          <w:lang w:eastAsia="en-US"/>
        </w:rPr>
        <w:t>FAÇO saber a todos os habitantes do Município que a Câmara de Vereadores aprovou e eu sanciono a seguinte Lei:</w:t>
      </w:r>
    </w:p>
    <w:p w14:paraId="505D7104" w14:textId="77777777" w:rsidR="00BE5803" w:rsidRPr="008B1ADD" w:rsidRDefault="00BE5803" w:rsidP="00843318">
      <w:pPr>
        <w:ind w:firstLine="708"/>
        <w:jc w:val="both"/>
        <w:rPr>
          <w:rFonts w:eastAsia="Calibri"/>
          <w:lang w:eastAsia="en-US"/>
        </w:rPr>
      </w:pPr>
    </w:p>
    <w:p w14:paraId="0E45CC2B" w14:textId="6BE919E3" w:rsidR="00C60A1C" w:rsidRPr="008B1ADD" w:rsidRDefault="00843318" w:rsidP="00C60A1C">
      <w:pPr>
        <w:ind w:firstLine="708"/>
        <w:jc w:val="both"/>
        <w:rPr>
          <w:rFonts w:eastAsia="Calibri"/>
          <w:lang w:eastAsia="en-US"/>
        </w:rPr>
      </w:pPr>
      <w:r w:rsidRPr="00816DDF">
        <w:rPr>
          <w:rFonts w:eastAsia="Calibri"/>
          <w:b/>
          <w:bCs/>
          <w:lang w:eastAsia="en-US"/>
        </w:rPr>
        <w:t>Art. 1º</w:t>
      </w:r>
      <w:r w:rsidRPr="008B1ADD">
        <w:rPr>
          <w:rFonts w:eastAsia="Calibri"/>
          <w:lang w:eastAsia="en-US"/>
        </w:rPr>
        <w:t xml:space="preserve"> </w:t>
      </w:r>
      <w:r w:rsidR="00C60A1C" w:rsidRPr="008B1ADD">
        <w:t xml:space="preserve">Fica o Poder Executivo </w:t>
      </w:r>
      <w:r w:rsidR="00CF51ED" w:rsidRPr="008B1ADD">
        <w:t xml:space="preserve">Municipal </w:t>
      </w:r>
      <w:r w:rsidR="00C60A1C" w:rsidRPr="008B1ADD">
        <w:t>autorizado a</w:t>
      </w:r>
      <w:r w:rsidR="00C60A1C" w:rsidRPr="008B1ADD">
        <w:rPr>
          <w:rFonts w:eastAsia="Calibri"/>
          <w:lang w:eastAsia="en-US"/>
        </w:rPr>
        <w:t xml:space="preserve"> conceder </w:t>
      </w:r>
      <w:r w:rsidR="00CF51ED" w:rsidRPr="008B1ADD">
        <w:rPr>
          <w:rFonts w:eastAsia="Calibri"/>
          <w:lang w:eastAsia="en-US"/>
        </w:rPr>
        <w:t xml:space="preserve">incentivo ao desenvolvimento econômico local, nos termos da Lei Municipal </w:t>
      </w:r>
      <w:r w:rsidR="00AF1F53" w:rsidRPr="008B1ADD">
        <w:rPr>
          <w:rFonts w:eastAsia="Calibri"/>
          <w:lang w:eastAsia="en-US"/>
        </w:rPr>
        <w:t xml:space="preserve">Nº </w:t>
      </w:r>
      <w:r w:rsidR="00CF51ED" w:rsidRPr="008B1ADD">
        <w:rPr>
          <w:rFonts w:eastAsia="Calibri"/>
          <w:lang w:eastAsia="en-US"/>
        </w:rPr>
        <w:t>1.500/2006, com as alterações da Lei Municipal</w:t>
      </w:r>
      <w:r w:rsidR="00AF1F53" w:rsidRPr="008B1ADD">
        <w:rPr>
          <w:rFonts w:eastAsia="Calibri"/>
          <w:lang w:eastAsia="en-US"/>
        </w:rPr>
        <w:t xml:space="preserve"> Nº</w:t>
      </w:r>
      <w:r w:rsidR="00CF51ED" w:rsidRPr="008B1ADD">
        <w:rPr>
          <w:rFonts w:eastAsia="Calibri"/>
          <w:lang w:eastAsia="en-US"/>
        </w:rPr>
        <w:t xml:space="preserve"> 2.661/2022,</w:t>
      </w:r>
      <w:r w:rsidR="00F857A4" w:rsidRPr="008B1ADD">
        <w:rPr>
          <w:rFonts w:eastAsia="Calibri"/>
          <w:lang w:eastAsia="en-US"/>
        </w:rPr>
        <w:t xml:space="preserve"> ao agricultor EDILSON ARIOTTI, pessoa física, CPF 017.754.799-51, cuja propriedade rural matriculada no Cartório de Registro de Imóveis de Anchieta, SC, sob o n. </w:t>
      </w:r>
      <w:r w:rsidR="008F7274" w:rsidRPr="008B1ADD">
        <w:rPr>
          <w:rFonts w:eastAsia="Calibri"/>
          <w:lang w:eastAsia="en-US"/>
        </w:rPr>
        <w:t>6.697</w:t>
      </w:r>
      <w:r w:rsidR="00F857A4" w:rsidRPr="008B1ADD">
        <w:rPr>
          <w:rFonts w:eastAsia="Calibri"/>
          <w:lang w:eastAsia="en-US"/>
        </w:rPr>
        <w:t>, está situada na Linha Salete,</w:t>
      </w:r>
      <w:r w:rsidR="00CF51ED" w:rsidRPr="008B1ADD">
        <w:rPr>
          <w:rFonts w:eastAsia="Calibri"/>
          <w:lang w:eastAsia="en-US"/>
        </w:rPr>
        <w:t xml:space="preserve"> através de </w:t>
      </w:r>
      <w:r w:rsidR="00C60A1C" w:rsidRPr="008B1ADD">
        <w:rPr>
          <w:rFonts w:eastAsia="Calibri"/>
          <w:lang w:eastAsia="en-US"/>
        </w:rPr>
        <w:t>estímulo material</w:t>
      </w:r>
      <w:r w:rsidR="004207DD" w:rsidRPr="008B1ADD">
        <w:rPr>
          <w:rFonts w:eastAsia="Calibri"/>
          <w:lang w:eastAsia="en-US"/>
        </w:rPr>
        <w:t xml:space="preserve"> </w:t>
      </w:r>
      <w:r w:rsidR="00CF51ED" w:rsidRPr="008B1ADD">
        <w:rPr>
          <w:rFonts w:eastAsia="Calibri"/>
          <w:lang w:eastAsia="en-US"/>
        </w:rPr>
        <w:t xml:space="preserve">para a execução parcial da instalação de linha de transmissão de energia elétrica, </w:t>
      </w:r>
      <w:r w:rsidR="004207DD" w:rsidRPr="008B1ADD">
        <w:rPr>
          <w:rFonts w:eastAsia="Calibri"/>
          <w:lang w:eastAsia="en-US"/>
        </w:rPr>
        <w:t>no valo</w:t>
      </w:r>
      <w:r w:rsidR="00CF51ED" w:rsidRPr="008B1ADD">
        <w:rPr>
          <w:rFonts w:eastAsia="Calibri"/>
          <w:lang w:eastAsia="en-US"/>
        </w:rPr>
        <w:t>r</w:t>
      </w:r>
      <w:r w:rsidR="004207DD" w:rsidRPr="008B1ADD">
        <w:rPr>
          <w:rFonts w:eastAsia="Calibri"/>
          <w:lang w:eastAsia="en-US"/>
        </w:rPr>
        <w:t xml:space="preserve"> de R$ 20.000,00 (vinte mil reais)</w:t>
      </w:r>
      <w:r w:rsidR="00C60A1C" w:rsidRPr="008B1ADD">
        <w:rPr>
          <w:rFonts w:eastAsia="Calibri"/>
          <w:lang w:eastAsia="en-US"/>
        </w:rPr>
        <w:t xml:space="preserve">, </w:t>
      </w:r>
      <w:r w:rsidR="00F857A4" w:rsidRPr="008B1ADD">
        <w:rPr>
          <w:rFonts w:eastAsia="Calibri"/>
          <w:lang w:eastAsia="en-US"/>
        </w:rPr>
        <w:t xml:space="preserve">para o funcionamento de aviário para a produção de aves na propriedade rural, conforme deferido pelo </w:t>
      </w:r>
      <w:r w:rsidR="00C60A1C" w:rsidRPr="008B1ADD">
        <w:rPr>
          <w:rFonts w:eastAsia="Calibri"/>
          <w:lang w:eastAsia="en-US"/>
        </w:rPr>
        <w:t xml:space="preserve">Conselho Municipal de Desenvolvimento </w:t>
      </w:r>
      <w:r w:rsidR="00F857A4" w:rsidRPr="008B1ADD">
        <w:rPr>
          <w:rFonts w:eastAsia="Calibri"/>
          <w:lang w:eastAsia="en-US"/>
        </w:rPr>
        <w:t xml:space="preserve">Econômico Sustentável </w:t>
      </w:r>
      <w:r w:rsidR="00C60A1C" w:rsidRPr="008B1ADD">
        <w:rPr>
          <w:rFonts w:eastAsia="Calibri"/>
          <w:lang w:eastAsia="en-US"/>
        </w:rPr>
        <w:t xml:space="preserve">em </w:t>
      </w:r>
      <w:r w:rsidR="004207DD" w:rsidRPr="008B1ADD">
        <w:rPr>
          <w:rFonts w:eastAsia="Calibri"/>
          <w:lang w:eastAsia="en-US"/>
        </w:rPr>
        <w:t>16</w:t>
      </w:r>
      <w:r w:rsidR="00C60A1C" w:rsidRPr="008B1ADD">
        <w:rPr>
          <w:rFonts w:eastAsia="Calibri"/>
          <w:lang w:eastAsia="en-US"/>
        </w:rPr>
        <w:t xml:space="preserve"> de </w:t>
      </w:r>
      <w:r w:rsidR="004207DD" w:rsidRPr="008B1ADD">
        <w:rPr>
          <w:rFonts w:eastAsia="Calibri"/>
          <w:lang w:eastAsia="en-US"/>
        </w:rPr>
        <w:t>novembro</w:t>
      </w:r>
      <w:r w:rsidR="00C60A1C" w:rsidRPr="008B1ADD">
        <w:rPr>
          <w:rFonts w:eastAsia="Calibri"/>
          <w:lang w:eastAsia="en-US"/>
        </w:rPr>
        <w:t xml:space="preserve"> de 202</w:t>
      </w:r>
      <w:r w:rsidR="004207DD" w:rsidRPr="008B1ADD">
        <w:rPr>
          <w:rFonts w:eastAsia="Calibri"/>
          <w:lang w:eastAsia="en-US"/>
        </w:rPr>
        <w:t>2.</w:t>
      </w:r>
    </w:p>
    <w:p w14:paraId="226FA39D" w14:textId="3C6D9360" w:rsidR="00BE5803" w:rsidRPr="008B1ADD" w:rsidRDefault="00F857A4" w:rsidP="00843318">
      <w:pPr>
        <w:ind w:firstLine="708"/>
        <w:jc w:val="both"/>
        <w:rPr>
          <w:rFonts w:eastAsia="Calibri"/>
          <w:lang w:eastAsia="en-US"/>
        </w:rPr>
      </w:pPr>
      <w:r w:rsidRPr="00816DDF">
        <w:rPr>
          <w:rFonts w:eastAsia="Calibri"/>
          <w:b/>
          <w:bCs/>
          <w:lang w:eastAsia="en-US"/>
        </w:rPr>
        <w:t>Parágrafo único.</w:t>
      </w:r>
      <w:r w:rsidRPr="008B1ADD">
        <w:rPr>
          <w:rFonts w:eastAsia="Calibri"/>
          <w:lang w:eastAsia="en-US"/>
        </w:rPr>
        <w:t xml:space="preserve"> O valor referente ao estímulo material será empenhado e transferido diretamente a Edilson Ariotti, mediante a comprovação do investimento na construção do aviário e implantação da rede de energia elétrica, por auto de constatação.</w:t>
      </w:r>
    </w:p>
    <w:p w14:paraId="6C1CA6A7" w14:textId="77777777" w:rsidR="00BE5803" w:rsidRPr="008B1ADD" w:rsidRDefault="00BE5803" w:rsidP="00843318">
      <w:pPr>
        <w:ind w:firstLine="708"/>
        <w:jc w:val="both"/>
        <w:rPr>
          <w:rFonts w:eastAsia="Calibri"/>
          <w:lang w:eastAsia="en-US"/>
        </w:rPr>
      </w:pPr>
    </w:p>
    <w:p w14:paraId="47BFF38C" w14:textId="4E80EB73" w:rsidR="00843318" w:rsidRPr="008B1ADD" w:rsidRDefault="00843318" w:rsidP="00843318">
      <w:pPr>
        <w:ind w:firstLine="708"/>
        <w:jc w:val="both"/>
        <w:rPr>
          <w:rFonts w:eastAsia="Calibri"/>
          <w:lang w:eastAsia="en-US"/>
        </w:rPr>
      </w:pPr>
      <w:r w:rsidRPr="00816DDF">
        <w:rPr>
          <w:rFonts w:eastAsia="Calibri"/>
          <w:b/>
          <w:bCs/>
          <w:lang w:eastAsia="en-US"/>
        </w:rPr>
        <w:t xml:space="preserve">Art. </w:t>
      </w:r>
      <w:r w:rsidR="00F857A4" w:rsidRPr="00816DDF">
        <w:rPr>
          <w:rFonts w:eastAsia="Calibri"/>
          <w:b/>
          <w:bCs/>
          <w:lang w:eastAsia="en-US"/>
        </w:rPr>
        <w:t>2</w:t>
      </w:r>
      <w:r w:rsidRPr="00816DDF">
        <w:rPr>
          <w:rFonts w:eastAsia="Calibri"/>
          <w:b/>
          <w:bCs/>
          <w:lang w:eastAsia="en-US"/>
        </w:rPr>
        <w:t>º</w:t>
      </w:r>
      <w:r w:rsidRPr="008B1ADD">
        <w:rPr>
          <w:rFonts w:eastAsia="Calibri"/>
          <w:lang w:eastAsia="en-US"/>
        </w:rPr>
        <w:t xml:space="preserve"> Revogam-se as disposições em contrário.</w:t>
      </w:r>
    </w:p>
    <w:p w14:paraId="7E50D361" w14:textId="77777777" w:rsidR="00BE5803" w:rsidRPr="008B1ADD" w:rsidRDefault="00BE5803" w:rsidP="00843318">
      <w:pPr>
        <w:ind w:firstLine="708"/>
        <w:jc w:val="both"/>
        <w:rPr>
          <w:rFonts w:eastAsia="Calibri"/>
          <w:lang w:eastAsia="en-US"/>
        </w:rPr>
      </w:pPr>
    </w:p>
    <w:p w14:paraId="56A740F2" w14:textId="254B5FF5" w:rsidR="00843318" w:rsidRPr="008B1ADD" w:rsidRDefault="00843318" w:rsidP="00843318">
      <w:pPr>
        <w:ind w:firstLine="708"/>
        <w:jc w:val="both"/>
        <w:rPr>
          <w:rFonts w:eastAsia="Calibri"/>
          <w:lang w:eastAsia="en-US"/>
        </w:rPr>
      </w:pPr>
      <w:r w:rsidRPr="00901082">
        <w:rPr>
          <w:rFonts w:eastAsia="Calibri"/>
          <w:b/>
          <w:bCs/>
          <w:lang w:eastAsia="en-US"/>
        </w:rPr>
        <w:t xml:space="preserve">Art. </w:t>
      </w:r>
      <w:r w:rsidR="00F857A4" w:rsidRPr="00901082">
        <w:rPr>
          <w:rFonts w:eastAsia="Calibri"/>
          <w:b/>
          <w:bCs/>
          <w:lang w:eastAsia="en-US"/>
        </w:rPr>
        <w:t>3</w:t>
      </w:r>
      <w:r w:rsidRPr="00901082">
        <w:rPr>
          <w:rFonts w:eastAsia="Calibri"/>
          <w:b/>
          <w:bCs/>
          <w:lang w:eastAsia="en-US"/>
        </w:rPr>
        <w:t>º</w:t>
      </w:r>
      <w:r w:rsidRPr="008B1ADD">
        <w:rPr>
          <w:rFonts w:eastAsia="Calibri"/>
          <w:lang w:eastAsia="en-US"/>
        </w:rPr>
        <w:t xml:space="preserve"> Esta lei entra em vigor na data de sua publicação.</w:t>
      </w:r>
    </w:p>
    <w:p w14:paraId="5FBD91DA" w14:textId="77777777" w:rsidR="009747C6" w:rsidRPr="008B1ADD" w:rsidRDefault="009747C6" w:rsidP="00843318">
      <w:pPr>
        <w:ind w:firstLine="708"/>
        <w:jc w:val="both"/>
        <w:rPr>
          <w:rFonts w:eastAsia="Calibri"/>
          <w:lang w:eastAsia="en-US"/>
        </w:rPr>
      </w:pPr>
    </w:p>
    <w:p w14:paraId="2241615F" w14:textId="0A41C67B" w:rsidR="00901082" w:rsidRDefault="00901082" w:rsidP="00901082">
      <w:pPr>
        <w:tabs>
          <w:tab w:val="left" w:pos="2775"/>
        </w:tabs>
        <w:suppressAutoHyphens/>
        <w:spacing w:before="240"/>
        <w:rPr>
          <w:sz w:val="22"/>
          <w:szCs w:val="22"/>
        </w:rPr>
      </w:pPr>
    </w:p>
    <w:p w14:paraId="41413D2C" w14:textId="77777777" w:rsidR="00901082" w:rsidRDefault="00901082" w:rsidP="00F730E7">
      <w:pPr>
        <w:spacing w:line="276" w:lineRule="auto"/>
        <w:ind w:right="170" w:firstLine="851"/>
        <w:jc w:val="right"/>
      </w:pPr>
    </w:p>
    <w:p w14:paraId="7ED49BA5" w14:textId="77777777" w:rsidR="00901082" w:rsidRDefault="00901082" w:rsidP="00F730E7">
      <w:pPr>
        <w:spacing w:line="276" w:lineRule="auto"/>
        <w:ind w:right="170" w:firstLine="851"/>
        <w:jc w:val="right"/>
      </w:pPr>
      <w:r>
        <w:t>Anchieta – SC, 09 de dezembro de 2022.</w:t>
      </w:r>
    </w:p>
    <w:p w14:paraId="3D6400E7" w14:textId="77777777" w:rsidR="00901082" w:rsidRDefault="00901082" w:rsidP="00F730E7">
      <w:pPr>
        <w:spacing w:line="276" w:lineRule="auto"/>
        <w:ind w:right="170" w:firstLine="851"/>
        <w:jc w:val="right"/>
      </w:pPr>
    </w:p>
    <w:p w14:paraId="4083706A" w14:textId="77777777" w:rsidR="00901082" w:rsidRDefault="00901082" w:rsidP="00F730E7">
      <w:pPr>
        <w:spacing w:line="276" w:lineRule="auto"/>
        <w:ind w:right="170" w:firstLine="851"/>
        <w:jc w:val="right"/>
      </w:pPr>
    </w:p>
    <w:p w14:paraId="794144E8" w14:textId="6CF4B319" w:rsidR="00901082" w:rsidRDefault="00901082" w:rsidP="00901082">
      <w:pPr>
        <w:tabs>
          <w:tab w:val="left" w:pos="4995"/>
        </w:tabs>
        <w:spacing w:line="276" w:lineRule="auto"/>
        <w:ind w:right="170"/>
      </w:pPr>
    </w:p>
    <w:p w14:paraId="57FD6E84" w14:textId="77777777" w:rsidR="00901082" w:rsidRDefault="00901082" w:rsidP="00F730E7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IVAN JOSE CANCI </w:t>
      </w:r>
    </w:p>
    <w:p w14:paraId="3085B012" w14:textId="77777777" w:rsidR="00901082" w:rsidRDefault="00901082" w:rsidP="00F730E7">
      <w:pPr>
        <w:spacing w:line="276" w:lineRule="auto"/>
        <w:jc w:val="center"/>
      </w:pPr>
      <w:r>
        <w:t>Prefeito Municipal</w:t>
      </w:r>
    </w:p>
    <w:p w14:paraId="655A8B08" w14:textId="77777777" w:rsidR="00901082" w:rsidRDefault="00901082" w:rsidP="00F730E7">
      <w:pPr>
        <w:spacing w:line="276" w:lineRule="auto"/>
        <w:jc w:val="center"/>
      </w:pPr>
    </w:p>
    <w:p w14:paraId="5D94A9CA" w14:textId="77777777" w:rsidR="00901082" w:rsidRDefault="00901082" w:rsidP="00F730E7">
      <w:pPr>
        <w:spacing w:line="276" w:lineRule="auto"/>
        <w:jc w:val="center"/>
      </w:pPr>
    </w:p>
    <w:p w14:paraId="2B429C33" w14:textId="77777777" w:rsidR="00901082" w:rsidRDefault="00901082" w:rsidP="00F730E7">
      <w:pPr>
        <w:spacing w:line="276" w:lineRule="auto"/>
        <w:jc w:val="center"/>
      </w:pPr>
    </w:p>
    <w:p w14:paraId="356F26FF" w14:textId="77777777" w:rsidR="00901082" w:rsidRDefault="00901082" w:rsidP="00F730E7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209CDC0D" w14:textId="68E88934" w:rsidR="002A5F50" w:rsidRPr="008B1ADD" w:rsidRDefault="00901082" w:rsidP="00901082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p w14:paraId="04778F1A" w14:textId="77777777" w:rsidR="00630E3B" w:rsidRPr="00630E3B" w:rsidRDefault="00630E3B" w:rsidP="002A5F50"/>
    <w:sectPr w:rsidR="00630E3B" w:rsidRPr="00630E3B" w:rsidSect="005904A3">
      <w:headerReference w:type="default" r:id="rId9"/>
      <w:footerReference w:type="default" r:id="rId10"/>
      <w:pgSz w:w="11907" w:h="16840" w:code="9"/>
      <w:pgMar w:top="720" w:right="720" w:bottom="720" w:left="720" w:header="51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61D72" w14:textId="77777777" w:rsidR="00C901FB" w:rsidRDefault="00C901FB">
      <w:r>
        <w:separator/>
      </w:r>
    </w:p>
  </w:endnote>
  <w:endnote w:type="continuationSeparator" w:id="0">
    <w:p w14:paraId="09DA71E5" w14:textId="77777777" w:rsidR="00C901FB" w:rsidRDefault="00C90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83DCE" w14:textId="77777777" w:rsidR="00C901FB" w:rsidRDefault="00C901FB">
      <w:r>
        <w:separator/>
      </w:r>
    </w:p>
  </w:footnote>
  <w:footnote w:type="continuationSeparator" w:id="0">
    <w:p w14:paraId="130B43BA" w14:textId="77777777" w:rsidR="00C901FB" w:rsidRDefault="00C90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1960724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10341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229103">
    <w:abstractNumId w:val="5"/>
    <w:lvlOverride w:ilvl="0">
      <w:startOverride w:val="1"/>
    </w:lvlOverride>
  </w:num>
  <w:num w:numId="4" w16cid:durableId="1616402384">
    <w:abstractNumId w:val="13"/>
    <w:lvlOverride w:ilvl="0">
      <w:startOverride w:val="1"/>
    </w:lvlOverride>
  </w:num>
  <w:num w:numId="5" w16cid:durableId="943075818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77449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78935669">
    <w:abstractNumId w:val="3"/>
  </w:num>
  <w:num w:numId="8" w16cid:durableId="2102942747">
    <w:abstractNumId w:val="11"/>
  </w:num>
  <w:num w:numId="9" w16cid:durableId="201478825">
    <w:abstractNumId w:val="6"/>
  </w:num>
  <w:num w:numId="10" w16cid:durableId="1956476407">
    <w:abstractNumId w:val="15"/>
  </w:num>
  <w:num w:numId="11" w16cid:durableId="1902986405">
    <w:abstractNumId w:val="18"/>
  </w:num>
  <w:num w:numId="12" w16cid:durableId="1834174788">
    <w:abstractNumId w:val="0"/>
  </w:num>
  <w:num w:numId="13" w16cid:durableId="1434283429">
    <w:abstractNumId w:val="22"/>
  </w:num>
  <w:num w:numId="14" w16cid:durableId="1176774700">
    <w:abstractNumId w:val="17"/>
  </w:num>
  <w:num w:numId="15" w16cid:durableId="721750465">
    <w:abstractNumId w:val="8"/>
  </w:num>
  <w:num w:numId="16" w16cid:durableId="698438349">
    <w:abstractNumId w:val="14"/>
  </w:num>
  <w:num w:numId="17" w16cid:durableId="1321302431">
    <w:abstractNumId w:val="12"/>
  </w:num>
  <w:num w:numId="18" w16cid:durableId="540439465">
    <w:abstractNumId w:val="2"/>
  </w:num>
  <w:num w:numId="19" w16cid:durableId="1971739898">
    <w:abstractNumId w:val="9"/>
  </w:num>
  <w:num w:numId="20" w16cid:durableId="1643537575">
    <w:abstractNumId w:val="25"/>
  </w:num>
  <w:num w:numId="21" w16cid:durableId="648021640">
    <w:abstractNumId w:val="20"/>
  </w:num>
  <w:num w:numId="22" w16cid:durableId="1619487361">
    <w:abstractNumId w:val="16"/>
  </w:num>
  <w:num w:numId="23" w16cid:durableId="1740667236">
    <w:abstractNumId w:val="19"/>
  </w:num>
  <w:num w:numId="24" w16cid:durableId="801312407">
    <w:abstractNumId w:val="4"/>
  </w:num>
  <w:num w:numId="25" w16cid:durableId="551304986">
    <w:abstractNumId w:val="21"/>
  </w:num>
  <w:num w:numId="26" w16cid:durableId="1447967168">
    <w:abstractNumId w:val="10"/>
  </w:num>
  <w:num w:numId="27" w16cid:durableId="726996037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2668C"/>
    <w:rsid w:val="00030668"/>
    <w:rsid w:val="000307A7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0F51BA"/>
    <w:rsid w:val="001049EA"/>
    <w:rsid w:val="00121C94"/>
    <w:rsid w:val="0012278B"/>
    <w:rsid w:val="001229ED"/>
    <w:rsid w:val="00122FCC"/>
    <w:rsid w:val="00124A42"/>
    <w:rsid w:val="00126A1F"/>
    <w:rsid w:val="001278E4"/>
    <w:rsid w:val="001279AA"/>
    <w:rsid w:val="001326FA"/>
    <w:rsid w:val="0013547A"/>
    <w:rsid w:val="00137512"/>
    <w:rsid w:val="001418BA"/>
    <w:rsid w:val="001440AC"/>
    <w:rsid w:val="00151116"/>
    <w:rsid w:val="00151793"/>
    <w:rsid w:val="00151AFB"/>
    <w:rsid w:val="00164C7B"/>
    <w:rsid w:val="00170A9F"/>
    <w:rsid w:val="00170F96"/>
    <w:rsid w:val="001719FE"/>
    <w:rsid w:val="00173AE1"/>
    <w:rsid w:val="00177C90"/>
    <w:rsid w:val="0018174B"/>
    <w:rsid w:val="001823D7"/>
    <w:rsid w:val="00183A6C"/>
    <w:rsid w:val="00183AE6"/>
    <w:rsid w:val="0018735F"/>
    <w:rsid w:val="00194998"/>
    <w:rsid w:val="00196A55"/>
    <w:rsid w:val="001B1B11"/>
    <w:rsid w:val="001B1FF8"/>
    <w:rsid w:val="001B419D"/>
    <w:rsid w:val="001B4E40"/>
    <w:rsid w:val="001C1B34"/>
    <w:rsid w:val="001C2024"/>
    <w:rsid w:val="001C40EC"/>
    <w:rsid w:val="001C69F2"/>
    <w:rsid w:val="001C6D91"/>
    <w:rsid w:val="001C70E5"/>
    <w:rsid w:val="001D7307"/>
    <w:rsid w:val="001E22C7"/>
    <w:rsid w:val="001E30E3"/>
    <w:rsid w:val="001E44F1"/>
    <w:rsid w:val="001E5415"/>
    <w:rsid w:val="001F1C48"/>
    <w:rsid w:val="001F1EF3"/>
    <w:rsid w:val="001F2224"/>
    <w:rsid w:val="001F640E"/>
    <w:rsid w:val="0020052E"/>
    <w:rsid w:val="00203D50"/>
    <w:rsid w:val="0020548F"/>
    <w:rsid w:val="00214A96"/>
    <w:rsid w:val="00215982"/>
    <w:rsid w:val="0021753E"/>
    <w:rsid w:val="00220964"/>
    <w:rsid w:val="00233AE9"/>
    <w:rsid w:val="00235975"/>
    <w:rsid w:val="00237D42"/>
    <w:rsid w:val="00245D24"/>
    <w:rsid w:val="00247661"/>
    <w:rsid w:val="00250075"/>
    <w:rsid w:val="0025499F"/>
    <w:rsid w:val="002608B8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5075"/>
    <w:rsid w:val="002A5F50"/>
    <w:rsid w:val="002A7DA2"/>
    <w:rsid w:val="002B54BA"/>
    <w:rsid w:val="002D2D88"/>
    <w:rsid w:val="002E2DC1"/>
    <w:rsid w:val="002E3DC3"/>
    <w:rsid w:val="002E44F3"/>
    <w:rsid w:val="002E7D17"/>
    <w:rsid w:val="002E7F38"/>
    <w:rsid w:val="002F485D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A7A5C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6D9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07DD"/>
    <w:rsid w:val="004255B1"/>
    <w:rsid w:val="00435CAB"/>
    <w:rsid w:val="00435F95"/>
    <w:rsid w:val="0044106E"/>
    <w:rsid w:val="00441AC2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DAE"/>
    <w:rsid w:val="00496E95"/>
    <w:rsid w:val="004A5D7E"/>
    <w:rsid w:val="004B1834"/>
    <w:rsid w:val="004C2018"/>
    <w:rsid w:val="004C2577"/>
    <w:rsid w:val="004C30CB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2558"/>
    <w:rsid w:val="00556240"/>
    <w:rsid w:val="00560D29"/>
    <w:rsid w:val="005624BE"/>
    <w:rsid w:val="00562E2A"/>
    <w:rsid w:val="00570361"/>
    <w:rsid w:val="00577A38"/>
    <w:rsid w:val="00580010"/>
    <w:rsid w:val="0058249C"/>
    <w:rsid w:val="00583F43"/>
    <w:rsid w:val="005904A3"/>
    <w:rsid w:val="0059245D"/>
    <w:rsid w:val="00592DDE"/>
    <w:rsid w:val="00595C29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7D67"/>
    <w:rsid w:val="0062355B"/>
    <w:rsid w:val="006276A4"/>
    <w:rsid w:val="00630E3B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77B7"/>
    <w:rsid w:val="00664DB9"/>
    <w:rsid w:val="006655B5"/>
    <w:rsid w:val="00680950"/>
    <w:rsid w:val="0068229A"/>
    <w:rsid w:val="00691BA4"/>
    <w:rsid w:val="00691C05"/>
    <w:rsid w:val="006A670D"/>
    <w:rsid w:val="006B0D65"/>
    <w:rsid w:val="006B3E21"/>
    <w:rsid w:val="006B42AB"/>
    <w:rsid w:val="006B7649"/>
    <w:rsid w:val="006C24A0"/>
    <w:rsid w:val="006C4D86"/>
    <w:rsid w:val="006C659E"/>
    <w:rsid w:val="006C6A64"/>
    <w:rsid w:val="006D7166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48F6"/>
    <w:rsid w:val="00775FC6"/>
    <w:rsid w:val="00780686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46E3"/>
    <w:rsid w:val="007F5FC0"/>
    <w:rsid w:val="007F6A54"/>
    <w:rsid w:val="00801E30"/>
    <w:rsid w:val="00805350"/>
    <w:rsid w:val="00813A34"/>
    <w:rsid w:val="00814E11"/>
    <w:rsid w:val="008167B4"/>
    <w:rsid w:val="00816DDF"/>
    <w:rsid w:val="00825061"/>
    <w:rsid w:val="00826169"/>
    <w:rsid w:val="00830747"/>
    <w:rsid w:val="0083091F"/>
    <w:rsid w:val="00834D63"/>
    <w:rsid w:val="008416DC"/>
    <w:rsid w:val="0084266C"/>
    <w:rsid w:val="00843318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BAC"/>
    <w:rsid w:val="008B1ADD"/>
    <w:rsid w:val="008B2F6F"/>
    <w:rsid w:val="008B4DBA"/>
    <w:rsid w:val="008C09B3"/>
    <w:rsid w:val="008C1EE2"/>
    <w:rsid w:val="008C56AD"/>
    <w:rsid w:val="008D24C2"/>
    <w:rsid w:val="008D5BE8"/>
    <w:rsid w:val="008F05B8"/>
    <w:rsid w:val="008F0E9D"/>
    <w:rsid w:val="008F106D"/>
    <w:rsid w:val="008F3DE3"/>
    <w:rsid w:val="008F4C73"/>
    <w:rsid w:val="008F6135"/>
    <w:rsid w:val="008F7274"/>
    <w:rsid w:val="00900A37"/>
    <w:rsid w:val="00901082"/>
    <w:rsid w:val="00901136"/>
    <w:rsid w:val="009047D6"/>
    <w:rsid w:val="00906070"/>
    <w:rsid w:val="0091187D"/>
    <w:rsid w:val="00911FDE"/>
    <w:rsid w:val="00912E23"/>
    <w:rsid w:val="00915632"/>
    <w:rsid w:val="00920104"/>
    <w:rsid w:val="009248B3"/>
    <w:rsid w:val="00931433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473C"/>
    <w:rsid w:val="009747C6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C655F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37F03"/>
    <w:rsid w:val="00A44A08"/>
    <w:rsid w:val="00A44B76"/>
    <w:rsid w:val="00A465F4"/>
    <w:rsid w:val="00A47E10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460D"/>
    <w:rsid w:val="00AE64A9"/>
    <w:rsid w:val="00AF1F53"/>
    <w:rsid w:val="00B02223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3E93"/>
    <w:rsid w:val="00B54CA8"/>
    <w:rsid w:val="00B555DD"/>
    <w:rsid w:val="00B561E0"/>
    <w:rsid w:val="00B61FF2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7603"/>
    <w:rsid w:val="00BE1736"/>
    <w:rsid w:val="00BE190B"/>
    <w:rsid w:val="00BE5803"/>
    <w:rsid w:val="00BF0E1F"/>
    <w:rsid w:val="00BF290D"/>
    <w:rsid w:val="00BF2941"/>
    <w:rsid w:val="00BF2CCE"/>
    <w:rsid w:val="00BF2F81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545C3"/>
    <w:rsid w:val="00C56051"/>
    <w:rsid w:val="00C60A1C"/>
    <w:rsid w:val="00C61E7A"/>
    <w:rsid w:val="00C71EF8"/>
    <w:rsid w:val="00C80D75"/>
    <w:rsid w:val="00C81D5E"/>
    <w:rsid w:val="00C87C70"/>
    <w:rsid w:val="00C901FB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51ED"/>
    <w:rsid w:val="00CF6552"/>
    <w:rsid w:val="00D01305"/>
    <w:rsid w:val="00D05F6A"/>
    <w:rsid w:val="00D10BA3"/>
    <w:rsid w:val="00D172B3"/>
    <w:rsid w:val="00D204C5"/>
    <w:rsid w:val="00D25422"/>
    <w:rsid w:val="00D271BF"/>
    <w:rsid w:val="00D27767"/>
    <w:rsid w:val="00D36456"/>
    <w:rsid w:val="00D36A47"/>
    <w:rsid w:val="00D36A5C"/>
    <w:rsid w:val="00D406F3"/>
    <w:rsid w:val="00D41F8A"/>
    <w:rsid w:val="00D44787"/>
    <w:rsid w:val="00D5724D"/>
    <w:rsid w:val="00D61AE5"/>
    <w:rsid w:val="00D633A8"/>
    <w:rsid w:val="00D6785F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C3A59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396F"/>
    <w:rsid w:val="00E05228"/>
    <w:rsid w:val="00E06DAB"/>
    <w:rsid w:val="00E205B3"/>
    <w:rsid w:val="00E2441C"/>
    <w:rsid w:val="00E259B0"/>
    <w:rsid w:val="00E259B8"/>
    <w:rsid w:val="00E32130"/>
    <w:rsid w:val="00E33B88"/>
    <w:rsid w:val="00E33D8D"/>
    <w:rsid w:val="00E366CD"/>
    <w:rsid w:val="00E42313"/>
    <w:rsid w:val="00E45593"/>
    <w:rsid w:val="00E500C7"/>
    <w:rsid w:val="00E50E01"/>
    <w:rsid w:val="00E53A54"/>
    <w:rsid w:val="00E53BE0"/>
    <w:rsid w:val="00E55E2B"/>
    <w:rsid w:val="00E62C59"/>
    <w:rsid w:val="00E633AD"/>
    <w:rsid w:val="00E64F8A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09F"/>
    <w:rsid w:val="00ED3A54"/>
    <w:rsid w:val="00ED42CF"/>
    <w:rsid w:val="00ED5085"/>
    <w:rsid w:val="00ED57BE"/>
    <w:rsid w:val="00EE0317"/>
    <w:rsid w:val="00EE28AD"/>
    <w:rsid w:val="00EE7F14"/>
    <w:rsid w:val="00EF69DA"/>
    <w:rsid w:val="00F02D0D"/>
    <w:rsid w:val="00F05103"/>
    <w:rsid w:val="00F075BB"/>
    <w:rsid w:val="00F14633"/>
    <w:rsid w:val="00F1540D"/>
    <w:rsid w:val="00F1694B"/>
    <w:rsid w:val="00F17850"/>
    <w:rsid w:val="00F22E21"/>
    <w:rsid w:val="00F24A56"/>
    <w:rsid w:val="00F27239"/>
    <w:rsid w:val="00F2773D"/>
    <w:rsid w:val="00F27D79"/>
    <w:rsid w:val="00F43A92"/>
    <w:rsid w:val="00F47FB0"/>
    <w:rsid w:val="00F500AB"/>
    <w:rsid w:val="00F5184F"/>
    <w:rsid w:val="00F52F3D"/>
    <w:rsid w:val="00F57B03"/>
    <w:rsid w:val="00F65950"/>
    <w:rsid w:val="00F7181D"/>
    <w:rsid w:val="00F7611D"/>
    <w:rsid w:val="00F76325"/>
    <w:rsid w:val="00F7690E"/>
    <w:rsid w:val="00F824DA"/>
    <w:rsid w:val="00F857A4"/>
    <w:rsid w:val="00F9116D"/>
    <w:rsid w:val="00F919C7"/>
    <w:rsid w:val="00F92927"/>
    <w:rsid w:val="00F92D28"/>
    <w:rsid w:val="00F953A4"/>
    <w:rsid w:val="00FA1369"/>
    <w:rsid w:val="00FA326E"/>
    <w:rsid w:val="00FA3BCF"/>
    <w:rsid w:val="00FA55E1"/>
    <w:rsid w:val="00FA5FA3"/>
    <w:rsid w:val="00FA7DC9"/>
    <w:rsid w:val="00FB2D23"/>
    <w:rsid w:val="00FB4386"/>
    <w:rsid w:val="00FB4A2E"/>
    <w:rsid w:val="00FB7B4B"/>
    <w:rsid w:val="00FC0386"/>
    <w:rsid w:val="00FC11AD"/>
    <w:rsid w:val="00FC26B9"/>
    <w:rsid w:val="00FC3420"/>
    <w:rsid w:val="00FC517F"/>
    <w:rsid w:val="00FC568B"/>
    <w:rsid w:val="00FC601B"/>
    <w:rsid w:val="00FC774D"/>
    <w:rsid w:val="00FD2C00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FE911-B73C-487A-A67B-73E7045EE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66</TotalTime>
  <Pages>1</Pages>
  <Words>269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74</cp:revision>
  <cp:lastPrinted>2022-07-26T16:11:00Z</cp:lastPrinted>
  <dcterms:created xsi:type="dcterms:W3CDTF">2022-11-30T13:40:00Z</dcterms:created>
  <dcterms:modified xsi:type="dcterms:W3CDTF">2022-12-09T12:43:00Z</dcterms:modified>
</cp:coreProperties>
</file>