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731F26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731F26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731F26" w:rsidRDefault="00EA2FC0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731F26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731F26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731F26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24790D71" w:rsidR="00CA3D77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CE3C99" w:rsidRPr="00731F2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234E25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731F26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731F26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731F26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4DAB8D41" w:rsidR="00CA3D77" w:rsidRPr="00731F26" w:rsidRDefault="00234E25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</w:t>
            </w:r>
            <w:r w:rsidR="00CA3D77" w:rsidRPr="00731F26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CA3D77" w:rsidRPr="00731F26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1F26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1F26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731F26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731F26" w:rsidRDefault="00F67761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31F26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731F26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731F26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731F26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731F26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731F26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731F26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731F26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0B63F27C" w:rsidR="00EA2FC0" w:rsidRPr="00731F26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1F26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234E25">
        <w:rPr>
          <w:rFonts w:ascii="Arial" w:hAnsi="Arial" w:cs="Arial"/>
          <w:sz w:val="24"/>
          <w:szCs w:val="24"/>
        </w:rPr>
        <w:t>06</w:t>
      </w:r>
      <w:r w:rsidR="0011683E" w:rsidRPr="00731F26">
        <w:rPr>
          <w:rFonts w:ascii="Arial" w:hAnsi="Arial" w:cs="Arial"/>
          <w:sz w:val="24"/>
          <w:szCs w:val="24"/>
        </w:rPr>
        <w:t xml:space="preserve"> de </w:t>
      </w:r>
      <w:r w:rsidR="00234E25">
        <w:rPr>
          <w:rFonts w:ascii="Arial" w:hAnsi="Arial" w:cs="Arial"/>
          <w:sz w:val="24"/>
          <w:szCs w:val="24"/>
        </w:rPr>
        <w:t>junh</w:t>
      </w:r>
      <w:r w:rsidR="0011683E" w:rsidRPr="00731F26">
        <w:rPr>
          <w:rFonts w:ascii="Arial" w:hAnsi="Arial" w:cs="Arial"/>
          <w:sz w:val="24"/>
          <w:szCs w:val="24"/>
        </w:rPr>
        <w:t>o</w:t>
      </w:r>
      <w:r w:rsidRPr="00731F26">
        <w:rPr>
          <w:rFonts w:ascii="Arial" w:hAnsi="Arial" w:cs="Arial"/>
          <w:sz w:val="24"/>
          <w:szCs w:val="24"/>
        </w:rPr>
        <w:t xml:space="preserve"> de 202</w:t>
      </w:r>
      <w:r w:rsidR="00CA3D77" w:rsidRPr="00731F26">
        <w:rPr>
          <w:rFonts w:ascii="Arial" w:hAnsi="Arial" w:cs="Arial"/>
          <w:sz w:val="24"/>
          <w:szCs w:val="24"/>
        </w:rPr>
        <w:t>5</w:t>
      </w:r>
      <w:r w:rsidRPr="00731F26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731F26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731F26" w:rsidRDefault="00EA2FC0" w:rsidP="00C2328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31F26">
        <w:rPr>
          <w:rFonts w:ascii="Arial" w:hAnsi="Arial" w:cs="Arial"/>
          <w:b/>
          <w:sz w:val="24"/>
          <w:szCs w:val="24"/>
        </w:rPr>
        <w:t>Registrar a presença:</w:t>
      </w:r>
      <w:r w:rsidRPr="00731F26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731F26">
        <w:rPr>
          <w:rFonts w:ascii="Arial" w:hAnsi="Arial" w:cs="Arial"/>
          <w:sz w:val="24"/>
          <w:szCs w:val="24"/>
        </w:rPr>
        <w:t>Patrícia</w:t>
      </w:r>
      <w:r w:rsidRPr="00731F26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463419BD" w14:textId="77777777" w:rsidR="00295F96" w:rsidRPr="00731F26" w:rsidRDefault="00295F96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31F26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1EE9BA0" w:rsidR="00EA2FC0" w:rsidRPr="00731F26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2 - ATA</w:t>
            </w:r>
            <w:r w:rsidR="00234E25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0E82E51E" w14:textId="77777777" w:rsidR="009004E7" w:rsidRPr="00731F26" w:rsidRDefault="009004E7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0855132"/>
      <w:bookmarkStart w:id="1" w:name="_Hlk158031402"/>
    </w:p>
    <w:p w14:paraId="3EA3B070" w14:textId="4A23CBAA" w:rsidR="00EA2FC0" w:rsidRPr="00731F26" w:rsidRDefault="00EA2FC0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Hlk199339164"/>
      <w:r w:rsidRPr="00731F26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234E25">
        <w:rPr>
          <w:rFonts w:ascii="Arial" w:hAnsi="Arial" w:cs="Arial"/>
          <w:b/>
          <w:bCs/>
          <w:sz w:val="24"/>
          <w:szCs w:val="24"/>
          <w:u w:val="single"/>
        </w:rPr>
        <w:t>18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 w:rsidRPr="00731F2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, DA </w:t>
      </w:r>
      <w:r w:rsidR="00234E25">
        <w:rPr>
          <w:rFonts w:ascii="Arial" w:hAnsi="Arial" w:cs="Arial"/>
          <w:b/>
          <w:bCs/>
          <w:sz w:val="24"/>
          <w:szCs w:val="24"/>
          <w:u w:val="single"/>
        </w:rPr>
        <w:t>AUDIÊNCIA PÚBLICA DE METAS Fiscais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234E25">
        <w:rPr>
          <w:rFonts w:ascii="Arial" w:hAnsi="Arial" w:cs="Arial"/>
          <w:b/>
          <w:bCs/>
          <w:sz w:val="24"/>
          <w:szCs w:val="24"/>
          <w:u w:val="single"/>
        </w:rPr>
        <w:t>27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873CFE" w:rsidRPr="00731F26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 w:rsidRPr="00731F2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8B47F92" w14:textId="77777777" w:rsidR="00EA2FC0" w:rsidRPr="00731F26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Pr="00731F26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" w:name="_Hlk96334572"/>
      <w:bookmarkStart w:id="4" w:name="_Hlk97021823"/>
      <w:r w:rsidRPr="00731F2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3"/>
      <w:bookmarkEnd w:id="4"/>
      <w:r w:rsidR="00037C31" w:rsidRPr="00731F26">
        <w:rPr>
          <w:rFonts w:ascii="Arial" w:hAnsi="Arial" w:cs="Arial"/>
          <w:sz w:val="24"/>
          <w:szCs w:val="24"/>
        </w:rPr>
        <w:t>)</w:t>
      </w:r>
    </w:p>
    <w:bookmarkEnd w:id="2"/>
    <w:p w14:paraId="194D310C" w14:textId="77777777" w:rsidR="00234E25" w:rsidRDefault="00234E25" w:rsidP="00234E2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DE2B70C" w14:textId="168BD561" w:rsidR="00234E25" w:rsidRPr="00731F26" w:rsidRDefault="00234E25" w:rsidP="00234E2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31F26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>
        <w:rPr>
          <w:rFonts w:ascii="Arial" w:hAnsi="Arial" w:cs="Arial"/>
          <w:b/>
          <w:bCs/>
          <w:sz w:val="24"/>
          <w:szCs w:val="24"/>
          <w:u w:val="single"/>
        </w:rPr>
        <w:t>19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/2025, DA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AUDIÊNCIA PÚBLICA DE GESTÃO EM SAÚDE 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>
        <w:rPr>
          <w:rFonts w:ascii="Arial" w:hAnsi="Arial" w:cs="Arial"/>
          <w:b/>
          <w:bCs/>
          <w:sz w:val="24"/>
          <w:szCs w:val="24"/>
          <w:u w:val="single"/>
        </w:rPr>
        <w:t>27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 DE MAIO DE 2025.</w:t>
      </w:r>
    </w:p>
    <w:p w14:paraId="7D953BA5" w14:textId="77777777" w:rsidR="00234E25" w:rsidRPr="00731F26" w:rsidRDefault="00234E25" w:rsidP="00234E25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11E258C" w14:textId="77777777" w:rsidR="00234E25" w:rsidRPr="00731F26" w:rsidRDefault="00234E25" w:rsidP="00234E2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1F2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154B7182" w14:textId="77777777" w:rsidR="00234E25" w:rsidRDefault="00234E25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04A0BD" w14:textId="77777777" w:rsidR="00234E25" w:rsidRPr="00731F26" w:rsidRDefault="00234E25" w:rsidP="00234E2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31F26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/2025, DA SESSÃO ORDINÁRIA DE </w:t>
      </w:r>
      <w:r>
        <w:rPr>
          <w:rFonts w:ascii="Arial" w:hAnsi="Arial" w:cs="Arial"/>
          <w:b/>
          <w:bCs/>
          <w:sz w:val="24"/>
          <w:szCs w:val="24"/>
          <w:u w:val="single"/>
        </w:rPr>
        <w:t>27</w:t>
      </w:r>
      <w:r w:rsidRPr="00731F26">
        <w:rPr>
          <w:rFonts w:ascii="Arial" w:hAnsi="Arial" w:cs="Arial"/>
          <w:b/>
          <w:bCs/>
          <w:sz w:val="24"/>
          <w:szCs w:val="24"/>
          <w:u w:val="single"/>
        </w:rPr>
        <w:t xml:space="preserve"> DE MAIO DE 2025.</w:t>
      </w:r>
    </w:p>
    <w:p w14:paraId="5F97356B" w14:textId="77777777" w:rsidR="00234E25" w:rsidRPr="00731F26" w:rsidRDefault="00234E25" w:rsidP="00234E25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6E94401" w14:textId="77777777" w:rsidR="00234E25" w:rsidRPr="00731F26" w:rsidRDefault="00234E25" w:rsidP="00234E2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1F2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112AC6AE" w14:textId="77777777" w:rsidR="00234E25" w:rsidRPr="00731F26" w:rsidRDefault="00234E25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31F26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6A576124" w:rsidR="00EA2FC0" w:rsidRPr="00731F26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lastRenderedPageBreak/>
              <w:t>3</w:t>
            </w:r>
            <w:r w:rsidR="00E52C3D" w:rsidRPr="00731F2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731F2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12A2CF43" w14:textId="77777777" w:rsidR="008564A4" w:rsidRPr="00731F26" w:rsidRDefault="008564A4" w:rsidP="008564A4">
      <w:pPr>
        <w:pStyle w:val="Recuodecorpodetexto"/>
        <w:spacing w:line="276" w:lineRule="auto"/>
        <w:ind w:firstLine="0"/>
      </w:pPr>
      <w:bookmarkStart w:id="5" w:name="_Hlk199160641"/>
    </w:p>
    <w:bookmarkEnd w:id="5"/>
    <w:p w14:paraId="3B31C1A7" w14:textId="2F8F3F95" w:rsidR="008564A4" w:rsidRDefault="00234E25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TEMOS </w:t>
      </w:r>
    </w:p>
    <w:p w14:paraId="44FCC14E" w14:textId="77777777" w:rsidR="00234E25" w:rsidRPr="00731F26" w:rsidRDefault="00234E25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731F26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731F26" w:rsidRDefault="00DC30A7" w:rsidP="00C2328A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731F2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5CC6278" w14:textId="77777777" w:rsidR="00873CFE" w:rsidRPr="00731F26" w:rsidRDefault="00873CFE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CB9F1BE" w14:textId="1638B4D2" w:rsidR="00731F26" w:rsidRPr="00234E25" w:rsidRDefault="00A32F4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32"/>
          <w:szCs w:val="32"/>
        </w:rPr>
      </w:pPr>
      <w:hyperlink r:id="rId8" w:history="1">
        <w:r w:rsidR="004C64A6" w:rsidRPr="00A32F49">
          <w:rPr>
            <w:rStyle w:val="Hyperlink"/>
            <w:rFonts w:ascii="Arial" w:hAnsi="Arial" w:cs="Arial"/>
            <w:b/>
            <w:bCs/>
            <w:sz w:val="24"/>
            <w:szCs w:val="24"/>
          </w:rPr>
          <w:t>Indicação nº 020/2025</w:t>
        </w:r>
      </w:hyperlink>
      <w:r w:rsidR="004C64A6">
        <w:rPr>
          <w:rFonts w:ascii="Arial" w:hAnsi="Arial" w:cs="Arial"/>
          <w:sz w:val="24"/>
          <w:szCs w:val="24"/>
        </w:rPr>
        <w:t xml:space="preserve"> – Aumento do período de licença maternidade - Coligação PSD/PSDB – LEITURA </w:t>
      </w:r>
    </w:p>
    <w:p w14:paraId="629C37AE" w14:textId="77777777" w:rsidR="003970D9" w:rsidRPr="00731F26" w:rsidRDefault="003970D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731F26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5AC3012" w:rsidR="00EA2FC0" w:rsidRPr="00731F26" w:rsidRDefault="00CB52AD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731F26" w:rsidRDefault="00EA2FC0" w:rsidP="002F65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Hlk126669879"/>
      <w:bookmarkStart w:id="7" w:name="_Hlk106636575"/>
      <w:bookmarkStart w:id="8" w:name="_Hlk107332732"/>
    </w:p>
    <w:p w14:paraId="7B761C5F" w14:textId="34E5183B" w:rsidR="002F65DD" w:rsidRPr="004C64A6" w:rsidRDefault="002F65DD" w:rsidP="002F65DD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64A6">
        <w:rPr>
          <w:rFonts w:ascii="Arial" w:hAnsi="Arial" w:cs="Arial"/>
          <w:sz w:val="22"/>
          <w:szCs w:val="22"/>
        </w:rPr>
        <w:t>Oficio nº 0</w:t>
      </w:r>
      <w:r w:rsidR="004C64A6" w:rsidRPr="004C64A6">
        <w:rPr>
          <w:rFonts w:ascii="Arial" w:hAnsi="Arial" w:cs="Arial"/>
          <w:sz w:val="22"/>
          <w:szCs w:val="22"/>
        </w:rPr>
        <w:t>71</w:t>
      </w:r>
      <w:r w:rsidRPr="004C64A6">
        <w:rPr>
          <w:rFonts w:ascii="Arial" w:hAnsi="Arial" w:cs="Arial"/>
          <w:sz w:val="22"/>
          <w:szCs w:val="22"/>
        </w:rPr>
        <w:t>/2025 do Poder Executivo encaminhando</w:t>
      </w:r>
      <w:r w:rsidR="003E04F6" w:rsidRPr="004C64A6">
        <w:rPr>
          <w:rFonts w:ascii="Arial" w:hAnsi="Arial" w:cs="Arial"/>
          <w:sz w:val="22"/>
          <w:szCs w:val="22"/>
        </w:rPr>
        <w:t xml:space="preserve"> às</w:t>
      </w:r>
      <w:r w:rsidRPr="004C64A6">
        <w:rPr>
          <w:rFonts w:ascii="Arial" w:hAnsi="Arial" w:cs="Arial"/>
          <w:sz w:val="22"/>
          <w:szCs w:val="22"/>
        </w:rPr>
        <w:t xml:space="preserve"> Lei</w:t>
      </w:r>
      <w:r w:rsidR="003E04F6" w:rsidRPr="004C64A6">
        <w:rPr>
          <w:rFonts w:ascii="Arial" w:hAnsi="Arial" w:cs="Arial"/>
          <w:sz w:val="22"/>
          <w:szCs w:val="22"/>
        </w:rPr>
        <w:t>s</w:t>
      </w:r>
      <w:r w:rsidRPr="004C64A6">
        <w:rPr>
          <w:rFonts w:ascii="Arial" w:hAnsi="Arial" w:cs="Arial"/>
          <w:sz w:val="22"/>
          <w:szCs w:val="22"/>
        </w:rPr>
        <w:t xml:space="preserve"> Municipa</w:t>
      </w:r>
      <w:r w:rsidR="003E04F6" w:rsidRPr="004C64A6">
        <w:rPr>
          <w:rFonts w:ascii="Arial" w:hAnsi="Arial" w:cs="Arial"/>
          <w:sz w:val="22"/>
          <w:szCs w:val="22"/>
        </w:rPr>
        <w:t>is</w:t>
      </w:r>
      <w:r w:rsidRPr="004C64A6">
        <w:rPr>
          <w:rFonts w:ascii="Arial" w:hAnsi="Arial" w:cs="Arial"/>
          <w:sz w:val="22"/>
          <w:szCs w:val="22"/>
        </w:rPr>
        <w:t xml:space="preserve"> nº 1.2</w:t>
      </w:r>
      <w:r w:rsidR="004C64A6" w:rsidRPr="004C64A6">
        <w:rPr>
          <w:rFonts w:ascii="Arial" w:hAnsi="Arial" w:cs="Arial"/>
          <w:sz w:val="22"/>
          <w:szCs w:val="22"/>
        </w:rPr>
        <w:t>72, 1.273 e</w:t>
      </w:r>
      <w:r w:rsidRPr="004C64A6">
        <w:rPr>
          <w:rFonts w:ascii="Arial" w:hAnsi="Arial" w:cs="Arial"/>
          <w:sz w:val="22"/>
          <w:szCs w:val="22"/>
        </w:rPr>
        <w:t xml:space="preserve"> nº 1.2</w:t>
      </w:r>
      <w:r w:rsidR="00731F26" w:rsidRPr="004C64A6">
        <w:rPr>
          <w:rFonts w:ascii="Arial" w:hAnsi="Arial" w:cs="Arial"/>
          <w:sz w:val="22"/>
          <w:szCs w:val="22"/>
        </w:rPr>
        <w:t>7</w:t>
      </w:r>
      <w:r w:rsidR="004C64A6" w:rsidRPr="004C64A6">
        <w:rPr>
          <w:rFonts w:ascii="Arial" w:hAnsi="Arial" w:cs="Arial"/>
          <w:sz w:val="22"/>
          <w:szCs w:val="22"/>
        </w:rPr>
        <w:t>4</w:t>
      </w:r>
      <w:r w:rsidRPr="004C64A6">
        <w:rPr>
          <w:rFonts w:ascii="Arial" w:hAnsi="Arial" w:cs="Arial"/>
          <w:sz w:val="22"/>
          <w:szCs w:val="22"/>
        </w:rPr>
        <w:t>/2025</w:t>
      </w:r>
      <w:r w:rsidR="004C64A6" w:rsidRPr="004C64A6">
        <w:rPr>
          <w:rFonts w:ascii="Arial" w:hAnsi="Arial" w:cs="Arial"/>
          <w:sz w:val="22"/>
          <w:szCs w:val="22"/>
        </w:rPr>
        <w:t>.</w:t>
      </w:r>
      <w:r w:rsidRPr="004C64A6">
        <w:rPr>
          <w:rFonts w:ascii="Arial" w:hAnsi="Arial" w:cs="Arial"/>
          <w:sz w:val="22"/>
          <w:szCs w:val="22"/>
        </w:rPr>
        <w:t xml:space="preserve"> </w:t>
      </w:r>
    </w:p>
    <w:bookmarkEnd w:id="6"/>
    <w:p w14:paraId="036B643D" w14:textId="56310272" w:rsidR="00295F96" w:rsidRPr="00731F26" w:rsidRDefault="00295F96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31F26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7"/>
          <w:bookmarkEnd w:id="8"/>
          <w:p w14:paraId="2E910ACA" w14:textId="2335B557" w:rsidR="00EA2FC0" w:rsidRPr="00731F26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731F26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1F26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731F26">
              <w:rPr>
                <w:rFonts w:ascii="Arial" w:hAnsi="Arial" w:cs="Arial"/>
                <w:sz w:val="24"/>
                <w:szCs w:val="24"/>
              </w:rPr>
              <w:t>o</w:t>
            </w:r>
            <w:r w:rsidRPr="00731F26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731F26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731F26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731F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731F26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35D7ABFC" w14:textId="77777777" w:rsidR="00A63F8C" w:rsidRPr="00731F26" w:rsidRDefault="00A63F8C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31F26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731F26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731F26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1F26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731F26">
              <w:rPr>
                <w:rFonts w:ascii="Arial" w:hAnsi="Arial" w:cs="Arial"/>
                <w:sz w:val="24"/>
                <w:szCs w:val="24"/>
              </w:rPr>
              <w:t>o</w:t>
            </w:r>
            <w:r w:rsidRPr="00731F26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2CA40513" w14:textId="77777777" w:rsidR="0048326D" w:rsidRPr="00731F26" w:rsidRDefault="0048326D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31F26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731F26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731F26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731F26" w:rsidRDefault="0052200B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Pr="00731F26" w:rsidRDefault="00EA2FC0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31F26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9EA628E" w14:textId="77777777" w:rsidR="00BA6149" w:rsidRPr="00731F26" w:rsidRDefault="00BA6149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5059D5" w14:textId="77777777" w:rsidR="00234E25" w:rsidRPr="00731F26" w:rsidRDefault="00234E25" w:rsidP="00234E25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Pr="00731F26">
          <w:rPr>
            <w:rStyle w:val="Hyperlink"/>
            <w:rFonts w:ascii="Arial" w:hAnsi="Arial" w:cs="Arial"/>
            <w:b/>
            <w:bCs/>
            <w:sz w:val="24"/>
            <w:szCs w:val="24"/>
          </w:rPr>
          <w:t>PROJETO DE LEI Nº 035 DE 20 DE MAIO DE 2025</w:t>
        </w:r>
      </w:hyperlink>
      <w:r w:rsidRPr="00731F26">
        <w:rPr>
          <w:rFonts w:ascii="Arial" w:hAnsi="Arial" w:cs="Arial"/>
          <w:sz w:val="24"/>
          <w:szCs w:val="24"/>
        </w:rPr>
        <w:t xml:space="preserve"> – Autoriza o Município a celebrar Termo de Fomento com a Sociedade Corpo de Bombeiros Voluntários de Garibaldi/RS – LEITURA </w:t>
      </w:r>
    </w:p>
    <w:p w14:paraId="13930A30" w14:textId="77777777" w:rsidR="00234E25" w:rsidRPr="00731F26" w:rsidRDefault="00234E25" w:rsidP="00234E25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AE57C18" w14:textId="77777777" w:rsidR="00F2079F" w:rsidRPr="00731F26" w:rsidRDefault="00F2079F" w:rsidP="00F2079F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31F26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731F26">
        <w:rPr>
          <w:rFonts w:ascii="Arial" w:hAnsi="Arial" w:cs="Arial"/>
          <w:bCs/>
          <w:sz w:val="24"/>
          <w:szCs w:val="24"/>
        </w:rPr>
        <w:t xml:space="preserve">. </w:t>
      </w:r>
    </w:p>
    <w:p w14:paraId="70D65D70" w14:textId="77777777" w:rsidR="00F2079F" w:rsidRPr="00731F26" w:rsidRDefault="00F2079F" w:rsidP="00F2079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1F26">
        <w:rPr>
          <w:rFonts w:ascii="Arial" w:hAnsi="Arial" w:cs="Arial"/>
          <w:sz w:val="24"/>
          <w:szCs w:val="24"/>
        </w:rPr>
        <w:t xml:space="preserve">Coloco o projeto em </w:t>
      </w:r>
      <w:r w:rsidRPr="00731F26">
        <w:rPr>
          <w:rFonts w:ascii="Arial" w:hAnsi="Arial" w:cs="Arial"/>
          <w:sz w:val="24"/>
          <w:szCs w:val="24"/>
          <w:u w:val="single"/>
        </w:rPr>
        <w:t>discussão</w:t>
      </w:r>
      <w:r w:rsidRPr="00731F26">
        <w:rPr>
          <w:rFonts w:ascii="Arial" w:hAnsi="Arial" w:cs="Arial"/>
          <w:sz w:val="24"/>
          <w:szCs w:val="24"/>
        </w:rPr>
        <w:t xml:space="preserve">: Coloco o projeto em </w:t>
      </w:r>
      <w:r w:rsidRPr="00731F26">
        <w:rPr>
          <w:rFonts w:ascii="Arial" w:hAnsi="Arial" w:cs="Arial"/>
          <w:sz w:val="24"/>
          <w:szCs w:val="24"/>
          <w:u w:val="single"/>
        </w:rPr>
        <w:t>votação</w:t>
      </w:r>
      <w:r w:rsidRPr="00731F26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6ACB7EC8" w14:textId="77777777" w:rsidR="00F2079F" w:rsidRPr="00731F26" w:rsidRDefault="00F2079F" w:rsidP="00F2079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BCBAA7B" w14:textId="77777777" w:rsidR="00F2079F" w:rsidRPr="00731F26" w:rsidRDefault="00F2079F" w:rsidP="00F2079F">
      <w:pPr>
        <w:spacing w:line="276" w:lineRule="auto"/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731F26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54187873" w14:textId="77777777" w:rsidR="00873CFE" w:rsidRDefault="00873CFE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924722" w14:textId="77777777" w:rsidR="004C64A6" w:rsidRDefault="004C64A6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04B976" w14:textId="77777777" w:rsidR="004C64A6" w:rsidRPr="00731F26" w:rsidRDefault="004C64A6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E9F4B" w14:textId="67D8C916" w:rsidR="00EA2FC0" w:rsidRPr="00731F26" w:rsidRDefault="00EA2FC0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31F2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LEGISLATIVO:</w:t>
      </w:r>
      <w:r w:rsidRPr="00731F26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66B776D7" w14:textId="77777777" w:rsidR="0048326D" w:rsidRPr="00731F26" w:rsidRDefault="0048326D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7D7352F9" w14:textId="6013CE8C" w:rsidR="00695143" w:rsidRPr="00731F26" w:rsidRDefault="00F2079F" w:rsidP="00F2079F">
      <w:pPr>
        <w:spacing w:line="276" w:lineRule="auto"/>
        <w:ind w:right="-568"/>
        <w:jc w:val="both"/>
        <w:rPr>
          <w:rFonts w:ascii="Arial" w:hAnsi="Arial" w:cs="Arial"/>
          <w:sz w:val="24"/>
          <w:szCs w:val="24"/>
        </w:rPr>
      </w:pPr>
      <w:r w:rsidRPr="00731F26">
        <w:rPr>
          <w:rFonts w:ascii="Arial" w:hAnsi="Arial" w:cs="Arial"/>
          <w:sz w:val="24"/>
          <w:szCs w:val="24"/>
        </w:rPr>
        <w:t>NÃO TEMOS</w:t>
      </w:r>
    </w:p>
    <w:p w14:paraId="21C42F73" w14:textId="77777777" w:rsidR="00107548" w:rsidRPr="00731F26" w:rsidRDefault="00107548" w:rsidP="00F2079F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31F26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731F26" w:rsidRDefault="00FA5EF4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731F26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731F26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731F26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Pr="00731F26" w:rsidRDefault="00EA2FC0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Pr="00731F26" w:rsidRDefault="008F2242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31F26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731F26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1F2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731F2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731F26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731F26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Pr="00731F26" w:rsidRDefault="00EA2FC0" w:rsidP="00C232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1F26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73366E64" w14:textId="77777777" w:rsidR="00F61736" w:rsidRPr="00731F26" w:rsidRDefault="00F61736" w:rsidP="00C232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04A979" w14:textId="77777777" w:rsidR="003E04F6" w:rsidRPr="00C2328A" w:rsidRDefault="003E04F6" w:rsidP="003E04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Desde já, convoco a todos os Edis</w:t>
      </w:r>
    </w:p>
    <w:p w14:paraId="7FE66BF5" w14:textId="2C2521A7" w:rsidR="003E04F6" w:rsidRPr="00C2328A" w:rsidRDefault="003E04F6" w:rsidP="003E04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para a Sessão Ordinária do dia </w:t>
      </w:r>
      <w:r w:rsidR="00234E25">
        <w:rPr>
          <w:rFonts w:ascii="Arial" w:hAnsi="Arial" w:cs="Arial"/>
          <w:sz w:val="24"/>
          <w:szCs w:val="24"/>
        </w:rPr>
        <w:t>10</w:t>
      </w:r>
      <w:r w:rsidRPr="00C2328A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junho</w:t>
      </w:r>
      <w:r w:rsidRPr="00C2328A">
        <w:rPr>
          <w:rFonts w:ascii="Arial" w:hAnsi="Arial" w:cs="Arial"/>
          <w:sz w:val="24"/>
          <w:szCs w:val="24"/>
        </w:rPr>
        <w:t xml:space="preserve"> de 2025 às 18 horas.</w:t>
      </w:r>
    </w:p>
    <w:p w14:paraId="45C89083" w14:textId="77777777" w:rsidR="003E04F6" w:rsidRPr="00C2328A" w:rsidRDefault="003E04F6" w:rsidP="003E04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A5CCAD5" w14:textId="77777777" w:rsidR="003E04F6" w:rsidRPr="00C2328A" w:rsidRDefault="003E04F6" w:rsidP="003E04F6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      Assim, dou por encerrada esta Sessão Ordinária.</w:t>
      </w:r>
    </w:p>
    <w:p w14:paraId="14DE0DAC" w14:textId="77777777" w:rsidR="003E04F6" w:rsidRPr="00C2328A" w:rsidRDefault="003E04F6" w:rsidP="003E04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Boa noite a todos.</w:t>
      </w:r>
    </w:p>
    <w:p w14:paraId="1265F67E" w14:textId="250F60E3" w:rsidR="00606725" w:rsidRPr="00731F26" w:rsidRDefault="00606725" w:rsidP="003E04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606725" w:rsidRPr="00731F26" w:rsidSect="00295F96">
      <w:headerReference w:type="default" r:id="rId10"/>
      <w:footerReference w:type="default" r:id="rId11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F19DF" w14:textId="77777777" w:rsidR="00E003A5" w:rsidRDefault="00E003A5" w:rsidP="008F6923">
      <w:r>
        <w:separator/>
      </w:r>
    </w:p>
  </w:endnote>
  <w:endnote w:type="continuationSeparator" w:id="0">
    <w:p w14:paraId="6F606510" w14:textId="77777777" w:rsidR="00E003A5" w:rsidRDefault="00E003A5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B585" w14:textId="77777777" w:rsidR="00E003A5" w:rsidRDefault="00E003A5" w:rsidP="008F6923">
      <w:r>
        <w:separator/>
      </w:r>
    </w:p>
  </w:footnote>
  <w:footnote w:type="continuationSeparator" w:id="0">
    <w:p w14:paraId="343413D7" w14:textId="77777777" w:rsidR="00E003A5" w:rsidRDefault="00E003A5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155291">
    <w:abstractNumId w:val="15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8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23"/>
  </w:num>
  <w:num w:numId="8" w16cid:durableId="1172335437">
    <w:abstractNumId w:val="24"/>
  </w:num>
  <w:num w:numId="9" w16cid:durableId="958293285">
    <w:abstractNumId w:val="19"/>
  </w:num>
  <w:num w:numId="10" w16cid:durableId="1980915944">
    <w:abstractNumId w:val="17"/>
  </w:num>
  <w:num w:numId="11" w16cid:durableId="825822909">
    <w:abstractNumId w:val="3"/>
  </w:num>
  <w:num w:numId="12" w16cid:durableId="389117610">
    <w:abstractNumId w:val="18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22"/>
  </w:num>
  <w:num w:numId="16" w16cid:durableId="717167084">
    <w:abstractNumId w:val="1"/>
  </w:num>
  <w:num w:numId="17" w16cid:durableId="12533150">
    <w:abstractNumId w:val="12"/>
  </w:num>
  <w:num w:numId="18" w16cid:durableId="603920308">
    <w:abstractNumId w:val="21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  <w:num w:numId="22" w16cid:durableId="128474418">
    <w:abstractNumId w:val="13"/>
  </w:num>
  <w:num w:numId="23" w16cid:durableId="1528831820">
    <w:abstractNumId w:val="20"/>
  </w:num>
  <w:num w:numId="24" w16cid:durableId="263264745">
    <w:abstractNumId w:val="25"/>
  </w:num>
  <w:num w:numId="25" w16cid:durableId="215093124">
    <w:abstractNumId w:val="11"/>
  </w:num>
  <w:num w:numId="26" w16cid:durableId="2141216414">
    <w:abstractNumId w:val="10"/>
  </w:num>
  <w:num w:numId="27" w16cid:durableId="2080863498">
    <w:abstractNumId w:val="16"/>
  </w:num>
  <w:num w:numId="28" w16cid:durableId="18702917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A68CE"/>
    <w:rsid w:val="000B1F18"/>
    <w:rsid w:val="000B2DF3"/>
    <w:rsid w:val="000C2609"/>
    <w:rsid w:val="000C622D"/>
    <w:rsid w:val="000D14B5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7641"/>
    <w:rsid w:val="00141CC3"/>
    <w:rsid w:val="0014632D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2D2C"/>
    <w:rsid w:val="001A50A4"/>
    <w:rsid w:val="001A7F1D"/>
    <w:rsid w:val="001B1817"/>
    <w:rsid w:val="001B2745"/>
    <w:rsid w:val="001B5FD7"/>
    <w:rsid w:val="001C00B6"/>
    <w:rsid w:val="001C47C4"/>
    <w:rsid w:val="001C64BC"/>
    <w:rsid w:val="001D10F5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4506"/>
    <w:rsid w:val="00207DB2"/>
    <w:rsid w:val="00210034"/>
    <w:rsid w:val="00211A7D"/>
    <w:rsid w:val="00212BDC"/>
    <w:rsid w:val="00214648"/>
    <w:rsid w:val="00214A1A"/>
    <w:rsid w:val="00215883"/>
    <w:rsid w:val="00216250"/>
    <w:rsid w:val="00220CA8"/>
    <w:rsid w:val="00221789"/>
    <w:rsid w:val="00233609"/>
    <w:rsid w:val="00234E25"/>
    <w:rsid w:val="00235289"/>
    <w:rsid w:val="002406C3"/>
    <w:rsid w:val="00240767"/>
    <w:rsid w:val="00240AB7"/>
    <w:rsid w:val="00242E91"/>
    <w:rsid w:val="00246B22"/>
    <w:rsid w:val="00246EDD"/>
    <w:rsid w:val="00251F86"/>
    <w:rsid w:val="00255710"/>
    <w:rsid w:val="00266093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5D13"/>
    <w:rsid w:val="00305F39"/>
    <w:rsid w:val="00307A61"/>
    <w:rsid w:val="00310C79"/>
    <w:rsid w:val="00312ADA"/>
    <w:rsid w:val="00314ECA"/>
    <w:rsid w:val="003247CC"/>
    <w:rsid w:val="003258CD"/>
    <w:rsid w:val="00326AA2"/>
    <w:rsid w:val="00332427"/>
    <w:rsid w:val="003324D0"/>
    <w:rsid w:val="00332ECE"/>
    <w:rsid w:val="003347A6"/>
    <w:rsid w:val="00336641"/>
    <w:rsid w:val="00336A1A"/>
    <w:rsid w:val="00336AE1"/>
    <w:rsid w:val="00341593"/>
    <w:rsid w:val="00343565"/>
    <w:rsid w:val="0034641D"/>
    <w:rsid w:val="00351280"/>
    <w:rsid w:val="00352023"/>
    <w:rsid w:val="00353913"/>
    <w:rsid w:val="003547AC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D37"/>
    <w:rsid w:val="00393E58"/>
    <w:rsid w:val="00396E2A"/>
    <w:rsid w:val="003970D9"/>
    <w:rsid w:val="00397D18"/>
    <w:rsid w:val="003A3F85"/>
    <w:rsid w:val="003B19FB"/>
    <w:rsid w:val="003B5393"/>
    <w:rsid w:val="003B5F6D"/>
    <w:rsid w:val="003C10F4"/>
    <w:rsid w:val="003C6271"/>
    <w:rsid w:val="003C7581"/>
    <w:rsid w:val="003D13D1"/>
    <w:rsid w:val="003D251B"/>
    <w:rsid w:val="003D29BB"/>
    <w:rsid w:val="003D2FD4"/>
    <w:rsid w:val="003E04F6"/>
    <w:rsid w:val="003E1625"/>
    <w:rsid w:val="003E3D3C"/>
    <w:rsid w:val="003E4085"/>
    <w:rsid w:val="003E4AC8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19EC"/>
    <w:rsid w:val="0042547B"/>
    <w:rsid w:val="00425C86"/>
    <w:rsid w:val="00427B40"/>
    <w:rsid w:val="004305E9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60C"/>
    <w:rsid w:val="0048326D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5143"/>
    <w:rsid w:val="006A451D"/>
    <w:rsid w:val="006A5476"/>
    <w:rsid w:val="006A5C1A"/>
    <w:rsid w:val="006B0A05"/>
    <w:rsid w:val="006B12DE"/>
    <w:rsid w:val="006B3FA3"/>
    <w:rsid w:val="006B7E60"/>
    <w:rsid w:val="006C1F83"/>
    <w:rsid w:val="006C2EB9"/>
    <w:rsid w:val="006C312C"/>
    <w:rsid w:val="006C4A47"/>
    <w:rsid w:val="006C5172"/>
    <w:rsid w:val="006C6568"/>
    <w:rsid w:val="006D27BA"/>
    <w:rsid w:val="006D2890"/>
    <w:rsid w:val="006D5036"/>
    <w:rsid w:val="006E0F3A"/>
    <w:rsid w:val="006E453E"/>
    <w:rsid w:val="006E560A"/>
    <w:rsid w:val="006E78E9"/>
    <w:rsid w:val="006F635B"/>
    <w:rsid w:val="006F7F97"/>
    <w:rsid w:val="007017B2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1F26"/>
    <w:rsid w:val="00735CDE"/>
    <w:rsid w:val="00740BF7"/>
    <w:rsid w:val="00747878"/>
    <w:rsid w:val="00752293"/>
    <w:rsid w:val="0075254C"/>
    <w:rsid w:val="0076160D"/>
    <w:rsid w:val="00761BD3"/>
    <w:rsid w:val="007634EE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4A4"/>
    <w:rsid w:val="0085674D"/>
    <w:rsid w:val="00856A43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608E"/>
    <w:rsid w:val="008C361E"/>
    <w:rsid w:val="008C371E"/>
    <w:rsid w:val="008C627F"/>
    <w:rsid w:val="008C68FF"/>
    <w:rsid w:val="008C7381"/>
    <w:rsid w:val="008D1C7F"/>
    <w:rsid w:val="008D5FB8"/>
    <w:rsid w:val="008E04FE"/>
    <w:rsid w:val="008E5EEF"/>
    <w:rsid w:val="008E5F41"/>
    <w:rsid w:val="008F04DD"/>
    <w:rsid w:val="008F2242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3890"/>
    <w:rsid w:val="00965544"/>
    <w:rsid w:val="00966DA3"/>
    <w:rsid w:val="00971B0C"/>
    <w:rsid w:val="009836CE"/>
    <w:rsid w:val="009916F2"/>
    <w:rsid w:val="00993BE6"/>
    <w:rsid w:val="009962FF"/>
    <w:rsid w:val="009A3227"/>
    <w:rsid w:val="009A3852"/>
    <w:rsid w:val="009B218F"/>
    <w:rsid w:val="009B4AFE"/>
    <w:rsid w:val="009B5D09"/>
    <w:rsid w:val="009B6BAE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2F49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60B69"/>
    <w:rsid w:val="00A62428"/>
    <w:rsid w:val="00A63F8C"/>
    <w:rsid w:val="00A6636E"/>
    <w:rsid w:val="00A66608"/>
    <w:rsid w:val="00A66D27"/>
    <w:rsid w:val="00A70225"/>
    <w:rsid w:val="00A75782"/>
    <w:rsid w:val="00A75A9D"/>
    <w:rsid w:val="00A7745C"/>
    <w:rsid w:val="00A840AE"/>
    <w:rsid w:val="00A903C6"/>
    <w:rsid w:val="00A930B1"/>
    <w:rsid w:val="00A95CE0"/>
    <w:rsid w:val="00AA1F86"/>
    <w:rsid w:val="00AA22C5"/>
    <w:rsid w:val="00AA2A7B"/>
    <w:rsid w:val="00AA33A5"/>
    <w:rsid w:val="00AA4772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93E85"/>
    <w:rsid w:val="00BA0EB8"/>
    <w:rsid w:val="00BA3F7A"/>
    <w:rsid w:val="00BA6149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401BF"/>
    <w:rsid w:val="00C41E8F"/>
    <w:rsid w:val="00C439EB"/>
    <w:rsid w:val="00C45CFC"/>
    <w:rsid w:val="00C51795"/>
    <w:rsid w:val="00C5698A"/>
    <w:rsid w:val="00C627E9"/>
    <w:rsid w:val="00C70076"/>
    <w:rsid w:val="00C7323B"/>
    <w:rsid w:val="00C73A2B"/>
    <w:rsid w:val="00C758E6"/>
    <w:rsid w:val="00C75AE3"/>
    <w:rsid w:val="00C815E8"/>
    <w:rsid w:val="00C9313B"/>
    <w:rsid w:val="00C94F4A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3C99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006D"/>
    <w:rsid w:val="00DC23C6"/>
    <w:rsid w:val="00DC30A7"/>
    <w:rsid w:val="00DC488C"/>
    <w:rsid w:val="00DC6F84"/>
    <w:rsid w:val="00DE4E99"/>
    <w:rsid w:val="00DE58AA"/>
    <w:rsid w:val="00DF00FA"/>
    <w:rsid w:val="00DF0786"/>
    <w:rsid w:val="00DF499C"/>
    <w:rsid w:val="00DF56B6"/>
    <w:rsid w:val="00E003A5"/>
    <w:rsid w:val="00E058D9"/>
    <w:rsid w:val="00E1252D"/>
    <w:rsid w:val="00E2396D"/>
    <w:rsid w:val="00E26A9E"/>
    <w:rsid w:val="00E30438"/>
    <w:rsid w:val="00E30D76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B5B"/>
    <w:rsid w:val="00EB5BA1"/>
    <w:rsid w:val="00EC5A44"/>
    <w:rsid w:val="00EC6352"/>
    <w:rsid w:val="00EC6A0B"/>
    <w:rsid w:val="00ED0A5B"/>
    <w:rsid w:val="00ED1F08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3A22"/>
    <w:rsid w:val="00F540E4"/>
    <w:rsid w:val="00F556DC"/>
    <w:rsid w:val="00F61736"/>
    <w:rsid w:val="00F6356B"/>
    <w:rsid w:val="00F65D79"/>
    <w:rsid w:val="00F675CD"/>
    <w:rsid w:val="00F67761"/>
    <w:rsid w:val="00F71A73"/>
    <w:rsid w:val="00F76FEB"/>
    <w:rsid w:val="00F80581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INDICA&#199;&#213;ES%20%20DOS%20VEREADORES/INDICA&#199;&#195;O%20N&#186;%20020%20-%20Licen&#231;a%20maternidade%20-%20Coliga&#231;&#227;o%20PSD-PSDB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User\Documents\C&#194;MARA%202025\PROJETOS%20EXECUTIVO\PL-35-2025.%20Firma%20Termo%20de%20Fomento%20com%20os%20Bombeiros%20de%20Garibaldi%20para%20repassar%20valor.do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10</TotalTime>
  <Pages>1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6</cp:revision>
  <cp:lastPrinted>2025-05-13T18:17:00Z</cp:lastPrinted>
  <dcterms:created xsi:type="dcterms:W3CDTF">2025-05-28T18:43:00Z</dcterms:created>
  <dcterms:modified xsi:type="dcterms:W3CDTF">2025-06-02T19:49:00Z</dcterms:modified>
</cp:coreProperties>
</file>