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09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1"/>
        <w:gridCol w:w="8321"/>
      </w:tblGrid>
      <w:tr w:rsidR="00AB50B1" w:rsidRPr="000331E6" w14:paraId="46CBD1B1" w14:textId="77777777" w:rsidTr="00B6201B">
        <w:trPr>
          <w:trHeight w:val="1470"/>
          <w:tblCellSpacing w:w="0" w:type="dxa"/>
          <w:jc w:val="center"/>
        </w:trPr>
        <w:tc>
          <w:tcPr>
            <w:tcW w:w="857" w:type="pct"/>
            <w:shd w:val="clear" w:color="auto" w:fill="FFFFFF"/>
            <w:vAlign w:val="center"/>
            <w:hideMark/>
          </w:tcPr>
          <w:p w14:paraId="1CB43C52" w14:textId="77777777" w:rsidR="00AB50B1" w:rsidRPr="000331E6" w:rsidRDefault="00AB50B1" w:rsidP="00B6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4F6F8B89" wp14:editId="0548E75B">
                  <wp:extent cx="987576" cy="876300"/>
                  <wp:effectExtent l="19050" t="0" r="3024" b="0"/>
                  <wp:docPr id="2" name="Imagem 1" descr="http://192.168.88.103/imagens/brasa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192.168.88.103/imagens/brasa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7576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3" w:type="pct"/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center"/>
            <w:hideMark/>
          </w:tcPr>
          <w:p w14:paraId="497AD6AD" w14:textId="77777777" w:rsidR="00AB50B1" w:rsidRPr="00AB50B1" w:rsidRDefault="00AB50B1" w:rsidP="00B6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0B1">
              <w:rPr>
                <w:rFonts w:ascii="Times New Roman" w:eastAsia="Times New Roman" w:hAnsi="Times New Roman" w:cs="Times New Roman"/>
                <w:sz w:val="24"/>
                <w:szCs w:val="24"/>
              </w:rPr>
              <w:t>CÂMARA MUNICIPAL DE ARMAÇÃO DOS BÚZIOS - RJ</w:t>
            </w:r>
          </w:p>
          <w:p w14:paraId="088A903B" w14:textId="45061A90" w:rsidR="00AB50B1" w:rsidRPr="000331E6" w:rsidRDefault="00AB50B1" w:rsidP="0062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0B1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>GABINETE D</w:t>
            </w:r>
            <w:r w:rsidR="00071806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>O</w:t>
            </w:r>
            <w:r w:rsidRPr="00AB50B1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 xml:space="preserve"> </w:t>
            </w:r>
            <w:r w:rsidR="009F6FD1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>VEREADOR</w:t>
            </w:r>
            <w:r w:rsidR="006251B7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 xml:space="preserve"> JOSU</w:t>
            </w:r>
            <w:r w:rsidR="00F95F44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>E</w:t>
            </w:r>
            <w:r w:rsidR="006251B7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 xml:space="preserve"> PEREIRA DOS SANTOS</w:t>
            </w:r>
          </w:p>
        </w:tc>
      </w:tr>
    </w:tbl>
    <w:p w14:paraId="14385E3A" w14:textId="77777777" w:rsidR="003174DF" w:rsidRDefault="003174DF" w:rsidP="00AB50B1">
      <w:pPr>
        <w:jc w:val="both"/>
      </w:pPr>
    </w:p>
    <w:p w14:paraId="51839243" w14:textId="1F0D3E13" w:rsidR="00282BE0" w:rsidRPr="00071806" w:rsidRDefault="00200C2F" w:rsidP="009F6F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1806">
        <w:rPr>
          <w:rFonts w:ascii="Times New Roman" w:hAnsi="Times New Roman" w:cs="Times New Roman"/>
          <w:b/>
          <w:sz w:val="28"/>
          <w:szCs w:val="28"/>
        </w:rPr>
        <w:t xml:space="preserve">INDICAÇÃO </w:t>
      </w:r>
      <w:r w:rsidR="007B543E" w:rsidRPr="00071806">
        <w:rPr>
          <w:rFonts w:ascii="Times New Roman" w:hAnsi="Times New Roman" w:cs="Times New Roman"/>
          <w:b/>
          <w:sz w:val="28"/>
          <w:szCs w:val="28"/>
        </w:rPr>
        <w:t xml:space="preserve">Nº </w:t>
      </w:r>
      <w:r w:rsidR="009F6FD1" w:rsidRPr="0007180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05050B">
        <w:rPr>
          <w:rFonts w:ascii="Times New Roman" w:hAnsi="Times New Roman" w:cs="Times New Roman"/>
          <w:b/>
          <w:sz w:val="28"/>
          <w:szCs w:val="28"/>
        </w:rPr>
        <w:t>/202</w:t>
      </w:r>
      <w:r w:rsidR="00563BB1">
        <w:rPr>
          <w:rFonts w:ascii="Times New Roman" w:hAnsi="Times New Roman" w:cs="Times New Roman"/>
          <w:b/>
          <w:sz w:val="28"/>
          <w:szCs w:val="28"/>
        </w:rPr>
        <w:t>6</w:t>
      </w:r>
    </w:p>
    <w:p w14:paraId="3F8F0136" w14:textId="77777777" w:rsidR="009F6FD1" w:rsidRDefault="009F6FD1" w:rsidP="00282BE0">
      <w:pPr>
        <w:jc w:val="right"/>
        <w:rPr>
          <w:rFonts w:ascii="Times New Roman" w:hAnsi="Times New Roman" w:cs="Times New Roman"/>
          <w:sz w:val="26"/>
          <w:szCs w:val="26"/>
        </w:rPr>
      </w:pPr>
    </w:p>
    <w:p w14:paraId="6C2E4B88" w14:textId="07E37784" w:rsidR="009F6FD1" w:rsidRPr="009F6FD1" w:rsidRDefault="009F6FD1" w:rsidP="00EC4B00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F6FD1">
        <w:rPr>
          <w:rFonts w:ascii="Times New Roman" w:hAnsi="Times New Roman" w:cs="Times New Roman"/>
          <w:sz w:val="26"/>
          <w:szCs w:val="26"/>
        </w:rPr>
        <w:t>Excelentíssim</w:t>
      </w:r>
      <w:r w:rsidR="001635E3">
        <w:rPr>
          <w:rFonts w:ascii="Times New Roman" w:hAnsi="Times New Roman" w:cs="Times New Roman"/>
          <w:sz w:val="26"/>
          <w:szCs w:val="26"/>
        </w:rPr>
        <w:t>o</w:t>
      </w:r>
      <w:r w:rsidRPr="009F6FD1">
        <w:rPr>
          <w:rFonts w:ascii="Times New Roman" w:hAnsi="Times New Roman" w:cs="Times New Roman"/>
          <w:sz w:val="26"/>
          <w:szCs w:val="26"/>
        </w:rPr>
        <w:t xml:space="preserve"> Senhor Presidente da Câmara </w:t>
      </w:r>
      <w:r w:rsidR="00071806">
        <w:rPr>
          <w:rFonts w:ascii="Times New Roman" w:hAnsi="Times New Roman" w:cs="Times New Roman"/>
          <w:sz w:val="26"/>
          <w:szCs w:val="26"/>
        </w:rPr>
        <w:t>Municipal,</w:t>
      </w:r>
    </w:p>
    <w:p w14:paraId="4631D3D9" w14:textId="51C6ADAE" w:rsidR="009F6FD1" w:rsidRDefault="009F6FD1" w:rsidP="00A449BF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F6FD1">
        <w:rPr>
          <w:rFonts w:ascii="Times New Roman" w:hAnsi="Times New Roman" w:cs="Times New Roman"/>
          <w:sz w:val="26"/>
          <w:szCs w:val="26"/>
        </w:rPr>
        <w:t>O</w:t>
      </w:r>
      <w:r w:rsidR="00071806">
        <w:rPr>
          <w:rFonts w:ascii="Times New Roman" w:hAnsi="Times New Roman" w:cs="Times New Roman"/>
          <w:sz w:val="26"/>
          <w:szCs w:val="26"/>
        </w:rPr>
        <w:t xml:space="preserve"> </w:t>
      </w:r>
      <w:r w:rsidRPr="009F6FD1">
        <w:rPr>
          <w:rFonts w:ascii="Times New Roman" w:hAnsi="Times New Roman" w:cs="Times New Roman"/>
          <w:sz w:val="26"/>
          <w:szCs w:val="26"/>
        </w:rPr>
        <w:t>Vereador que este subscreve, atendendo exclusivamente ao interesse público,</w:t>
      </w:r>
      <w:r w:rsidR="00841736">
        <w:rPr>
          <w:rFonts w:ascii="Times New Roman" w:hAnsi="Times New Roman" w:cs="Times New Roman"/>
          <w:sz w:val="26"/>
          <w:szCs w:val="26"/>
        </w:rPr>
        <w:t xml:space="preserve"> nos termos do art. 117 do Regimento Interno,</w:t>
      </w:r>
      <w:r w:rsidR="00841736" w:rsidRPr="009F6FD1">
        <w:rPr>
          <w:rFonts w:ascii="Times New Roman" w:hAnsi="Times New Roman" w:cs="Times New Roman"/>
          <w:sz w:val="26"/>
          <w:szCs w:val="26"/>
        </w:rPr>
        <w:t xml:space="preserve"> </w:t>
      </w:r>
      <w:r w:rsidRPr="009F6FD1">
        <w:rPr>
          <w:rFonts w:ascii="Times New Roman" w:hAnsi="Times New Roman" w:cs="Times New Roman"/>
          <w:sz w:val="26"/>
          <w:szCs w:val="26"/>
        </w:rPr>
        <w:t xml:space="preserve">INDICA </w:t>
      </w:r>
      <w:r w:rsidR="00841736">
        <w:rPr>
          <w:rFonts w:ascii="Times New Roman" w:hAnsi="Times New Roman" w:cs="Times New Roman"/>
          <w:sz w:val="26"/>
          <w:szCs w:val="26"/>
        </w:rPr>
        <w:t>a</w:t>
      </w:r>
      <w:r w:rsidRPr="009F6FD1">
        <w:rPr>
          <w:rFonts w:ascii="Times New Roman" w:hAnsi="Times New Roman" w:cs="Times New Roman"/>
          <w:sz w:val="26"/>
          <w:szCs w:val="26"/>
        </w:rPr>
        <w:t xml:space="preserve"> Douta Mesa, o envio de expediente ao Excelentíssimo </w:t>
      </w:r>
      <w:r w:rsidR="00A561A7">
        <w:rPr>
          <w:rFonts w:ascii="Times New Roman" w:hAnsi="Times New Roman" w:cs="Times New Roman"/>
          <w:sz w:val="26"/>
          <w:szCs w:val="26"/>
        </w:rPr>
        <w:t xml:space="preserve">Senhor Prefeito, </w:t>
      </w:r>
      <w:r w:rsidR="00A449BF" w:rsidRPr="00A449BF">
        <w:rPr>
          <w:rFonts w:ascii="Times New Roman" w:hAnsi="Times New Roman" w:cs="Times New Roman"/>
          <w:sz w:val="26"/>
          <w:szCs w:val="26"/>
        </w:rPr>
        <w:t>solicitando a implantação de uma pista de atletismo na Avenida dos Tucuns, no trecho de acesso ao Búzios Beach Resort, com a devida sinalização e estrutura adequada para a prática segura de atividades físicas.</w:t>
      </w:r>
    </w:p>
    <w:p w14:paraId="009909DF" w14:textId="09516786" w:rsidR="009F6FD1" w:rsidRPr="009F6FD1" w:rsidRDefault="009F6FD1" w:rsidP="009F6FD1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F6FD1">
        <w:rPr>
          <w:rFonts w:ascii="Times New Roman" w:hAnsi="Times New Roman" w:cs="Times New Roman"/>
          <w:b/>
          <w:sz w:val="26"/>
          <w:szCs w:val="26"/>
          <w:u w:val="single"/>
        </w:rPr>
        <w:t>JUSTIFICATIVA</w:t>
      </w:r>
      <w:r w:rsidR="00A449BF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</w:p>
    <w:p w14:paraId="0A1C61EB" w14:textId="77777777" w:rsidR="00282BE0" w:rsidRPr="00282BE0" w:rsidRDefault="00282BE0" w:rsidP="00282BE0">
      <w:pPr>
        <w:jc w:val="right"/>
        <w:rPr>
          <w:rFonts w:ascii="Times New Roman" w:hAnsi="Times New Roman" w:cs="Times New Roman"/>
          <w:sz w:val="26"/>
          <w:szCs w:val="26"/>
        </w:rPr>
      </w:pPr>
    </w:p>
    <w:p w14:paraId="31ADC7A6" w14:textId="77777777" w:rsidR="00A449BF" w:rsidRPr="00A449BF" w:rsidRDefault="00A449BF" w:rsidP="00A449BF">
      <w:pPr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A449BF">
        <w:rPr>
          <w:rFonts w:ascii="Times New Roman" w:hAnsi="Times New Roman" w:cs="Times New Roman"/>
          <w:sz w:val="26"/>
          <w:szCs w:val="26"/>
        </w:rPr>
        <w:t>A presente indicação tem como objetivo atender a uma demanda crescente da população local, considerando que o trecho mencionado da Avenida dos Tucuns é amplamente utilizado por moradores e visitantes para a prática de atividades físicas, como caminhadas e treinos de corrida.</w:t>
      </w:r>
    </w:p>
    <w:p w14:paraId="72D0E79F" w14:textId="77777777" w:rsidR="00A449BF" w:rsidRPr="00A449BF" w:rsidRDefault="00A449BF" w:rsidP="00A449BF">
      <w:pPr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A449BF">
        <w:rPr>
          <w:rFonts w:ascii="Times New Roman" w:hAnsi="Times New Roman" w:cs="Times New Roman"/>
          <w:sz w:val="26"/>
          <w:szCs w:val="26"/>
        </w:rPr>
        <w:t>Além de ser uma área de fácil acesso, o local se destaca por sua bela paisagem natural, o que o tornou um ponto tradicional de treinamento tanto para atletas quanto para praticantes amadores do município de Armação dos Búzios.</w:t>
      </w:r>
    </w:p>
    <w:p w14:paraId="5352A111" w14:textId="77777777" w:rsidR="00A449BF" w:rsidRPr="00A449BF" w:rsidRDefault="00A449BF" w:rsidP="00A449BF">
      <w:pPr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A449BF">
        <w:rPr>
          <w:rFonts w:ascii="Times New Roman" w:hAnsi="Times New Roman" w:cs="Times New Roman"/>
          <w:sz w:val="26"/>
          <w:szCs w:val="26"/>
        </w:rPr>
        <w:t>Entretanto, o espaço atualmente utilizado não possui estrutura adequada para essa finalidade, obrigando os usuários a compartilharem a via com veículos automotores. Tal situação tem se tornado cada vez mais preocupante, tendo em vista o intenso fluxo de carros e a frequência com que muitos transitam em alta velocidade, elevando significativamente o risco de acidentes.</w:t>
      </w:r>
    </w:p>
    <w:p w14:paraId="23F9EF01" w14:textId="77777777" w:rsidR="00A449BF" w:rsidRPr="00A449BF" w:rsidRDefault="00A449BF" w:rsidP="00A449BF">
      <w:pPr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A449BF">
        <w:rPr>
          <w:rFonts w:ascii="Times New Roman" w:hAnsi="Times New Roman" w:cs="Times New Roman"/>
          <w:sz w:val="26"/>
          <w:szCs w:val="26"/>
        </w:rPr>
        <w:t>Dessa forma, a implantação de uma pista de atletismo no local proporcionará mais segurança, organização e incentivo à prática esportiva, contribuindo diretamente para a qualidade de vida da população.</w:t>
      </w:r>
    </w:p>
    <w:p w14:paraId="1AC1FB42" w14:textId="0F8D100F" w:rsidR="00E67723" w:rsidRPr="00E67723" w:rsidRDefault="00E67723" w:rsidP="00E67723">
      <w:pPr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14:paraId="4EF27CF8" w14:textId="49B8AF54" w:rsidR="009F6FD1" w:rsidRPr="001A0102" w:rsidRDefault="00383113" w:rsidP="00A449BF">
      <w:pPr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AB5200">
        <w:rPr>
          <w:rFonts w:ascii="Times New Roman" w:hAnsi="Times New Roman" w:cs="Times New Roman"/>
          <w:sz w:val="26"/>
          <w:szCs w:val="26"/>
        </w:rPr>
        <w:t>Sendo só para o momento, solicito aos nobres pares a aprovação da referida matéria.</w:t>
      </w:r>
    </w:p>
    <w:p w14:paraId="47B11627" w14:textId="77777777" w:rsidR="009F6FD1" w:rsidRDefault="009F6FD1" w:rsidP="00AB50B1">
      <w:pPr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14:paraId="6FABAAC2" w14:textId="77777777" w:rsidR="009F6FD1" w:rsidRDefault="00071806" w:rsidP="009F6FD1">
      <w:pPr>
        <w:ind w:firstLine="851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Sala das Sessões</w:t>
      </w:r>
      <w:r w:rsidR="009F6FD1">
        <w:rPr>
          <w:rFonts w:ascii="Times New Roman" w:hAnsi="Times New Roman" w:cs="Times New Roman"/>
          <w:sz w:val="26"/>
          <w:szCs w:val="26"/>
        </w:rPr>
        <w:t xml:space="preserve">, </w:t>
      </w:r>
      <w:r w:rsidRPr="00071806">
        <w:rPr>
          <w:rFonts w:ascii="Times New Roman" w:hAnsi="Times New Roman" w:cs="Times New Roman"/>
          <w:color w:val="FF0000"/>
          <w:sz w:val="26"/>
          <w:szCs w:val="26"/>
        </w:rPr>
        <w:t>{dia</w:t>
      </w:r>
      <w:r>
        <w:rPr>
          <w:rFonts w:ascii="Times New Roman" w:hAnsi="Times New Roman" w:cs="Times New Roman"/>
          <w:color w:val="FF0000"/>
          <w:sz w:val="26"/>
          <w:szCs w:val="26"/>
        </w:rPr>
        <w:t>}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F6FD1">
        <w:rPr>
          <w:rFonts w:ascii="Times New Roman" w:hAnsi="Times New Roman" w:cs="Times New Roman"/>
          <w:sz w:val="26"/>
          <w:szCs w:val="26"/>
        </w:rPr>
        <w:t xml:space="preserve">de </w:t>
      </w:r>
      <w:r w:rsidRPr="00071806">
        <w:rPr>
          <w:rFonts w:ascii="Times New Roman" w:hAnsi="Times New Roman" w:cs="Times New Roman"/>
          <w:color w:val="FF0000"/>
          <w:sz w:val="26"/>
          <w:szCs w:val="26"/>
        </w:rPr>
        <w:t xml:space="preserve">{mês} </w:t>
      </w:r>
      <w:r>
        <w:rPr>
          <w:rFonts w:ascii="Times New Roman" w:hAnsi="Times New Roman" w:cs="Times New Roman"/>
          <w:sz w:val="26"/>
          <w:szCs w:val="26"/>
        </w:rPr>
        <w:t xml:space="preserve">de </w:t>
      </w:r>
      <w:r w:rsidRPr="00071806">
        <w:rPr>
          <w:rFonts w:ascii="Times New Roman" w:hAnsi="Times New Roman" w:cs="Times New Roman"/>
          <w:color w:val="FF0000"/>
          <w:sz w:val="26"/>
          <w:szCs w:val="26"/>
        </w:rPr>
        <w:t>{ano}</w:t>
      </w:r>
    </w:p>
    <w:p w14:paraId="78D04418" w14:textId="77777777" w:rsidR="009F6FD1" w:rsidRDefault="009F6FD1" w:rsidP="00A449BF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68D14D72" w14:textId="77777777" w:rsidR="00AB50B1" w:rsidRDefault="00AB50B1" w:rsidP="00D620EA">
      <w:pPr>
        <w:spacing w:after="0"/>
        <w:ind w:firstLine="851"/>
        <w:jc w:val="center"/>
        <w:rPr>
          <w:rFonts w:ascii="Times New Roman" w:hAnsi="Times New Roman" w:cs="Times New Roman"/>
          <w:sz w:val="26"/>
          <w:szCs w:val="26"/>
        </w:rPr>
      </w:pPr>
    </w:p>
    <w:p w14:paraId="4094EAA7" w14:textId="7479623C" w:rsidR="00AB50B1" w:rsidRPr="006251B7" w:rsidRDefault="006251B7" w:rsidP="00D620EA">
      <w:pPr>
        <w:spacing w:after="0"/>
        <w:ind w:firstLine="851"/>
        <w:jc w:val="center"/>
        <w:rPr>
          <w:rFonts w:ascii="Times New Roman" w:hAnsi="Times New Roman" w:cs="Times New Roman"/>
          <w:sz w:val="26"/>
          <w:szCs w:val="26"/>
        </w:rPr>
      </w:pPr>
      <w:r w:rsidRPr="006251B7">
        <w:rPr>
          <w:rFonts w:ascii="Times New Roman" w:hAnsi="Times New Roman" w:cs="Times New Roman"/>
          <w:sz w:val="26"/>
          <w:szCs w:val="26"/>
        </w:rPr>
        <w:t>JOSU</w:t>
      </w:r>
      <w:r w:rsidR="00F95F44">
        <w:rPr>
          <w:rFonts w:ascii="Times New Roman" w:hAnsi="Times New Roman" w:cs="Times New Roman"/>
          <w:sz w:val="26"/>
          <w:szCs w:val="26"/>
        </w:rPr>
        <w:t>E</w:t>
      </w:r>
      <w:r w:rsidRPr="006251B7">
        <w:rPr>
          <w:rFonts w:ascii="Times New Roman" w:hAnsi="Times New Roman" w:cs="Times New Roman"/>
          <w:sz w:val="26"/>
          <w:szCs w:val="26"/>
        </w:rPr>
        <w:t xml:space="preserve"> PEREIRA DOS SANTOS</w:t>
      </w:r>
    </w:p>
    <w:p w14:paraId="2BFAD326" w14:textId="77777777" w:rsidR="00D620EA" w:rsidRPr="00D620EA" w:rsidRDefault="009F6FD1" w:rsidP="00D620EA">
      <w:pPr>
        <w:spacing w:after="0"/>
        <w:ind w:firstLine="851"/>
        <w:jc w:val="center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Vereador Autor</w:t>
      </w:r>
    </w:p>
    <w:p w14:paraId="50832169" w14:textId="77777777" w:rsidR="00AB50B1" w:rsidRDefault="00AB50B1" w:rsidP="00AB50B1">
      <w:pPr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14:paraId="51A5935C" w14:textId="77777777" w:rsidR="00D620EA" w:rsidRDefault="00D620EA" w:rsidP="00D620EA">
      <w:pPr>
        <w:spacing w:after="0"/>
        <w:rPr>
          <w:rFonts w:ascii="Times New Roman" w:hAnsi="Times New Roman" w:cs="Times New Roman"/>
          <w:sz w:val="26"/>
          <w:szCs w:val="26"/>
        </w:rPr>
      </w:pPr>
    </w:p>
    <w:sectPr w:rsidR="00D620EA" w:rsidSect="00D620EA">
      <w:pgSz w:w="11906" w:h="16838"/>
      <w:pgMar w:top="426" w:right="1133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0D79E5"/>
    <w:multiLevelType w:val="multilevel"/>
    <w:tmpl w:val="35521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592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61A7"/>
    <w:rsid w:val="0005050B"/>
    <w:rsid w:val="00071806"/>
    <w:rsid w:val="000C4E3D"/>
    <w:rsid w:val="001635E3"/>
    <w:rsid w:val="001A0102"/>
    <w:rsid w:val="00200C2F"/>
    <w:rsid w:val="00232988"/>
    <w:rsid w:val="00282BE0"/>
    <w:rsid w:val="00307880"/>
    <w:rsid w:val="003174DF"/>
    <w:rsid w:val="00350143"/>
    <w:rsid w:val="00383113"/>
    <w:rsid w:val="004E174D"/>
    <w:rsid w:val="00516ABC"/>
    <w:rsid w:val="00563BB1"/>
    <w:rsid w:val="00582E8C"/>
    <w:rsid w:val="006251B7"/>
    <w:rsid w:val="0077027F"/>
    <w:rsid w:val="007B543E"/>
    <w:rsid w:val="00841736"/>
    <w:rsid w:val="00843FDF"/>
    <w:rsid w:val="009272A8"/>
    <w:rsid w:val="009451CA"/>
    <w:rsid w:val="009F6FD1"/>
    <w:rsid w:val="00A11821"/>
    <w:rsid w:val="00A449BF"/>
    <w:rsid w:val="00A561A7"/>
    <w:rsid w:val="00A957EA"/>
    <w:rsid w:val="00AB50B1"/>
    <w:rsid w:val="00AB5200"/>
    <w:rsid w:val="00B803A7"/>
    <w:rsid w:val="00BC7F37"/>
    <w:rsid w:val="00C90A83"/>
    <w:rsid w:val="00D566D8"/>
    <w:rsid w:val="00D620EA"/>
    <w:rsid w:val="00DB4E88"/>
    <w:rsid w:val="00E35BA9"/>
    <w:rsid w:val="00E3649D"/>
    <w:rsid w:val="00E452FB"/>
    <w:rsid w:val="00E67723"/>
    <w:rsid w:val="00E701FF"/>
    <w:rsid w:val="00EA7153"/>
    <w:rsid w:val="00EC4B00"/>
    <w:rsid w:val="00EE7987"/>
    <w:rsid w:val="00F07EB3"/>
    <w:rsid w:val="00F339AE"/>
    <w:rsid w:val="00F56DC1"/>
    <w:rsid w:val="00F95F44"/>
    <w:rsid w:val="00FA147B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BB0E5"/>
  <w15:chartTrackingRefBased/>
  <w15:docId w15:val="{74FBB663-93F0-4880-8197-E22A4187B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AB50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82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binete.josue2\Documents\Modelos%20Personalizados%20do%20Office\MOD-INDICA&#199;&#195;O.dot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2A9323-4CD8-4747-9A3E-1D109F445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MOD-INDICAÇÃO</Template>
  <TotalTime>5</TotalTime>
  <Pages>1</Pages>
  <Words>288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Josue2</dc:creator>
  <cp:keywords/>
  <dc:description/>
  <cp:lastModifiedBy>Gabinete GJ. Josue</cp:lastModifiedBy>
  <cp:revision>2</cp:revision>
  <dcterms:created xsi:type="dcterms:W3CDTF">2026-04-28T15:21:00Z</dcterms:created>
  <dcterms:modified xsi:type="dcterms:W3CDTF">2026-04-28T15:21:00Z</dcterms:modified>
</cp:coreProperties>
</file>