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21EAE" w14:textId="77777777" w:rsidR="003C2ECB" w:rsidRDefault="003C2ECB" w:rsidP="0059062B">
      <w:pPr>
        <w:ind w:left="708" w:firstLine="708"/>
        <w:rPr>
          <w:b/>
          <w:u w:val="single"/>
        </w:rPr>
      </w:pPr>
    </w:p>
    <w:p w14:paraId="309FBC33" w14:textId="6082081F" w:rsidR="0059062B" w:rsidRDefault="0059062B" w:rsidP="0059062B">
      <w:pPr>
        <w:ind w:left="708" w:firstLine="708"/>
        <w:rPr>
          <w:b/>
          <w:u w:val="single"/>
        </w:rPr>
      </w:pPr>
      <w:r w:rsidRPr="0026072E">
        <w:rPr>
          <w:b/>
          <w:u w:val="single"/>
        </w:rPr>
        <w:t xml:space="preserve">PROJETO DE LEI </w:t>
      </w:r>
      <w:r w:rsidR="00F66BD2" w:rsidRPr="0026072E">
        <w:rPr>
          <w:b/>
          <w:u w:val="single"/>
        </w:rPr>
        <w:t>LEGISLATIVO</w:t>
      </w:r>
      <w:r w:rsidRPr="0026072E">
        <w:rPr>
          <w:b/>
          <w:u w:val="single"/>
        </w:rPr>
        <w:t xml:space="preserve"> N. </w:t>
      </w:r>
      <w:r w:rsidR="007F2B1F">
        <w:rPr>
          <w:b/>
          <w:u w:val="single"/>
        </w:rPr>
        <w:t>00</w:t>
      </w:r>
      <w:r w:rsidR="00AD7D25">
        <w:rPr>
          <w:b/>
          <w:u w:val="single"/>
        </w:rPr>
        <w:t>5</w:t>
      </w:r>
      <w:r w:rsidRPr="0026072E">
        <w:rPr>
          <w:b/>
          <w:u w:val="single"/>
        </w:rPr>
        <w:t>/20</w:t>
      </w:r>
      <w:r w:rsidR="00D45943">
        <w:rPr>
          <w:b/>
          <w:u w:val="single"/>
        </w:rPr>
        <w:t>21</w:t>
      </w:r>
    </w:p>
    <w:p w14:paraId="7B03B2D6" w14:textId="77777777" w:rsidR="00E60B91" w:rsidRPr="0026072E" w:rsidRDefault="00E60B91" w:rsidP="0059062B">
      <w:pPr>
        <w:ind w:left="708" w:firstLine="708"/>
        <w:rPr>
          <w:b/>
          <w:u w:val="single"/>
        </w:rPr>
      </w:pPr>
    </w:p>
    <w:p w14:paraId="57F0B26D" w14:textId="77777777" w:rsidR="0059062B" w:rsidRPr="0026072E" w:rsidRDefault="0059062B" w:rsidP="0059062B">
      <w:pPr>
        <w:ind w:left="2268"/>
        <w:jc w:val="both"/>
      </w:pPr>
    </w:p>
    <w:p w14:paraId="5BEC3E9D" w14:textId="1246E584" w:rsidR="00CA68E0" w:rsidRPr="00CA68E0" w:rsidRDefault="0049451D" w:rsidP="009A78FC">
      <w:pPr>
        <w:ind w:left="5103"/>
        <w:jc w:val="both"/>
      </w:pPr>
      <w:r>
        <w:t>Altera</w:t>
      </w:r>
      <w:r w:rsidR="00CA68E0" w:rsidRPr="00CA68E0">
        <w:t xml:space="preserve"> </w:t>
      </w:r>
      <w:r>
        <w:t xml:space="preserve">o </w:t>
      </w:r>
      <w:r w:rsidR="00CA68E0" w:rsidRPr="00CA68E0">
        <w:t>§2º do art. 1º da Lei Municipal n. 1.523, de 21 de março de 2006.</w:t>
      </w:r>
    </w:p>
    <w:p w14:paraId="38913266" w14:textId="77777777" w:rsidR="00CA68E0" w:rsidRDefault="00CA68E0" w:rsidP="00483736">
      <w:pPr>
        <w:ind w:left="3969"/>
        <w:jc w:val="both"/>
        <w:rPr>
          <w:highlight w:val="yellow"/>
        </w:rPr>
      </w:pPr>
    </w:p>
    <w:p w14:paraId="32442F28" w14:textId="77777777" w:rsidR="00483736" w:rsidRDefault="00483736" w:rsidP="0059062B">
      <w:pPr>
        <w:ind w:firstLine="1416"/>
        <w:jc w:val="both"/>
        <w:rPr>
          <w:b/>
          <w:sz w:val="22"/>
          <w:szCs w:val="22"/>
        </w:rPr>
      </w:pPr>
    </w:p>
    <w:p w14:paraId="57007AED" w14:textId="1D478FED" w:rsidR="0059062B" w:rsidRPr="00B94BE8" w:rsidRDefault="002650EC" w:rsidP="001E0CA7">
      <w:pPr>
        <w:ind w:firstLine="113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 </w:t>
      </w:r>
      <w:r w:rsidR="00820758">
        <w:rPr>
          <w:b/>
          <w:sz w:val="22"/>
          <w:szCs w:val="22"/>
        </w:rPr>
        <w:t>CÂMARA MUNICIPAL DE SCHROEDER</w:t>
      </w:r>
      <w:r w:rsidR="00AD52D1">
        <w:rPr>
          <w:b/>
          <w:sz w:val="22"/>
          <w:szCs w:val="22"/>
        </w:rPr>
        <w:t>,</w:t>
      </w:r>
      <w:r w:rsidR="00820758">
        <w:rPr>
          <w:b/>
          <w:sz w:val="22"/>
          <w:szCs w:val="22"/>
        </w:rPr>
        <w:t xml:space="preserve"> </w:t>
      </w:r>
      <w:r w:rsidR="00AD52D1" w:rsidRPr="00AD52D1">
        <w:rPr>
          <w:bCs/>
          <w:sz w:val="22"/>
          <w:szCs w:val="22"/>
        </w:rPr>
        <w:t>decreta</w:t>
      </w:r>
      <w:r w:rsidR="00B94BE8" w:rsidRPr="00B94BE8">
        <w:rPr>
          <w:b/>
          <w:sz w:val="22"/>
          <w:szCs w:val="22"/>
        </w:rPr>
        <w:t>:</w:t>
      </w:r>
    </w:p>
    <w:p w14:paraId="4878AF43" w14:textId="71A2C5A1" w:rsidR="00E60B91" w:rsidRDefault="00E60B91" w:rsidP="0059062B">
      <w:pPr>
        <w:ind w:firstLine="1416"/>
        <w:jc w:val="both"/>
        <w:rPr>
          <w:b/>
          <w:sz w:val="22"/>
          <w:szCs w:val="22"/>
        </w:rPr>
      </w:pPr>
    </w:p>
    <w:p w14:paraId="48C470EB" w14:textId="29110349" w:rsidR="00AD7D25" w:rsidRDefault="00192B42" w:rsidP="00AD7D25">
      <w:pPr>
        <w:ind w:firstLine="1416"/>
        <w:jc w:val="both"/>
      </w:pPr>
      <w:r w:rsidRPr="00192B42">
        <w:br/>
      </w:r>
      <w:bookmarkStart w:id="0" w:name="artigo_1"/>
      <w:r w:rsidRPr="00FB7DBE">
        <w:t>Art. 1º</w:t>
      </w:r>
      <w:bookmarkEnd w:id="0"/>
      <w:r w:rsidRPr="00FB7DBE">
        <w:t> </w:t>
      </w:r>
      <w:r w:rsidR="005B0800">
        <w:t>O</w:t>
      </w:r>
      <w:r w:rsidR="00AD7D25">
        <w:t xml:space="preserve"> </w:t>
      </w:r>
      <w:r w:rsidR="005B0800">
        <w:t xml:space="preserve">§ 2º </w:t>
      </w:r>
      <w:r w:rsidR="00AD7D25">
        <w:t xml:space="preserve">do art. </w:t>
      </w:r>
      <w:r w:rsidR="005B0800">
        <w:t>1º</w:t>
      </w:r>
      <w:r w:rsidR="00AD7D25">
        <w:t xml:space="preserve">, da Lei Municipal n.º </w:t>
      </w:r>
      <w:r w:rsidR="005B0800">
        <w:t>1.523</w:t>
      </w:r>
      <w:r w:rsidR="00AD7D25">
        <w:t xml:space="preserve">, de </w:t>
      </w:r>
      <w:r w:rsidR="005B0800">
        <w:t>21</w:t>
      </w:r>
      <w:r w:rsidR="00AD7D25">
        <w:t xml:space="preserve"> de </w:t>
      </w:r>
      <w:r w:rsidR="005B0800">
        <w:t>março</w:t>
      </w:r>
      <w:r w:rsidR="00AD7D25">
        <w:t xml:space="preserve"> de 20</w:t>
      </w:r>
      <w:r w:rsidR="005B0800">
        <w:t>06</w:t>
      </w:r>
      <w:r w:rsidR="00AD7D25">
        <w:t xml:space="preserve">, passa a </w:t>
      </w:r>
      <w:r w:rsidR="00AD7D25" w:rsidRPr="005B0800">
        <w:t>vigorar</w:t>
      </w:r>
      <w:r w:rsidR="00AD7D25">
        <w:t xml:space="preserve"> com a seguinte redação:</w:t>
      </w:r>
    </w:p>
    <w:p w14:paraId="291951AF" w14:textId="4B5F61B1" w:rsidR="005B0800" w:rsidRDefault="005B0800" w:rsidP="00AD7D25">
      <w:pPr>
        <w:ind w:firstLine="1416"/>
        <w:jc w:val="both"/>
      </w:pPr>
    </w:p>
    <w:p w14:paraId="2533A935" w14:textId="647FE2DC" w:rsidR="005B0800" w:rsidRDefault="007F3127" w:rsidP="00AD7D25">
      <w:pPr>
        <w:ind w:firstLine="1416"/>
        <w:jc w:val="both"/>
      </w:pPr>
      <w:r>
        <w:t>"</w:t>
      </w:r>
      <w:r w:rsidR="005B0800">
        <w:t>Art. 1º ........................................................................................................</w:t>
      </w:r>
    </w:p>
    <w:p w14:paraId="19B273DB" w14:textId="56A93CC8" w:rsidR="005B0800" w:rsidRDefault="005B0800" w:rsidP="00AD7D25">
      <w:pPr>
        <w:ind w:firstLine="1416"/>
        <w:jc w:val="both"/>
      </w:pPr>
      <w:r>
        <w:t>......................................................................................................................</w:t>
      </w:r>
    </w:p>
    <w:p w14:paraId="358DAC2C" w14:textId="1712D82C" w:rsidR="007F3127" w:rsidRDefault="007F3127" w:rsidP="00AD7D25">
      <w:pPr>
        <w:ind w:firstLine="1416"/>
        <w:jc w:val="both"/>
      </w:pPr>
    </w:p>
    <w:p w14:paraId="48FBCEB3" w14:textId="70900C1A" w:rsidR="007F3127" w:rsidRPr="007F3127" w:rsidRDefault="007F3127" w:rsidP="007F3127">
      <w:pPr>
        <w:ind w:left="1418"/>
        <w:jc w:val="both"/>
      </w:pPr>
      <w:r w:rsidRPr="007F3127">
        <w:t xml:space="preserve">§2º </w:t>
      </w:r>
      <w:r>
        <w:t>A Associação de Pais e Amigos dos Excepcionais (APAE), a</w:t>
      </w:r>
      <w:r w:rsidRPr="007F3127">
        <w:rPr>
          <w:shd w:val="clear" w:color="auto" w:fill="FFFFFF"/>
        </w:rPr>
        <w:t>s Associações de Pais e Professores (</w:t>
      </w:r>
      <w:proofErr w:type="spellStart"/>
      <w:r w:rsidRPr="007F3127">
        <w:rPr>
          <w:shd w:val="clear" w:color="auto" w:fill="FFFFFF"/>
        </w:rPr>
        <w:t>APP`s</w:t>
      </w:r>
      <w:proofErr w:type="spellEnd"/>
      <w:r w:rsidRPr="007F3127">
        <w:rPr>
          <w:shd w:val="clear" w:color="auto" w:fill="FFFFFF"/>
        </w:rPr>
        <w:t>), os Centros de Educação Infantil (</w:t>
      </w:r>
      <w:proofErr w:type="spellStart"/>
      <w:r w:rsidRPr="007F3127">
        <w:rPr>
          <w:shd w:val="clear" w:color="auto" w:fill="FFFFFF"/>
        </w:rPr>
        <w:t>CEI`s</w:t>
      </w:r>
      <w:proofErr w:type="spellEnd"/>
      <w:r w:rsidRPr="007F3127">
        <w:rPr>
          <w:shd w:val="clear" w:color="auto" w:fill="FFFFFF"/>
        </w:rPr>
        <w:t>) e as escolas municipais e estaduais poderão ser declaradas de Utilidade Pública logo após a sua inscrição no CNPJ, inexigíveis os requisitos previstos nos Incisos IV e VIII, do Art. 2º, desta Lei.</w:t>
      </w:r>
      <w:r>
        <w:rPr>
          <w:shd w:val="clear" w:color="auto" w:fill="FFFFFF"/>
        </w:rPr>
        <w:t>”</w:t>
      </w:r>
    </w:p>
    <w:p w14:paraId="7BAD5361" w14:textId="332CB5D2" w:rsidR="00483736" w:rsidRDefault="00483736" w:rsidP="00483736">
      <w:pPr>
        <w:jc w:val="both"/>
      </w:pPr>
    </w:p>
    <w:p w14:paraId="25C85A81" w14:textId="1244C68E" w:rsidR="00483736" w:rsidRDefault="00483736" w:rsidP="00483736">
      <w:pPr>
        <w:jc w:val="both"/>
      </w:pPr>
    </w:p>
    <w:p w14:paraId="1A89DD90" w14:textId="40A88EB8" w:rsidR="00AD7D25" w:rsidRPr="007F3127" w:rsidRDefault="00AD7D25" w:rsidP="007F3127">
      <w:pPr>
        <w:jc w:val="both"/>
        <w:rPr>
          <w:bCs/>
        </w:rPr>
      </w:pPr>
      <w:r w:rsidRPr="007F3127">
        <w:rPr>
          <w:bCs/>
        </w:rPr>
        <w:t xml:space="preserve">Art. </w:t>
      </w:r>
      <w:r w:rsidR="007F3127" w:rsidRPr="007F3127">
        <w:rPr>
          <w:bCs/>
        </w:rPr>
        <w:t>2</w:t>
      </w:r>
      <w:r w:rsidRPr="007F3127">
        <w:rPr>
          <w:bCs/>
        </w:rPr>
        <w:t xml:space="preserve">º Permanecem inalterados os demais dispositivos da Lei Municipal nº </w:t>
      </w:r>
      <w:r w:rsidR="007F3127" w:rsidRPr="007F3127">
        <w:rPr>
          <w:bCs/>
        </w:rPr>
        <w:t>1.523/2006</w:t>
      </w:r>
      <w:r w:rsidRPr="007F3127">
        <w:rPr>
          <w:bCs/>
        </w:rPr>
        <w:t>.</w:t>
      </w:r>
    </w:p>
    <w:p w14:paraId="2F1D5977" w14:textId="4364AF9E" w:rsidR="00FB7DBE" w:rsidRPr="00FB7DBE" w:rsidRDefault="00FB7DBE" w:rsidP="00483736">
      <w:pPr>
        <w:jc w:val="both"/>
      </w:pPr>
    </w:p>
    <w:p w14:paraId="13FDEF51" w14:textId="39A425F5" w:rsidR="00266BB1" w:rsidRPr="0026072E" w:rsidRDefault="0059062B" w:rsidP="00FB7DBE">
      <w:pPr>
        <w:jc w:val="both"/>
      </w:pPr>
      <w:r w:rsidRPr="0026072E">
        <w:t xml:space="preserve">Art. </w:t>
      </w:r>
      <w:r w:rsidR="0000310A">
        <w:t>3</w:t>
      </w:r>
      <w:r w:rsidRPr="0026072E">
        <w:t xml:space="preserve">º </w:t>
      </w:r>
      <w:r w:rsidR="00266BB1" w:rsidRPr="0026072E">
        <w:t>Esta Lei entra em vigor</w:t>
      </w:r>
      <w:r w:rsidR="004D43B9">
        <w:t xml:space="preserve"> </w:t>
      </w:r>
      <w:r w:rsidR="00FB7DBE">
        <w:t>na data</w:t>
      </w:r>
      <w:r w:rsidR="000C6B75">
        <w:t xml:space="preserve"> </w:t>
      </w:r>
      <w:r w:rsidR="00FB7DBE">
        <w:t>de</w:t>
      </w:r>
      <w:r w:rsidR="000C6B75">
        <w:t xml:space="preserve"> </w:t>
      </w:r>
      <w:r w:rsidR="00266BB1" w:rsidRPr="0026072E">
        <w:t>sua publicação no DOM/SC, nos termos do Art. 2º, da Lei nº 1.669/2008, de 17/6/2008.</w:t>
      </w:r>
    </w:p>
    <w:p w14:paraId="0FD2BC0A" w14:textId="77777777" w:rsidR="0059062B" w:rsidRPr="0026072E" w:rsidRDefault="0059062B" w:rsidP="0059062B">
      <w:pPr>
        <w:ind w:firstLine="1416"/>
        <w:jc w:val="both"/>
      </w:pPr>
    </w:p>
    <w:p w14:paraId="2284754C" w14:textId="77777777" w:rsidR="0059062B" w:rsidRDefault="0059062B" w:rsidP="0059062B">
      <w:pPr>
        <w:ind w:firstLine="1416"/>
        <w:jc w:val="both"/>
      </w:pPr>
    </w:p>
    <w:p w14:paraId="4E9497C9" w14:textId="77777777" w:rsidR="00F02880" w:rsidRPr="0026072E" w:rsidRDefault="00F02880" w:rsidP="0059062B">
      <w:pPr>
        <w:ind w:firstLine="1416"/>
        <w:jc w:val="both"/>
      </w:pPr>
    </w:p>
    <w:p w14:paraId="358FD62F" w14:textId="44171104" w:rsidR="0059062B" w:rsidRPr="0026072E" w:rsidRDefault="0059062B" w:rsidP="0059062B">
      <w:pPr>
        <w:ind w:firstLine="1416"/>
        <w:jc w:val="both"/>
      </w:pPr>
      <w:r w:rsidRPr="0026072E">
        <w:t>Schroeder,</w:t>
      </w:r>
      <w:r w:rsidR="00794138">
        <w:t xml:space="preserve"> </w:t>
      </w:r>
      <w:r w:rsidR="007F3127">
        <w:t>27</w:t>
      </w:r>
      <w:r w:rsidRPr="0026072E">
        <w:t xml:space="preserve"> de </w:t>
      </w:r>
      <w:r w:rsidR="00794138">
        <w:t>outubro</w:t>
      </w:r>
      <w:r w:rsidRPr="0026072E">
        <w:t xml:space="preserve"> de 20</w:t>
      </w:r>
      <w:r w:rsidR="00D45943">
        <w:t>21</w:t>
      </w:r>
      <w:r w:rsidRPr="0026072E">
        <w:t>.</w:t>
      </w:r>
    </w:p>
    <w:p w14:paraId="6A188C95" w14:textId="77777777" w:rsidR="0059062B" w:rsidRPr="0026072E" w:rsidRDefault="0059062B" w:rsidP="0059062B">
      <w:pPr>
        <w:ind w:firstLine="1416"/>
        <w:jc w:val="both"/>
      </w:pPr>
    </w:p>
    <w:p w14:paraId="4AD62338" w14:textId="77777777" w:rsidR="0059062B" w:rsidRDefault="0059062B" w:rsidP="0059062B">
      <w:pPr>
        <w:ind w:firstLine="2268"/>
        <w:jc w:val="both"/>
      </w:pPr>
    </w:p>
    <w:p w14:paraId="1411F530" w14:textId="77777777" w:rsidR="00F66EE5" w:rsidRPr="0026072E" w:rsidRDefault="00F66EE5" w:rsidP="0059062B">
      <w:pPr>
        <w:ind w:firstLine="2268"/>
        <w:jc w:val="both"/>
      </w:pPr>
    </w:p>
    <w:p w14:paraId="0FF7DDC0" w14:textId="2AA04C4E" w:rsidR="0059062B" w:rsidRDefault="006C76AA" w:rsidP="001D5A18">
      <w:pPr>
        <w:ind w:firstLine="6"/>
        <w:rPr>
          <w:b/>
        </w:rPr>
      </w:pPr>
      <w:r w:rsidRPr="0026072E">
        <w:rPr>
          <w:b/>
        </w:rPr>
        <w:t xml:space="preserve">Ver. </w:t>
      </w:r>
      <w:r w:rsidR="007F3127">
        <w:rPr>
          <w:b/>
        </w:rPr>
        <w:t xml:space="preserve">Everaldo Manoel </w:t>
      </w:r>
      <w:proofErr w:type="spellStart"/>
      <w:r w:rsidR="007F3127">
        <w:rPr>
          <w:b/>
        </w:rPr>
        <w:t>Coelhoe</w:t>
      </w:r>
      <w:proofErr w:type="spellEnd"/>
      <w:r w:rsidR="00140ACB">
        <w:rPr>
          <w:b/>
        </w:rPr>
        <w:t xml:space="preserve">                                    Ver. </w:t>
      </w:r>
      <w:proofErr w:type="spellStart"/>
      <w:r w:rsidR="007F3127">
        <w:rPr>
          <w:b/>
        </w:rPr>
        <w:t>Ildemar</w:t>
      </w:r>
      <w:proofErr w:type="spellEnd"/>
      <w:r w:rsidR="007F3127">
        <w:rPr>
          <w:b/>
        </w:rPr>
        <w:t xml:space="preserve"> Zoz</w:t>
      </w:r>
    </w:p>
    <w:p w14:paraId="20128260" w14:textId="012059DF" w:rsidR="00140ACB" w:rsidRDefault="00140ACB" w:rsidP="001D5A18">
      <w:pPr>
        <w:ind w:firstLine="6"/>
        <w:rPr>
          <w:b/>
        </w:rPr>
      </w:pPr>
    </w:p>
    <w:p w14:paraId="51246DF1" w14:textId="7D9A9DA6" w:rsidR="00140ACB" w:rsidRDefault="00140ACB" w:rsidP="001D5A18">
      <w:pPr>
        <w:ind w:firstLine="6"/>
        <w:rPr>
          <w:b/>
        </w:rPr>
      </w:pPr>
    </w:p>
    <w:p w14:paraId="2F9EF293" w14:textId="7FCCC23F" w:rsidR="00140ACB" w:rsidRDefault="00140ACB" w:rsidP="001D5A18">
      <w:pPr>
        <w:ind w:firstLine="6"/>
        <w:rPr>
          <w:b/>
        </w:rPr>
      </w:pPr>
    </w:p>
    <w:p w14:paraId="7D7ED4C1" w14:textId="77777777" w:rsidR="00140ACB" w:rsidRPr="0026072E" w:rsidRDefault="00140ACB" w:rsidP="001D5A18">
      <w:pPr>
        <w:ind w:firstLine="6"/>
      </w:pPr>
    </w:p>
    <w:p w14:paraId="3302C1C7" w14:textId="77777777" w:rsidR="0059062B" w:rsidRPr="0026072E" w:rsidRDefault="0059062B" w:rsidP="0059062B">
      <w:pPr>
        <w:jc w:val="both"/>
      </w:pPr>
    </w:p>
    <w:p w14:paraId="0BD0BD86" w14:textId="77777777" w:rsidR="0059062B" w:rsidRPr="0026072E" w:rsidRDefault="0059062B" w:rsidP="0059062B">
      <w:pPr>
        <w:shd w:val="clear" w:color="auto" w:fill="FFFFFF"/>
        <w:jc w:val="both"/>
      </w:pPr>
      <w:proofErr w:type="spellStart"/>
      <w:r w:rsidRPr="0026072E">
        <w:t>Aprov</w:t>
      </w:r>
      <w:proofErr w:type="spellEnd"/>
      <w:r w:rsidRPr="0026072E">
        <w:t xml:space="preserve">. em </w:t>
      </w:r>
      <w:r w:rsidR="00186A89">
        <w:t>única</w:t>
      </w:r>
      <w:r w:rsidRPr="0026072E">
        <w:t xml:space="preserve"> disc. em ______/______/______</w:t>
      </w:r>
    </w:p>
    <w:p w14:paraId="62036311" w14:textId="77777777" w:rsidR="002800E3" w:rsidRPr="0026072E" w:rsidRDefault="0059062B" w:rsidP="0026072E">
      <w:pPr>
        <w:shd w:val="clear" w:color="auto" w:fill="FFFFFF"/>
        <w:jc w:val="both"/>
      </w:pPr>
      <w:r w:rsidRPr="0026072E">
        <w:t xml:space="preserve">SANCIONADA EM </w:t>
      </w:r>
      <w:r w:rsidR="006C76AA" w:rsidRPr="0026072E">
        <w:t>______/______/_______</w:t>
      </w:r>
    </w:p>
    <w:p w14:paraId="36FC7584" w14:textId="77777777" w:rsidR="002800E3" w:rsidRDefault="002800E3" w:rsidP="002800E3">
      <w:pPr>
        <w:jc w:val="center"/>
        <w:rPr>
          <w:b/>
          <w:sz w:val="20"/>
          <w:szCs w:val="20"/>
        </w:rPr>
      </w:pPr>
    </w:p>
    <w:p w14:paraId="0E3529D7" w14:textId="77777777" w:rsidR="002800E3" w:rsidRDefault="002800E3" w:rsidP="002800E3">
      <w:pPr>
        <w:jc w:val="center"/>
        <w:rPr>
          <w:b/>
          <w:sz w:val="20"/>
          <w:szCs w:val="20"/>
        </w:rPr>
      </w:pPr>
    </w:p>
    <w:p w14:paraId="361DB5FA" w14:textId="03536EDC" w:rsidR="00AD2B9D" w:rsidRPr="000C2472" w:rsidRDefault="00AD2B9D" w:rsidP="00AD2B9D">
      <w:pPr>
        <w:jc w:val="center"/>
        <w:rPr>
          <w:b/>
          <w:sz w:val="22"/>
          <w:szCs w:val="22"/>
          <w:u w:val="single"/>
        </w:rPr>
      </w:pPr>
      <w:r w:rsidRPr="000C2472">
        <w:rPr>
          <w:b/>
          <w:sz w:val="22"/>
          <w:szCs w:val="22"/>
          <w:u w:val="single"/>
        </w:rPr>
        <w:lastRenderedPageBreak/>
        <w:t xml:space="preserve">PROJETO DE LEI </w:t>
      </w:r>
      <w:r>
        <w:rPr>
          <w:b/>
          <w:sz w:val="22"/>
          <w:szCs w:val="22"/>
          <w:u w:val="single"/>
        </w:rPr>
        <w:t xml:space="preserve">DO LEGISLATIVO </w:t>
      </w:r>
      <w:r w:rsidRPr="000C2472">
        <w:rPr>
          <w:b/>
          <w:sz w:val="22"/>
          <w:szCs w:val="22"/>
          <w:u w:val="single"/>
        </w:rPr>
        <w:t>N</w:t>
      </w:r>
      <w:r>
        <w:rPr>
          <w:b/>
          <w:sz w:val="22"/>
          <w:szCs w:val="22"/>
          <w:u w:val="single"/>
        </w:rPr>
        <w:t>. 00</w:t>
      </w:r>
      <w:r w:rsidR="00CD3524">
        <w:rPr>
          <w:b/>
          <w:sz w:val="22"/>
          <w:szCs w:val="22"/>
          <w:u w:val="single"/>
        </w:rPr>
        <w:t>5</w:t>
      </w:r>
      <w:r w:rsidRPr="000C2472">
        <w:rPr>
          <w:b/>
          <w:sz w:val="22"/>
          <w:szCs w:val="22"/>
          <w:u w:val="single"/>
        </w:rPr>
        <w:t>/20</w:t>
      </w:r>
      <w:r w:rsidR="0060242A">
        <w:rPr>
          <w:b/>
          <w:sz w:val="22"/>
          <w:szCs w:val="22"/>
          <w:u w:val="single"/>
        </w:rPr>
        <w:t>21</w:t>
      </w:r>
    </w:p>
    <w:p w14:paraId="2CDB0E97" w14:textId="77777777" w:rsidR="00AD2B9D" w:rsidRPr="000C2472" w:rsidRDefault="00AD2B9D" w:rsidP="00AD2B9D">
      <w:pPr>
        <w:jc w:val="center"/>
        <w:rPr>
          <w:b/>
          <w:sz w:val="22"/>
          <w:szCs w:val="22"/>
          <w:u w:val="single"/>
        </w:rPr>
      </w:pPr>
    </w:p>
    <w:p w14:paraId="6ACB775E" w14:textId="77777777" w:rsidR="00AD2B9D" w:rsidRPr="000C2472" w:rsidRDefault="00AD2B9D" w:rsidP="00AD2B9D">
      <w:pPr>
        <w:jc w:val="center"/>
        <w:rPr>
          <w:b/>
          <w:sz w:val="22"/>
          <w:szCs w:val="22"/>
          <w:u w:val="single"/>
        </w:rPr>
      </w:pPr>
      <w:r w:rsidRPr="000C2472">
        <w:rPr>
          <w:b/>
          <w:sz w:val="22"/>
          <w:szCs w:val="22"/>
          <w:u w:val="single"/>
        </w:rPr>
        <w:t xml:space="preserve">EXPOSIÇÃO DE MOTIVOS </w:t>
      </w:r>
    </w:p>
    <w:p w14:paraId="1AAF3A0D" w14:textId="77777777" w:rsidR="00AD2B9D" w:rsidRPr="000C2472" w:rsidRDefault="00AD2B9D" w:rsidP="00AD2B9D">
      <w:pPr>
        <w:jc w:val="both"/>
        <w:rPr>
          <w:sz w:val="22"/>
          <w:szCs w:val="22"/>
        </w:rPr>
      </w:pPr>
    </w:p>
    <w:p w14:paraId="4F52C396" w14:textId="77777777" w:rsidR="00AD2B9D" w:rsidRPr="00CA6BA1" w:rsidRDefault="00AD2B9D" w:rsidP="00AD2B9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CA6BA1">
        <w:rPr>
          <w:rFonts w:ascii="Times New Roman" w:hAnsi="Times New Roman" w:cs="Times New Roman"/>
          <w:color w:val="auto"/>
        </w:rPr>
        <w:t xml:space="preserve">Senhores Vereadores. </w:t>
      </w:r>
    </w:p>
    <w:p w14:paraId="35263A8B" w14:textId="77777777" w:rsidR="00AD2B9D" w:rsidRPr="00CA6BA1" w:rsidRDefault="00AD2B9D" w:rsidP="00AD2B9D"/>
    <w:p w14:paraId="48A5602C" w14:textId="77777777" w:rsidR="0049451D" w:rsidRDefault="0049451D" w:rsidP="0049451D">
      <w:pPr>
        <w:jc w:val="both"/>
      </w:pPr>
      <w:r>
        <w:t xml:space="preserve">O presente Projeto de Lei visa alterar o parágrafo segundo da Lei Municipal n. 1.523/2006, a fim de possibilitar a declaração de utilidade pública da Associação de Pais e Amigos dos Excepcionais (APAE). </w:t>
      </w:r>
    </w:p>
    <w:p w14:paraId="0B67550D" w14:textId="77777777" w:rsidR="0049451D" w:rsidRDefault="0049451D" w:rsidP="0049451D">
      <w:pPr>
        <w:jc w:val="both"/>
      </w:pPr>
    </w:p>
    <w:p w14:paraId="163677C4" w14:textId="77777777" w:rsidR="0049451D" w:rsidRDefault="0049451D" w:rsidP="0049451D">
      <w:pPr>
        <w:jc w:val="both"/>
      </w:pPr>
      <w:r>
        <w:t>Cumpre esclarecer que a Associação de Pais e Amigos dos Excepcionais (Apae) nasceu em 1954, no Rio de Janeiro. Caracteriza-se por ser uma organização social, cujo objetivo principal é promover a atenção integral à pessoa com deficiência intelectual e múltipla. A Rede Apae destaca-se por seu pioneirismo e capilaridade, estando presente em mais de 2 mil municípios em todo o território nacional.</w:t>
      </w:r>
    </w:p>
    <w:p w14:paraId="429D5BD7" w14:textId="77777777" w:rsidR="0049451D" w:rsidRDefault="0049451D" w:rsidP="0049451D">
      <w:pPr>
        <w:jc w:val="both"/>
      </w:pPr>
    </w:p>
    <w:p w14:paraId="29D92571" w14:textId="77777777" w:rsidR="0049451D" w:rsidRDefault="0049451D" w:rsidP="0049451D">
      <w:pPr>
        <w:jc w:val="both"/>
      </w:pPr>
      <w:r>
        <w:t xml:space="preserve">No Município de Schroeder a Associação de Pais e Amigos dos Excepcionais – APAE Schroeder, foi fundada em 28 de setembro de 2021, elegendo e empossando, neste ato, sua primeira diretoria. </w:t>
      </w:r>
    </w:p>
    <w:p w14:paraId="0A7E2DD4" w14:textId="77777777" w:rsidR="0049451D" w:rsidRDefault="0049451D" w:rsidP="0049451D">
      <w:pPr>
        <w:jc w:val="both"/>
      </w:pPr>
    </w:p>
    <w:p w14:paraId="25B0E653" w14:textId="77777777" w:rsidR="0049451D" w:rsidRDefault="0049451D" w:rsidP="0049451D">
      <w:pPr>
        <w:jc w:val="both"/>
      </w:pPr>
      <w:r>
        <w:t>Não se pode olvidar que a Associação de Pais e Amigos dos Excepcionais presta um relevante serviço a comunidade, e que indubitavelmente merece ser declarada como entidade de Utilidade Pública logo após a sua fundação e instalação.</w:t>
      </w:r>
    </w:p>
    <w:p w14:paraId="0E80BC7F" w14:textId="77777777" w:rsidR="0049451D" w:rsidRDefault="0049451D" w:rsidP="0049451D">
      <w:pPr>
        <w:jc w:val="both"/>
      </w:pPr>
    </w:p>
    <w:p w14:paraId="33C9BF40" w14:textId="7BCC0C68" w:rsidR="002579AF" w:rsidRPr="002579AF" w:rsidRDefault="0049451D" w:rsidP="0049451D">
      <w:pPr>
        <w:jc w:val="both"/>
      </w:pPr>
      <w:r>
        <w:t>Assim, com a finalidade de ajustar a legislação local e na certeza da compreensão dos nobres vereadores, aguardamos a deliberação e aprovação do projeto.</w:t>
      </w:r>
    </w:p>
    <w:p w14:paraId="78B247EF" w14:textId="77777777" w:rsidR="00B02568" w:rsidRDefault="00B02568" w:rsidP="006E074C">
      <w:pPr>
        <w:jc w:val="both"/>
      </w:pPr>
    </w:p>
    <w:p w14:paraId="6A7E9A3A" w14:textId="5208781F" w:rsidR="00C9139D" w:rsidRPr="0026072E" w:rsidRDefault="00C9139D" w:rsidP="00C9139D">
      <w:r w:rsidRPr="0026072E">
        <w:t>Schroeder,</w:t>
      </w:r>
      <w:r>
        <w:t xml:space="preserve"> </w:t>
      </w:r>
      <w:r w:rsidR="00064970">
        <w:t>27</w:t>
      </w:r>
      <w:r w:rsidRPr="0026072E">
        <w:t xml:space="preserve"> de </w:t>
      </w:r>
      <w:r w:rsidR="00FB3F56">
        <w:t>outubro</w:t>
      </w:r>
      <w:r w:rsidRPr="0026072E">
        <w:t xml:space="preserve"> de 20</w:t>
      </w:r>
      <w:r w:rsidR="00662541">
        <w:t>21</w:t>
      </w:r>
      <w:r w:rsidRPr="0026072E">
        <w:t>.</w:t>
      </w:r>
    </w:p>
    <w:p w14:paraId="15EF8D65" w14:textId="77777777" w:rsidR="00A50E01" w:rsidRDefault="00A50E01" w:rsidP="00C9139D">
      <w:pPr>
        <w:rPr>
          <w:b/>
          <w:sz w:val="20"/>
          <w:szCs w:val="20"/>
        </w:rPr>
      </w:pPr>
    </w:p>
    <w:p w14:paraId="22102BDE" w14:textId="62BCD28E" w:rsidR="00DB3583" w:rsidRDefault="00DB3583" w:rsidP="00C9139D">
      <w:pPr>
        <w:rPr>
          <w:b/>
          <w:sz w:val="20"/>
          <w:szCs w:val="20"/>
        </w:rPr>
      </w:pPr>
    </w:p>
    <w:p w14:paraId="00E68A73" w14:textId="77777777" w:rsidR="00F12972" w:rsidRDefault="00F12972" w:rsidP="00C9139D">
      <w:pPr>
        <w:rPr>
          <w:b/>
          <w:sz w:val="20"/>
          <w:szCs w:val="20"/>
        </w:rPr>
      </w:pPr>
    </w:p>
    <w:p w14:paraId="616FA4C2" w14:textId="77777777" w:rsidR="00D20905" w:rsidRDefault="00D20905" w:rsidP="002800E3">
      <w:pPr>
        <w:jc w:val="center"/>
        <w:rPr>
          <w:b/>
          <w:sz w:val="20"/>
          <w:szCs w:val="20"/>
        </w:rPr>
      </w:pPr>
    </w:p>
    <w:p w14:paraId="530D3421" w14:textId="3B554044" w:rsidR="00404716" w:rsidRPr="000C2472" w:rsidRDefault="004162E6" w:rsidP="00064970">
      <w:pPr>
        <w:ind w:firstLine="6"/>
        <w:rPr>
          <w:sz w:val="22"/>
          <w:szCs w:val="22"/>
        </w:rPr>
      </w:pPr>
      <w:r w:rsidRPr="0026072E">
        <w:rPr>
          <w:b/>
        </w:rPr>
        <w:t xml:space="preserve">Ver. </w:t>
      </w:r>
      <w:r w:rsidR="00064970">
        <w:rPr>
          <w:b/>
        </w:rPr>
        <w:t>Everaldo Coelho</w:t>
      </w:r>
      <w:r>
        <w:rPr>
          <w:b/>
        </w:rPr>
        <w:t xml:space="preserve">                                     Ver. </w:t>
      </w:r>
      <w:proofErr w:type="spellStart"/>
      <w:r w:rsidR="00064970">
        <w:rPr>
          <w:b/>
        </w:rPr>
        <w:t>Ildemar</w:t>
      </w:r>
      <w:proofErr w:type="spellEnd"/>
      <w:r w:rsidR="00064970">
        <w:rPr>
          <w:b/>
        </w:rPr>
        <w:t xml:space="preserve"> Zoz</w:t>
      </w:r>
    </w:p>
    <w:p w14:paraId="3C95AD21" w14:textId="77777777" w:rsidR="00404716" w:rsidRDefault="00404716" w:rsidP="002800E3">
      <w:pPr>
        <w:rPr>
          <w:b/>
          <w:sz w:val="20"/>
          <w:szCs w:val="20"/>
        </w:rPr>
      </w:pPr>
    </w:p>
    <w:sectPr w:rsidR="00404716" w:rsidSect="008005B1">
      <w:pgSz w:w="11906" w:h="16838"/>
      <w:pgMar w:top="272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386"/>
    <w:rsid w:val="0000310A"/>
    <w:rsid w:val="00010572"/>
    <w:rsid w:val="000216B0"/>
    <w:rsid w:val="00025F70"/>
    <w:rsid w:val="0003488C"/>
    <w:rsid w:val="00040E8A"/>
    <w:rsid w:val="0005145E"/>
    <w:rsid w:val="000547FC"/>
    <w:rsid w:val="00060110"/>
    <w:rsid w:val="00064970"/>
    <w:rsid w:val="00066C53"/>
    <w:rsid w:val="00074027"/>
    <w:rsid w:val="00074F7E"/>
    <w:rsid w:val="0008707C"/>
    <w:rsid w:val="000A4C4A"/>
    <w:rsid w:val="000B34DC"/>
    <w:rsid w:val="000C6B75"/>
    <w:rsid w:val="000D28E4"/>
    <w:rsid w:val="000F4163"/>
    <w:rsid w:val="0010774F"/>
    <w:rsid w:val="00111393"/>
    <w:rsid w:val="00140ACB"/>
    <w:rsid w:val="00144F72"/>
    <w:rsid w:val="00163871"/>
    <w:rsid w:val="00176DF6"/>
    <w:rsid w:val="00182005"/>
    <w:rsid w:val="00182267"/>
    <w:rsid w:val="00182DFC"/>
    <w:rsid w:val="001864AB"/>
    <w:rsid w:val="00186A89"/>
    <w:rsid w:val="00191D3C"/>
    <w:rsid w:val="00192B42"/>
    <w:rsid w:val="00196A15"/>
    <w:rsid w:val="001D5A18"/>
    <w:rsid w:val="001D6368"/>
    <w:rsid w:val="001D6DC3"/>
    <w:rsid w:val="001D6EA7"/>
    <w:rsid w:val="001E0CA7"/>
    <w:rsid w:val="001F726C"/>
    <w:rsid w:val="002049F7"/>
    <w:rsid w:val="00210BE9"/>
    <w:rsid w:val="00211429"/>
    <w:rsid w:val="002139D3"/>
    <w:rsid w:val="00223A17"/>
    <w:rsid w:val="002240A8"/>
    <w:rsid w:val="00225C3E"/>
    <w:rsid w:val="0023706D"/>
    <w:rsid w:val="002465C9"/>
    <w:rsid w:val="00252B9E"/>
    <w:rsid w:val="002579AF"/>
    <w:rsid w:val="00257DFC"/>
    <w:rsid w:val="0026072E"/>
    <w:rsid w:val="002650EC"/>
    <w:rsid w:val="00266BB1"/>
    <w:rsid w:val="002800E3"/>
    <w:rsid w:val="0028122C"/>
    <w:rsid w:val="00281BAF"/>
    <w:rsid w:val="002A35B4"/>
    <w:rsid w:val="002A41A0"/>
    <w:rsid w:val="002B0A90"/>
    <w:rsid w:val="002B32EF"/>
    <w:rsid w:val="002C66FD"/>
    <w:rsid w:val="002C6E2E"/>
    <w:rsid w:val="002F65EF"/>
    <w:rsid w:val="002F79DA"/>
    <w:rsid w:val="00304FE9"/>
    <w:rsid w:val="00312690"/>
    <w:rsid w:val="00335B2F"/>
    <w:rsid w:val="0034284F"/>
    <w:rsid w:val="00357461"/>
    <w:rsid w:val="00381C82"/>
    <w:rsid w:val="00390010"/>
    <w:rsid w:val="00396824"/>
    <w:rsid w:val="003A3706"/>
    <w:rsid w:val="003B4C9C"/>
    <w:rsid w:val="003B72B1"/>
    <w:rsid w:val="003C2ECB"/>
    <w:rsid w:val="003C5B6E"/>
    <w:rsid w:val="00404716"/>
    <w:rsid w:val="004162E6"/>
    <w:rsid w:val="00437694"/>
    <w:rsid w:val="00452891"/>
    <w:rsid w:val="004732F0"/>
    <w:rsid w:val="00474074"/>
    <w:rsid w:val="00483736"/>
    <w:rsid w:val="00486012"/>
    <w:rsid w:val="004860CF"/>
    <w:rsid w:val="0049451D"/>
    <w:rsid w:val="004B57DB"/>
    <w:rsid w:val="004C4451"/>
    <w:rsid w:val="004D43B9"/>
    <w:rsid w:val="005070AD"/>
    <w:rsid w:val="00515178"/>
    <w:rsid w:val="005250EC"/>
    <w:rsid w:val="005300E2"/>
    <w:rsid w:val="00536C57"/>
    <w:rsid w:val="0054629C"/>
    <w:rsid w:val="00547509"/>
    <w:rsid w:val="00556BE0"/>
    <w:rsid w:val="005664F4"/>
    <w:rsid w:val="0057282C"/>
    <w:rsid w:val="0059062B"/>
    <w:rsid w:val="005962E9"/>
    <w:rsid w:val="005A1ED1"/>
    <w:rsid w:val="005B0800"/>
    <w:rsid w:val="005B0D57"/>
    <w:rsid w:val="005C5E8B"/>
    <w:rsid w:val="005D22D3"/>
    <w:rsid w:val="005E7A1C"/>
    <w:rsid w:val="00600206"/>
    <w:rsid w:val="0060242A"/>
    <w:rsid w:val="00617E1E"/>
    <w:rsid w:val="00636720"/>
    <w:rsid w:val="0064141E"/>
    <w:rsid w:val="0066186F"/>
    <w:rsid w:val="00662541"/>
    <w:rsid w:val="00672DD0"/>
    <w:rsid w:val="00681CE0"/>
    <w:rsid w:val="00690D45"/>
    <w:rsid w:val="006A50F0"/>
    <w:rsid w:val="006C1DA8"/>
    <w:rsid w:val="006C320C"/>
    <w:rsid w:val="006C752D"/>
    <w:rsid w:val="006C76AA"/>
    <w:rsid w:val="006D06FC"/>
    <w:rsid w:val="006E074C"/>
    <w:rsid w:val="006E25EA"/>
    <w:rsid w:val="006E4386"/>
    <w:rsid w:val="006F7B02"/>
    <w:rsid w:val="007045D0"/>
    <w:rsid w:val="00724C51"/>
    <w:rsid w:val="007312E2"/>
    <w:rsid w:val="00737026"/>
    <w:rsid w:val="00747E68"/>
    <w:rsid w:val="00764CEB"/>
    <w:rsid w:val="00767CCA"/>
    <w:rsid w:val="007722AE"/>
    <w:rsid w:val="00793B7D"/>
    <w:rsid w:val="00794138"/>
    <w:rsid w:val="007A335B"/>
    <w:rsid w:val="007B1E0A"/>
    <w:rsid w:val="007C6A8A"/>
    <w:rsid w:val="007D5367"/>
    <w:rsid w:val="007F0B04"/>
    <w:rsid w:val="007F2B1F"/>
    <w:rsid w:val="007F3127"/>
    <w:rsid w:val="008005B1"/>
    <w:rsid w:val="00800944"/>
    <w:rsid w:val="008142DF"/>
    <w:rsid w:val="00817DB0"/>
    <w:rsid w:val="00820758"/>
    <w:rsid w:val="00820B7A"/>
    <w:rsid w:val="00832DE3"/>
    <w:rsid w:val="008424B3"/>
    <w:rsid w:val="008750DD"/>
    <w:rsid w:val="00880FD9"/>
    <w:rsid w:val="008955C1"/>
    <w:rsid w:val="008959AE"/>
    <w:rsid w:val="008A772F"/>
    <w:rsid w:val="008B69E0"/>
    <w:rsid w:val="008C4AF9"/>
    <w:rsid w:val="008F65DF"/>
    <w:rsid w:val="00912AE8"/>
    <w:rsid w:val="00914871"/>
    <w:rsid w:val="00921C36"/>
    <w:rsid w:val="00925691"/>
    <w:rsid w:val="00930868"/>
    <w:rsid w:val="009473D8"/>
    <w:rsid w:val="00957FDF"/>
    <w:rsid w:val="009660E5"/>
    <w:rsid w:val="009719AE"/>
    <w:rsid w:val="00985109"/>
    <w:rsid w:val="009873CF"/>
    <w:rsid w:val="009A78FC"/>
    <w:rsid w:val="009B427D"/>
    <w:rsid w:val="009B4E3D"/>
    <w:rsid w:val="009D656D"/>
    <w:rsid w:val="009F272A"/>
    <w:rsid w:val="00A12DC7"/>
    <w:rsid w:val="00A146B8"/>
    <w:rsid w:val="00A147C3"/>
    <w:rsid w:val="00A26F76"/>
    <w:rsid w:val="00A273B0"/>
    <w:rsid w:val="00A434B6"/>
    <w:rsid w:val="00A43A2A"/>
    <w:rsid w:val="00A45AC5"/>
    <w:rsid w:val="00A504AD"/>
    <w:rsid w:val="00A50E01"/>
    <w:rsid w:val="00A51777"/>
    <w:rsid w:val="00A51856"/>
    <w:rsid w:val="00A72FE4"/>
    <w:rsid w:val="00A8364D"/>
    <w:rsid w:val="00A9302F"/>
    <w:rsid w:val="00A95A80"/>
    <w:rsid w:val="00A97D61"/>
    <w:rsid w:val="00AA1925"/>
    <w:rsid w:val="00AC2B3F"/>
    <w:rsid w:val="00AD2B9D"/>
    <w:rsid w:val="00AD52D1"/>
    <w:rsid w:val="00AD7D25"/>
    <w:rsid w:val="00B02568"/>
    <w:rsid w:val="00B12704"/>
    <w:rsid w:val="00B1597C"/>
    <w:rsid w:val="00B178E1"/>
    <w:rsid w:val="00B34DC2"/>
    <w:rsid w:val="00B36E55"/>
    <w:rsid w:val="00B46632"/>
    <w:rsid w:val="00B57F3C"/>
    <w:rsid w:val="00B6785E"/>
    <w:rsid w:val="00B81086"/>
    <w:rsid w:val="00B82682"/>
    <w:rsid w:val="00B91B5F"/>
    <w:rsid w:val="00B929CA"/>
    <w:rsid w:val="00B94BE8"/>
    <w:rsid w:val="00BC03FB"/>
    <w:rsid w:val="00BE3FBF"/>
    <w:rsid w:val="00BF3C9A"/>
    <w:rsid w:val="00C001D7"/>
    <w:rsid w:val="00C10D3E"/>
    <w:rsid w:val="00C47655"/>
    <w:rsid w:val="00C50654"/>
    <w:rsid w:val="00C53BA5"/>
    <w:rsid w:val="00C7001C"/>
    <w:rsid w:val="00C7186D"/>
    <w:rsid w:val="00C83A5E"/>
    <w:rsid w:val="00C9139D"/>
    <w:rsid w:val="00C97F32"/>
    <w:rsid w:val="00CA2ADC"/>
    <w:rsid w:val="00CA68E0"/>
    <w:rsid w:val="00CA6B1A"/>
    <w:rsid w:val="00CA6BA1"/>
    <w:rsid w:val="00CA7C53"/>
    <w:rsid w:val="00CD3524"/>
    <w:rsid w:val="00CF1717"/>
    <w:rsid w:val="00CF1EDF"/>
    <w:rsid w:val="00D20905"/>
    <w:rsid w:val="00D2526E"/>
    <w:rsid w:val="00D34C68"/>
    <w:rsid w:val="00D45257"/>
    <w:rsid w:val="00D45943"/>
    <w:rsid w:val="00D575FF"/>
    <w:rsid w:val="00D73B2E"/>
    <w:rsid w:val="00D763B8"/>
    <w:rsid w:val="00D86205"/>
    <w:rsid w:val="00D93757"/>
    <w:rsid w:val="00D96FAC"/>
    <w:rsid w:val="00DA2D30"/>
    <w:rsid w:val="00DB3583"/>
    <w:rsid w:val="00DC4A2A"/>
    <w:rsid w:val="00DD5905"/>
    <w:rsid w:val="00DD7C01"/>
    <w:rsid w:val="00DE7012"/>
    <w:rsid w:val="00DF1F08"/>
    <w:rsid w:val="00DF3774"/>
    <w:rsid w:val="00DF51F6"/>
    <w:rsid w:val="00E21BCA"/>
    <w:rsid w:val="00E25D58"/>
    <w:rsid w:val="00E306BE"/>
    <w:rsid w:val="00E31BA4"/>
    <w:rsid w:val="00E3516E"/>
    <w:rsid w:val="00E44AEA"/>
    <w:rsid w:val="00E51B1A"/>
    <w:rsid w:val="00E60B91"/>
    <w:rsid w:val="00E642A9"/>
    <w:rsid w:val="00E739CA"/>
    <w:rsid w:val="00ED3FFC"/>
    <w:rsid w:val="00EE27FD"/>
    <w:rsid w:val="00EE327C"/>
    <w:rsid w:val="00EF3FD3"/>
    <w:rsid w:val="00EF5658"/>
    <w:rsid w:val="00EF791C"/>
    <w:rsid w:val="00EF7FE8"/>
    <w:rsid w:val="00F02880"/>
    <w:rsid w:val="00F045F9"/>
    <w:rsid w:val="00F12972"/>
    <w:rsid w:val="00F66BD2"/>
    <w:rsid w:val="00F66EE5"/>
    <w:rsid w:val="00F85C55"/>
    <w:rsid w:val="00F953C7"/>
    <w:rsid w:val="00FA6D3A"/>
    <w:rsid w:val="00FB3F56"/>
    <w:rsid w:val="00FB6CB5"/>
    <w:rsid w:val="00FB7DBE"/>
    <w:rsid w:val="00FC1124"/>
    <w:rsid w:val="00FD166C"/>
    <w:rsid w:val="00FD736B"/>
    <w:rsid w:val="00FE4BB9"/>
    <w:rsid w:val="00FE676F"/>
    <w:rsid w:val="00FF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703A44"/>
  <w15:docId w15:val="{E45E9AEA-1636-4CD5-92D3-ABCBDB557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800E3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AD7D2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724C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04716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rsid w:val="00266B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266BB1"/>
    <w:rPr>
      <w:rFonts w:ascii="Segoe UI" w:hAnsi="Segoe UI" w:cs="Segoe UI"/>
      <w:sz w:val="18"/>
      <w:szCs w:val="18"/>
    </w:rPr>
  </w:style>
  <w:style w:type="paragraph" w:customStyle="1" w:styleId="Recuodecorpodetexto21">
    <w:name w:val="Recuo de corpo de texto 21"/>
    <w:basedOn w:val="Normal"/>
    <w:rsid w:val="00A504AD"/>
    <w:pPr>
      <w:widowControl w:val="0"/>
      <w:suppressAutoHyphens/>
      <w:ind w:firstLine="2832"/>
      <w:jc w:val="both"/>
    </w:pPr>
    <w:rPr>
      <w:rFonts w:eastAsia="Arial Unicode MS"/>
      <w:kern w:val="1"/>
    </w:rPr>
  </w:style>
  <w:style w:type="character" w:styleId="Forte">
    <w:name w:val="Strong"/>
    <w:basedOn w:val="Fontepargpadro"/>
    <w:uiPriority w:val="22"/>
    <w:qFormat/>
    <w:rsid w:val="005A1ED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F2B1F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AD7D25"/>
    <w:rPr>
      <w:b/>
      <w:bCs/>
      <w:kern w:val="36"/>
      <w:sz w:val="48"/>
      <w:szCs w:val="48"/>
    </w:rPr>
  </w:style>
  <w:style w:type="character" w:styleId="TextodoEspaoReservado">
    <w:name w:val="Placeholder Text"/>
    <w:basedOn w:val="Fontepargpadro"/>
    <w:uiPriority w:val="99"/>
    <w:semiHidden/>
    <w:rsid w:val="007F3127"/>
    <w:rPr>
      <w:color w:val="808080"/>
    </w:rPr>
  </w:style>
  <w:style w:type="character" w:customStyle="1" w:styleId="Ttulo2Char">
    <w:name w:val="Título 2 Char"/>
    <w:basedOn w:val="Fontepargpadro"/>
    <w:link w:val="Ttulo2"/>
    <w:semiHidden/>
    <w:rsid w:val="00724C5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c-numerostext">
    <w:name w:val="c-numeros_text"/>
    <w:basedOn w:val="Normal"/>
    <w:rsid w:val="00724C51"/>
    <w:pPr>
      <w:spacing w:before="100" w:beforeAutospacing="1" w:after="100" w:afterAutospacing="1"/>
    </w:pPr>
  </w:style>
  <w:style w:type="character" w:customStyle="1" w:styleId="c-numeros-color--pink">
    <w:name w:val="c-numeros-color--pink"/>
    <w:basedOn w:val="Fontepargpadro"/>
    <w:rsid w:val="00724C51"/>
  </w:style>
  <w:style w:type="character" w:customStyle="1" w:styleId="c-numeros-color--blue">
    <w:name w:val="c-numeros-color--blue"/>
    <w:basedOn w:val="Fontepargpadro"/>
    <w:rsid w:val="00724C51"/>
  </w:style>
  <w:style w:type="character" w:customStyle="1" w:styleId="c-numeros-color--green">
    <w:name w:val="c-numeros-color--green"/>
    <w:basedOn w:val="Fontepargpadro"/>
    <w:rsid w:val="00724C51"/>
  </w:style>
  <w:style w:type="character" w:styleId="Hyperlink">
    <w:name w:val="Hyperlink"/>
    <w:basedOn w:val="Fontepargpadro"/>
    <w:unhideWhenUsed/>
    <w:rsid w:val="00066C5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66C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8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ARA_SCH_3\Desktop\Lei02059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Lei02059</Template>
  <TotalTime>87</TotalTime>
  <Pages>2</Pages>
  <Words>416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de Vereadores de Schoereder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CAMARA_SCH_3</dc:creator>
  <cp:lastModifiedBy>Camara Schroereder</cp:lastModifiedBy>
  <cp:revision>20</cp:revision>
  <cp:lastPrinted>2021-07-13T16:49:00Z</cp:lastPrinted>
  <dcterms:created xsi:type="dcterms:W3CDTF">2021-10-27T12:22:00Z</dcterms:created>
  <dcterms:modified xsi:type="dcterms:W3CDTF">2021-10-27T19:21:00Z</dcterms:modified>
</cp:coreProperties>
</file>