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5E5" w:rsidRDefault="000325E5" w:rsidP="00A41766">
      <w:pPr>
        <w:tabs>
          <w:tab w:val="left" w:pos="7230"/>
        </w:tabs>
        <w:spacing w:after="0"/>
        <w:rPr>
          <w:rFonts w:ascii="Arial" w:eastAsia="Times New Roman" w:hAnsi="Arial" w:cs="Arial"/>
          <w:b/>
          <w:sz w:val="32"/>
          <w:szCs w:val="32"/>
          <w:lang w:eastAsia="pt-BR"/>
        </w:rPr>
      </w:pPr>
    </w:p>
    <w:p w:rsidR="000325E5" w:rsidRDefault="00E35FD9" w:rsidP="0004182D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44"/>
          <w:szCs w:val="44"/>
          <w:lang w:eastAsia="pt-BR"/>
        </w:rPr>
        <w:t xml:space="preserve">PEDIDO DE PROVIDÊNCIA </w:t>
      </w:r>
    </w:p>
    <w:p w:rsidR="0004182D" w:rsidRPr="000325E5" w:rsidRDefault="0004182D" w:rsidP="0004182D">
      <w:pPr>
        <w:spacing w:after="0"/>
        <w:jc w:val="center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  <w:r w:rsidRPr="000325E5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Autora: </w:t>
      </w:r>
      <w:r w:rsidRPr="000325E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Vereadora</w:t>
      </w:r>
      <w:r w:rsidRPr="000325E5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Sueli Alves Teodoro – </w:t>
      </w:r>
      <w:r w:rsidRPr="000325E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Sueli Teodoro</w:t>
      </w:r>
    </w:p>
    <w:p w:rsidR="0004182D" w:rsidRDefault="0004182D" w:rsidP="0004182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325E5" w:rsidRDefault="000325E5" w:rsidP="0004182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4182D" w:rsidRDefault="0004182D" w:rsidP="0004182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Excelentíssimo Senhor Presidente e Membros da Mesa Diretora do Poder Legislativo Municipal de Baixo Guandu/ES.</w:t>
      </w:r>
    </w:p>
    <w:p w:rsidR="0004182D" w:rsidRDefault="0004182D" w:rsidP="0004182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167A8" w:rsidRDefault="0004182D" w:rsidP="004167A8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A Vereadora que este subscreve com fulcro no artigo 112 da Resolução n.º 016/90 (Regimento Interno) e ouvido o soberano Plenário,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requer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ao Excelentíssimo Senhor Prefeito Municipal, José de Barros Neto - </w:t>
      </w:r>
      <w:r w:rsidRPr="00DC499E">
        <w:rPr>
          <w:rFonts w:ascii="Arial" w:eastAsia="Times New Roman" w:hAnsi="Arial" w:cs="Arial"/>
          <w:b/>
          <w:sz w:val="24"/>
          <w:szCs w:val="24"/>
          <w:lang w:eastAsia="pt-BR"/>
        </w:rPr>
        <w:t>Neto Barros</w:t>
      </w:r>
      <w:r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3D334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para que </w:t>
      </w:r>
      <w:r w:rsidRPr="001C07D8">
        <w:rPr>
          <w:rFonts w:ascii="Arial" w:eastAsia="Times New Roman" w:hAnsi="Arial" w:cs="Arial"/>
          <w:sz w:val="24"/>
          <w:szCs w:val="24"/>
          <w:lang w:eastAsia="pt-BR"/>
        </w:rPr>
        <w:t>VIABI</w:t>
      </w:r>
      <w:r w:rsidRPr="001C07D8">
        <w:rPr>
          <w:rFonts w:ascii="Arial" w:eastAsia="Times New Roman" w:hAnsi="Arial" w:cs="Arial"/>
          <w:i/>
          <w:sz w:val="24"/>
          <w:szCs w:val="24"/>
          <w:lang w:eastAsia="pt-BR"/>
        </w:rPr>
        <w:t>LIZ</w:t>
      </w:r>
      <w:r>
        <w:rPr>
          <w:rFonts w:ascii="Arial" w:eastAsia="Times New Roman" w:hAnsi="Arial" w:cs="Arial"/>
          <w:i/>
          <w:sz w:val="24"/>
          <w:szCs w:val="24"/>
          <w:lang w:eastAsia="pt-BR"/>
        </w:rPr>
        <w:t>E</w:t>
      </w:r>
      <w:r w:rsidRPr="001C07D8">
        <w:rPr>
          <w:rFonts w:ascii="Arial" w:eastAsia="Times New Roman" w:hAnsi="Arial" w:cs="Arial"/>
          <w:i/>
          <w:sz w:val="24"/>
          <w:szCs w:val="24"/>
          <w:lang w:eastAsia="pt-BR"/>
        </w:rPr>
        <w:t xml:space="preserve"> JUNTO À SECRETARIA </w:t>
      </w:r>
      <w:r w:rsidR="004E2C80">
        <w:rPr>
          <w:rFonts w:ascii="Arial" w:eastAsia="Times New Roman" w:hAnsi="Arial" w:cs="Arial"/>
          <w:i/>
          <w:sz w:val="24"/>
          <w:szCs w:val="24"/>
          <w:lang w:eastAsia="pt-BR"/>
        </w:rPr>
        <w:t>COMPETENTE</w:t>
      </w:r>
      <w:r w:rsidR="00812ED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4E637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 </w:t>
      </w:r>
      <w:r w:rsidR="00D872CB">
        <w:rPr>
          <w:rFonts w:ascii="Arial" w:eastAsia="Times New Roman" w:hAnsi="Arial" w:cs="Arial"/>
          <w:b/>
          <w:sz w:val="24"/>
          <w:szCs w:val="24"/>
          <w:lang w:eastAsia="pt-BR"/>
        </w:rPr>
        <w:t>LIMPEZA</w:t>
      </w:r>
      <w:r w:rsidR="00881F2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E REMOÇÃO</w:t>
      </w:r>
      <w:r w:rsidR="00D872C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DOS LIXOS/ENTULHOS DEPOSITADOS NOS TERRENOS BALDIOS NA RUA ÁLVARO NUNES FERREIRA, BAIRRO SANTA MÔNICA.</w:t>
      </w:r>
      <w:r w:rsidR="00E91D7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D872CB" w:rsidRDefault="00D872CB" w:rsidP="004167A8">
      <w:pPr>
        <w:spacing w:after="0"/>
        <w:jc w:val="both"/>
        <w:rPr>
          <w:rFonts w:ascii="Arial" w:hAnsi="Arial" w:cs="Arial"/>
          <w:b/>
          <w:sz w:val="26"/>
          <w:szCs w:val="26"/>
        </w:rPr>
      </w:pPr>
    </w:p>
    <w:p w:rsidR="0004182D" w:rsidRDefault="0004182D" w:rsidP="0004182D">
      <w:pPr>
        <w:tabs>
          <w:tab w:val="left" w:pos="-3686"/>
        </w:tabs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CÂMARA MUNICIPAL DE BAIXO GUANDU/ES, “PALÁCIO MONSENHOR ALONSO LEITE”, AOS </w:t>
      </w:r>
      <w:r w:rsidR="00D872CB">
        <w:rPr>
          <w:rFonts w:ascii="Arial" w:eastAsia="Times New Roman" w:hAnsi="Arial" w:cs="Arial"/>
          <w:sz w:val="24"/>
          <w:szCs w:val="24"/>
          <w:lang w:eastAsia="pt-BR"/>
        </w:rPr>
        <w:t>TRINTA DIAS</w:t>
      </w:r>
      <w:r w:rsidR="005157D9">
        <w:rPr>
          <w:rFonts w:ascii="Arial" w:eastAsia="Times New Roman" w:hAnsi="Arial" w:cs="Arial"/>
          <w:sz w:val="24"/>
          <w:szCs w:val="24"/>
          <w:lang w:eastAsia="pt-BR"/>
        </w:rPr>
        <w:t xml:space="preserve"> D</w:t>
      </w:r>
      <w:r>
        <w:rPr>
          <w:rFonts w:ascii="Arial" w:eastAsia="Times New Roman" w:hAnsi="Arial" w:cs="Arial"/>
          <w:sz w:val="24"/>
          <w:szCs w:val="24"/>
          <w:lang w:eastAsia="pt-BR"/>
        </w:rPr>
        <w:t>O MÊS DE</w:t>
      </w:r>
      <w:r w:rsidR="004167A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872CB">
        <w:rPr>
          <w:rFonts w:ascii="Arial" w:eastAsia="Times New Roman" w:hAnsi="Arial" w:cs="Arial"/>
          <w:sz w:val="24"/>
          <w:szCs w:val="24"/>
          <w:lang w:eastAsia="pt-BR"/>
        </w:rPr>
        <w:t>JUNHO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DO ANO DE 20</w:t>
      </w:r>
      <w:r w:rsidR="00D872CB">
        <w:rPr>
          <w:rFonts w:ascii="Arial" w:eastAsia="Times New Roman" w:hAnsi="Arial" w:cs="Arial"/>
          <w:sz w:val="24"/>
          <w:szCs w:val="24"/>
          <w:lang w:eastAsia="pt-BR"/>
        </w:rPr>
        <w:t>20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4182D" w:rsidRDefault="0004182D" w:rsidP="0004182D">
      <w:pPr>
        <w:spacing w:after="0"/>
        <w:jc w:val="both"/>
        <w:rPr>
          <w:rFonts w:ascii="Arial" w:eastAsia="Times New Roman" w:hAnsi="Arial" w:cs="Arial"/>
          <w:b/>
          <w:i/>
          <w:sz w:val="24"/>
          <w:szCs w:val="24"/>
          <w:lang w:eastAsia="pt-BR"/>
        </w:rPr>
      </w:pPr>
    </w:p>
    <w:p w:rsidR="0004182D" w:rsidRDefault="0004182D" w:rsidP="0004182D">
      <w:pPr>
        <w:spacing w:after="0"/>
        <w:jc w:val="both"/>
        <w:rPr>
          <w:rFonts w:ascii="Arial" w:eastAsia="Times New Roman" w:hAnsi="Arial" w:cs="Arial"/>
          <w:b/>
          <w:i/>
          <w:sz w:val="24"/>
          <w:szCs w:val="24"/>
          <w:lang w:eastAsia="pt-BR"/>
        </w:rPr>
      </w:pPr>
    </w:p>
    <w:p w:rsidR="0004182D" w:rsidRDefault="0004182D" w:rsidP="00447B38">
      <w:pPr>
        <w:tabs>
          <w:tab w:val="left" w:pos="-3686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Sueli Alves Teodoro –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SUELI TEODORO</w:t>
      </w:r>
    </w:p>
    <w:p w:rsidR="0004182D" w:rsidRDefault="0004182D" w:rsidP="00447B38">
      <w:pPr>
        <w:tabs>
          <w:tab w:val="left" w:pos="-3686"/>
        </w:tabs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(Vereadora autora)</w:t>
      </w:r>
    </w:p>
    <w:p w:rsidR="0004182D" w:rsidRDefault="0004182D" w:rsidP="0004182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4182D" w:rsidRDefault="0004182D" w:rsidP="0004182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01146" w:rsidRDefault="00401146" w:rsidP="005D396B">
      <w:pPr>
        <w:rPr>
          <w:rFonts w:ascii="Arial" w:hAnsi="Arial" w:cs="Arial"/>
          <w:b/>
          <w:sz w:val="32"/>
          <w:szCs w:val="32"/>
        </w:rPr>
      </w:pPr>
    </w:p>
    <w:p w:rsidR="005D396B" w:rsidRDefault="005D396B" w:rsidP="005D396B">
      <w:pPr>
        <w:rPr>
          <w:rFonts w:ascii="Arial" w:hAnsi="Arial" w:cs="Arial"/>
          <w:b/>
          <w:sz w:val="28"/>
          <w:szCs w:val="28"/>
        </w:rPr>
      </w:pPr>
    </w:p>
    <w:p w:rsidR="00401146" w:rsidRPr="00FE25DD" w:rsidRDefault="0004182D" w:rsidP="005D396B">
      <w:pPr>
        <w:jc w:val="center"/>
        <w:rPr>
          <w:rFonts w:ascii="Arial" w:hAnsi="Arial" w:cs="Arial"/>
          <w:b/>
          <w:sz w:val="28"/>
          <w:szCs w:val="28"/>
        </w:rPr>
      </w:pPr>
      <w:r w:rsidRPr="00FE25DD">
        <w:rPr>
          <w:rFonts w:ascii="Arial" w:hAnsi="Arial" w:cs="Arial"/>
          <w:b/>
          <w:sz w:val="28"/>
          <w:szCs w:val="28"/>
        </w:rPr>
        <w:lastRenderedPageBreak/>
        <w:t>JUSTICATIVA</w:t>
      </w:r>
    </w:p>
    <w:p w:rsidR="00FC10C3" w:rsidRPr="00A912B3" w:rsidRDefault="0004182D" w:rsidP="00A912B3">
      <w:pPr>
        <w:spacing w:after="100" w:afterAutospacing="1"/>
        <w:jc w:val="both"/>
        <w:rPr>
          <w:rFonts w:ascii="Arial" w:hAnsi="Arial" w:cs="Arial"/>
          <w:b/>
          <w:sz w:val="24"/>
          <w:szCs w:val="24"/>
        </w:rPr>
      </w:pPr>
      <w:r w:rsidRPr="00AD0B79">
        <w:rPr>
          <w:rFonts w:ascii="Arial" w:hAnsi="Arial" w:cs="Arial"/>
          <w:b/>
          <w:sz w:val="24"/>
          <w:szCs w:val="24"/>
        </w:rPr>
        <w:t>EXCELENTÍSSIMOS SENHORES MEMBROS DA MESA DIRETORA, VEREADORES E VEREADORA.</w:t>
      </w:r>
    </w:p>
    <w:p w:rsidR="00881F2C" w:rsidRDefault="0004182D" w:rsidP="00881F2C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D0B79">
        <w:rPr>
          <w:rFonts w:ascii="Arial" w:hAnsi="Arial" w:cs="Arial"/>
          <w:b/>
          <w:sz w:val="28"/>
          <w:szCs w:val="28"/>
          <w:u w:val="single"/>
        </w:rPr>
        <w:t>Objetivo</w:t>
      </w:r>
      <w:r w:rsidRPr="00AD0B79">
        <w:rPr>
          <w:rFonts w:ascii="Arial" w:hAnsi="Arial" w:cs="Arial"/>
          <w:sz w:val="28"/>
          <w:szCs w:val="28"/>
        </w:rPr>
        <w:t>:</w:t>
      </w:r>
      <w:r w:rsidRPr="00AD0B79">
        <w:rPr>
          <w:rFonts w:ascii="Arial" w:hAnsi="Arial" w:cs="Arial"/>
          <w:sz w:val="24"/>
          <w:szCs w:val="24"/>
        </w:rPr>
        <w:t xml:space="preserve"> Pleitear ao chefe do Poder Executivo Municipal providências</w:t>
      </w:r>
      <w:r w:rsidR="004F139B">
        <w:rPr>
          <w:rFonts w:ascii="Arial" w:hAnsi="Arial" w:cs="Arial"/>
          <w:sz w:val="24"/>
          <w:szCs w:val="24"/>
        </w:rPr>
        <w:t xml:space="preserve"> junto à secretaria competente, para proceder</w:t>
      </w:r>
      <w:r w:rsidR="001430E1">
        <w:rPr>
          <w:rFonts w:ascii="Arial" w:hAnsi="Arial" w:cs="Arial"/>
          <w:sz w:val="24"/>
          <w:szCs w:val="24"/>
        </w:rPr>
        <w:t xml:space="preserve"> </w:t>
      </w:r>
      <w:r w:rsidR="00881F2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 LIMPEZA E REMOÇÃO DOS LIXOS/ENTULHOS DEPOSITADOS NOS TERRENOS BALDIOS NA RUA ÁLVARO NUNES FERREIRA, BAIRRO SANTA MÔNICA. </w:t>
      </w:r>
    </w:p>
    <w:p w:rsidR="00401146" w:rsidRPr="005D396B" w:rsidRDefault="0004182D" w:rsidP="00D872C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86F28">
        <w:rPr>
          <w:rFonts w:ascii="Arial" w:hAnsi="Arial" w:cs="Arial"/>
          <w:b/>
          <w:sz w:val="28"/>
          <w:szCs w:val="28"/>
          <w:u w:val="single"/>
        </w:rPr>
        <w:t>Público Alvo</w:t>
      </w:r>
      <w:r w:rsidRPr="00D86F28">
        <w:rPr>
          <w:rFonts w:ascii="Arial" w:hAnsi="Arial" w:cs="Arial"/>
          <w:sz w:val="28"/>
          <w:szCs w:val="28"/>
        </w:rPr>
        <w:t>:</w:t>
      </w:r>
      <w:r w:rsidR="00D872CB">
        <w:rPr>
          <w:rFonts w:ascii="Arial" w:hAnsi="Arial" w:cs="Arial"/>
          <w:sz w:val="28"/>
          <w:szCs w:val="28"/>
        </w:rPr>
        <w:t xml:space="preserve"> </w:t>
      </w:r>
      <w:r w:rsidR="00D872CB" w:rsidRPr="00D872CB">
        <w:rPr>
          <w:rFonts w:ascii="Arial" w:hAnsi="Arial" w:cs="Arial"/>
          <w:sz w:val="24"/>
          <w:szCs w:val="24"/>
        </w:rPr>
        <w:t>mor</w:t>
      </w:r>
      <w:r w:rsidR="00401146" w:rsidRPr="00401146">
        <w:rPr>
          <w:rFonts w:ascii="Arial" w:hAnsi="Arial" w:cs="Arial"/>
          <w:sz w:val="24"/>
          <w:szCs w:val="24"/>
        </w:rPr>
        <w:t xml:space="preserve">adores e todos que transitam na </w:t>
      </w:r>
      <w:r w:rsidR="005D396B">
        <w:rPr>
          <w:rFonts w:ascii="Arial" w:hAnsi="Arial" w:cs="Arial"/>
          <w:sz w:val="24"/>
          <w:szCs w:val="24"/>
        </w:rPr>
        <w:t>no Bairro Santa Mônica</w:t>
      </w:r>
      <w:r w:rsidR="00D01810" w:rsidRPr="00401146">
        <w:rPr>
          <w:rFonts w:ascii="Arial" w:hAnsi="Arial" w:cs="Arial"/>
          <w:sz w:val="24"/>
          <w:szCs w:val="24"/>
        </w:rPr>
        <w:t>.</w:t>
      </w:r>
    </w:p>
    <w:p w:rsidR="00E91D7C" w:rsidRDefault="00401146" w:rsidP="00EC071E">
      <w:pPr>
        <w:shd w:val="clear" w:color="auto" w:fill="FFFFFF"/>
        <w:spacing w:before="100" w:beforeAutospacing="1" w:after="100" w:afterAutospacing="1"/>
        <w:ind w:firstLine="1134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Realizando diligências no Bairro </w:t>
      </w:r>
      <w:r w:rsidR="00D872C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Sa</w:t>
      </w:r>
      <w:r w:rsidR="005D396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nta Mô</w:t>
      </w:r>
      <w:r w:rsidR="00D872C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nica, pode-se perceber que </w:t>
      </w:r>
      <w:r w:rsidR="005D396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vem sendo</w:t>
      </w:r>
      <w:r w:rsidR="00D872C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depositado constantemente lixos e entulhos em terreno baldios da Rua Álvaro Nunes Ferreira no Bairro Sant</w:t>
      </w:r>
      <w:r w:rsidR="005D396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 Mônica, o que gera poluição a</w:t>
      </w:r>
      <w:r w:rsidR="00D872C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 meio ambiente</w:t>
      </w:r>
      <w:r w:rsidR="00E91D7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.</w:t>
      </w:r>
    </w:p>
    <w:p w:rsidR="00401146" w:rsidRDefault="00D872CB" w:rsidP="00EC071E">
      <w:pPr>
        <w:shd w:val="clear" w:color="auto" w:fill="FFFFFF"/>
        <w:spacing w:before="100" w:beforeAutospacing="1" w:after="100" w:afterAutospacing="1"/>
        <w:ind w:firstLine="1134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Dessa forma, requer seja realizada a limpeza do local mencionado para proporcionar um meio ambiente saudável para se viver, garantindo saúde e bem estar a todos. </w:t>
      </w:r>
    </w:p>
    <w:p w:rsidR="00EC071E" w:rsidRDefault="0004182D" w:rsidP="00FE25DD">
      <w:pPr>
        <w:spacing w:after="120"/>
        <w:ind w:firstLine="1134"/>
        <w:jc w:val="both"/>
        <w:rPr>
          <w:rFonts w:ascii="Arial" w:hAnsi="Arial" w:cs="Arial"/>
          <w:sz w:val="24"/>
          <w:szCs w:val="24"/>
        </w:rPr>
      </w:pPr>
      <w:r w:rsidRPr="00AD0B79">
        <w:rPr>
          <w:rFonts w:ascii="Arial" w:hAnsi="Arial" w:cs="Arial"/>
          <w:sz w:val="24"/>
          <w:szCs w:val="24"/>
        </w:rPr>
        <w:t>Em busca de soluções</w:t>
      </w:r>
      <w:r w:rsidR="004E6374">
        <w:rPr>
          <w:rFonts w:ascii="Arial" w:hAnsi="Arial" w:cs="Arial"/>
          <w:sz w:val="24"/>
          <w:szCs w:val="24"/>
        </w:rPr>
        <w:t xml:space="preserve"> e melhorias</w:t>
      </w:r>
      <w:r w:rsidR="00925C43">
        <w:rPr>
          <w:rFonts w:ascii="Arial" w:hAnsi="Arial" w:cs="Arial"/>
          <w:sz w:val="24"/>
          <w:szCs w:val="24"/>
        </w:rPr>
        <w:t xml:space="preserve"> para o </w:t>
      </w:r>
      <w:r w:rsidR="00401146">
        <w:rPr>
          <w:rFonts w:ascii="Arial" w:hAnsi="Arial" w:cs="Arial"/>
          <w:sz w:val="24"/>
          <w:szCs w:val="24"/>
        </w:rPr>
        <w:t xml:space="preserve">Bairro </w:t>
      </w:r>
      <w:r w:rsidR="005D396B">
        <w:rPr>
          <w:rFonts w:ascii="Arial" w:hAnsi="Arial" w:cs="Arial"/>
          <w:sz w:val="24"/>
          <w:szCs w:val="24"/>
        </w:rPr>
        <w:t xml:space="preserve">Santa Mônica </w:t>
      </w:r>
      <w:r w:rsidRPr="00AD0B79">
        <w:rPr>
          <w:rFonts w:ascii="Arial" w:hAnsi="Arial" w:cs="Arial"/>
          <w:sz w:val="24"/>
          <w:szCs w:val="24"/>
        </w:rPr>
        <w:t>é que apresentamos a presente proposição, esperando desde já a aprovação de todos os Colegas e o atendimento por parte do Che</w:t>
      </w:r>
      <w:r w:rsidR="007042E5">
        <w:rPr>
          <w:rFonts w:ascii="Arial" w:hAnsi="Arial" w:cs="Arial"/>
          <w:sz w:val="24"/>
          <w:szCs w:val="24"/>
        </w:rPr>
        <w:t xml:space="preserve">fe do Poder Executivo </w:t>
      </w:r>
      <w:r w:rsidR="00886AC3">
        <w:rPr>
          <w:rFonts w:ascii="Arial" w:hAnsi="Arial" w:cs="Arial"/>
          <w:sz w:val="24"/>
          <w:szCs w:val="24"/>
        </w:rPr>
        <w:t>Municipal.</w:t>
      </w:r>
    </w:p>
    <w:p w:rsidR="00401146" w:rsidRPr="00FE25DD" w:rsidRDefault="00401146" w:rsidP="00FE25DD">
      <w:pPr>
        <w:spacing w:after="120"/>
        <w:ind w:firstLine="1134"/>
        <w:jc w:val="both"/>
        <w:rPr>
          <w:rFonts w:ascii="Arial" w:hAnsi="Arial" w:cs="Arial"/>
          <w:sz w:val="24"/>
          <w:szCs w:val="24"/>
        </w:rPr>
      </w:pPr>
    </w:p>
    <w:p w:rsidR="005D396B" w:rsidRPr="005D396B" w:rsidRDefault="005D396B" w:rsidP="005D396B">
      <w:pPr>
        <w:tabs>
          <w:tab w:val="left" w:pos="-3686"/>
        </w:tabs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CÂMARA MUNICIPAL DE BAIXO GUANDU/ES, “PALÁCIO MONSENHOR ALONSO LEITE”, AOS TRINTA DIAS DO MÊS DE JUNHO DO ANO DE 2020.</w:t>
      </w:r>
    </w:p>
    <w:p w:rsidR="00401146" w:rsidRPr="00EC071E" w:rsidRDefault="00401146" w:rsidP="00EC071E">
      <w:pPr>
        <w:tabs>
          <w:tab w:val="left" w:pos="-3686"/>
        </w:tabs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4182D" w:rsidRDefault="0004182D" w:rsidP="00FE25DD">
      <w:pPr>
        <w:spacing w:after="100" w:afterAutospacing="1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AD0B79">
        <w:rPr>
          <w:rFonts w:ascii="Arial" w:hAnsi="Arial" w:cs="Arial"/>
          <w:sz w:val="24"/>
          <w:szCs w:val="24"/>
        </w:rPr>
        <w:t xml:space="preserve">Sueli Alves Teodoro </w:t>
      </w:r>
      <w:r w:rsidRPr="00AD0B79">
        <w:rPr>
          <w:rFonts w:ascii="Arial" w:hAnsi="Arial" w:cs="Arial"/>
          <w:b/>
          <w:sz w:val="24"/>
          <w:szCs w:val="24"/>
        </w:rPr>
        <w:t>- SUELI TEODORO</w:t>
      </w:r>
    </w:p>
    <w:p w:rsidR="00B00C52" w:rsidRDefault="00E5602F" w:rsidP="00E5602F">
      <w:pPr>
        <w:spacing w:after="100" w:afterAutospacing="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(Vereadora Autora)</w:t>
      </w:r>
    </w:p>
    <w:p w:rsidR="005D396B" w:rsidRDefault="005D396B" w:rsidP="00E5602F">
      <w:pPr>
        <w:spacing w:after="100" w:afterAutospacing="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Rua ÁLVARO NUNES FERREIRA, BAIRRO SANTA MÔNICA.</w:t>
      </w:r>
    </w:p>
    <w:p w:rsidR="005D396B" w:rsidRDefault="005D396B" w:rsidP="00E5602F">
      <w:pPr>
        <w:spacing w:after="100" w:afterAutospacing="1"/>
        <w:contextualSpacing/>
        <w:jc w:val="center"/>
        <w:rPr>
          <w:rFonts w:ascii="Arial" w:hAnsi="Arial" w:cs="Arial"/>
          <w:sz w:val="24"/>
          <w:szCs w:val="24"/>
        </w:rPr>
      </w:pPr>
    </w:p>
    <w:p w:rsidR="005D396B" w:rsidRPr="00E5602F" w:rsidRDefault="005D396B" w:rsidP="00E5602F">
      <w:pPr>
        <w:spacing w:after="100" w:afterAutospacing="1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6788989" cy="2282604"/>
            <wp:effectExtent l="0" t="0" r="0" b="3810"/>
            <wp:docPr id="3" name="Imagem 3" descr="C:\Users\Brena\Downloads\WhatsApp Image 2020-06-25 at 10.20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ena\Downloads\WhatsApp Image 2020-06-25 at 10.20.0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6039" cy="2284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7324459" cy="3374708"/>
            <wp:effectExtent l="0" t="0" r="0" b="0"/>
            <wp:docPr id="2" name="Imagem 2" descr="C:\Users\Brena\Downloads\WhatsApp Image 2020-06-25 at 10.20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ena\Downloads\WhatsApp Image 2020-06-25 at 10.20.06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298" cy="3377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396B" w:rsidRPr="00E5602F" w:rsidSect="00B943BE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84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10D" w:rsidRDefault="003D410D" w:rsidP="00CE7E60">
      <w:pPr>
        <w:spacing w:after="0" w:line="240" w:lineRule="auto"/>
      </w:pPr>
      <w:r>
        <w:separator/>
      </w:r>
    </w:p>
  </w:endnote>
  <w:endnote w:type="continuationSeparator" w:id="0">
    <w:p w:rsidR="003D410D" w:rsidRDefault="003D410D" w:rsidP="00CE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E60" w:rsidRDefault="00CE7E60">
    <w:pPr>
      <w:pStyle w:val="Rodap"/>
      <w:pBdr>
        <w:bottom w:val="single" w:sz="12" w:space="1" w:color="auto"/>
      </w:pBdr>
    </w:pPr>
  </w:p>
  <w:p w:rsidR="00CE7E60" w:rsidRDefault="00540FD8" w:rsidP="007D7AEA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1904ABB8" wp14:editId="633C7D4C">
          <wp:simplePos x="0" y="0"/>
          <wp:positionH relativeFrom="column">
            <wp:posOffset>3681095</wp:posOffset>
          </wp:positionH>
          <wp:positionV relativeFrom="paragraph">
            <wp:posOffset>125730</wp:posOffset>
          </wp:positionV>
          <wp:extent cx="383540" cy="271145"/>
          <wp:effectExtent l="0" t="0" r="0" b="0"/>
          <wp:wrapNone/>
          <wp:docPr id="10" name="Imagem 10" descr="Image result for e-s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e-sic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271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E7E60">
      <w:t>Av. Carlos de Medeiros, 59, Centro, Baixo Guandu-ES, 29 730-000, Fone (27) 3732-</w:t>
    </w:r>
    <w:proofErr w:type="gramStart"/>
    <w:r w:rsidR="00CE7E60">
      <w:t>1644</w:t>
    </w:r>
    <w:proofErr w:type="gramEnd"/>
  </w:p>
  <w:p w:rsidR="00CE7E60" w:rsidRDefault="00CE7E60" w:rsidP="007D7AEA">
    <w:pPr>
      <w:pStyle w:val="Rodap"/>
      <w:jc w:val="center"/>
    </w:pPr>
    <w:r>
      <w:t>CNPJ 31.796.832/0001-90 |</w:t>
    </w:r>
    <w:r w:rsidR="007D7AEA">
      <w:t>www.baixoguandu.es.leg.br</w:t>
    </w:r>
    <w:r>
      <w:t>|</w:t>
    </w:r>
    <w:r w:rsidR="002F12E6">
      <w:t xml:space="preserve">             0800-283-1644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10D" w:rsidRDefault="003D410D" w:rsidP="00CE7E60">
      <w:pPr>
        <w:spacing w:after="0" w:line="240" w:lineRule="auto"/>
      </w:pPr>
      <w:r>
        <w:separator/>
      </w:r>
    </w:p>
  </w:footnote>
  <w:footnote w:type="continuationSeparator" w:id="0">
    <w:p w:rsidR="003D410D" w:rsidRDefault="003D410D" w:rsidP="00CE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AEA" w:rsidRDefault="003D410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2" o:spid="_x0000_s2056" type="#_x0000_t75" style="position:absolute;margin-left:0;margin-top:0;width:425.05pt;height:423.45pt;z-index:-251658240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E60" w:rsidRDefault="003D410D" w:rsidP="00CE7E60">
    <w:pPr>
      <w:pStyle w:val="Cabealho"/>
      <w:jc w:val="center"/>
      <w:rPr>
        <w:b/>
        <w:spacing w:val="40"/>
      </w:rPr>
    </w:pPr>
    <w:r>
      <w:rPr>
        <w:b/>
        <w:noProof/>
        <w:spacing w:val="40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3" o:spid="_x0000_s2057" type="#_x0000_t75" style="position:absolute;left:0;text-align:left;margin-left:0;margin-top:0;width:425.05pt;height:423.45pt;z-index:-251657216;mso-position-horizontal:center;mso-position-horizontal-relative:margin;mso-position-vertical:center;mso-position-vertical-relative:margin" o:allowincell="f">
          <v:imagedata r:id="rId1" o:title="CMBG" gain="13107f" blacklevel="26214f"/>
          <w10:wrap anchorx="margin" anchory="margin"/>
        </v:shape>
      </w:pict>
    </w:r>
    <w:r w:rsidR="00540FD8">
      <w:rPr>
        <w:b/>
        <w:noProof/>
        <w:spacing w:val="40"/>
        <w:lang w:eastAsia="pt-BR"/>
      </w:rPr>
      <w:drawing>
        <wp:inline distT="0" distB="0" distL="0" distR="0" wp14:anchorId="21BA4202" wp14:editId="0182FBDB">
          <wp:extent cx="826770" cy="817880"/>
          <wp:effectExtent l="0" t="0" r="0" b="1270"/>
          <wp:docPr id="1" name="Imagem 1" descr="Brasao de Baixo Guand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de Baixo Guand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770" cy="817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7E60" w:rsidRDefault="00CE7E60" w:rsidP="00CE7E60">
    <w:pPr>
      <w:pStyle w:val="Cabealho"/>
      <w:pBdr>
        <w:bottom w:val="single" w:sz="12" w:space="1" w:color="auto"/>
      </w:pBdr>
      <w:jc w:val="center"/>
      <w:rPr>
        <w:b/>
        <w:spacing w:val="40"/>
      </w:rPr>
    </w:pPr>
    <w:r w:rsidRPr="00CE7E60">
      <w:rPr>
        <w:b/>
        <w:spacing w:val="40"/>
      </w:rPr>
      <w:t>CÂMARA MUNICIPAL DE BAIXO GUANDU|ES</w:t>
    </w:r>
  </w:p>
  <w:p w:rsidR="00CE7E60" w:rsidRDefault="00CE7E60" w:rsidP="00CE7E60">
    <w:pPr>
      <w:pStyle w:val="Cabealho"/>
      <w:jc w:val="center"/>
    </w:pPr>
  </w:p>
  <w:p w:rsidR="00CE7E60" w:rsidRDefault="00CE7E60" w:rsidP="00CE7E60">
    <w:pPr>
      <w:pStyle w:val="Cabealho"/>
      <w:jc w:val="center"/>
    </w:pPr>
  </w:p>
  <w:p w:rsidR="00CE7E60" w:rsidRDefault="00CE7E60" w:rsidP="00CE7E60">
    <w:pPr>
      <w:pStyle w:val="Cabealho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AEA" w:rsidRDefault="003D410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1" o:spid="_x0000_s2055" type="#_x0000_t75" style="position:absolute;margin-left:0;margin-top:0;width:425.05pt;height:423.45pt;z-index:-251659264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7488"/>
    <w:multiLevelType w:val="multilevel"/>
    <w:tmpl w:val="A9F4A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82D"/>
    <w:rsid w:val="00011825"/>
    <w:rsid w:val="00024D07"/>
    <w:rsid w:val="000325E5"/>
    <w:rsid w:val="00037B8D"/>
    <w:rsid w:val="0004182D"/>
    <w:rsid w:val="00050E19"/>
    <w:rsid w:val="00071717"/>
    <w:rsid w:val="000C7876"/>
    <w:rsid w:val="000F7EBF"/>
    <w:rsid w:val="00115F3A"/>
    <w:rsid w:val="00125BDA"/>
    <w:rsid w:val="001430E1"/>
    <w:rsid w:val="00184B76"/>
    <w:rsid w:val="001908D2"/>
    <w:rsid w:val="001A36B8"/>
    <w:rsid w:val="001C41D7"/>
    <w:rsid w:val="00222E73"/>
    <w:rsid w:val="0022590C"/>
    <w:rsid w:val="002D19F6"/>
    <w:rsid w:val="002E357E"/>
    <w:rsid w:val="002F12E6"/>
    <w:rsid w:val="00355BFD"/>
    <w:rsid w:val="003D3345"/>
    <w:rsid w:val="003D410D"/>
    <w:rsid w:val="00401146"/>
    <w:rsid w:val="004167A8"/>
    <w:rsid w:val="004452FC"/>
    <w:rsid w:val="00447B38"/>
    <w:rsid w:val="004C0CEE"/>
    <w:rsid w:val="004C6956"/>
    <w:rsid w:val="004E2C80"/>
    <w:rsid w:val="004E6374"/>
    <w:rsid w:val="004F139B"/>
    <w:rsid w:val="005157D9"/>
    <w:rsid w:val="00521F9E"/>
    <w:rsid w:val="00540FD8"/>
    <w:rsid w:val="005722D2"/>
    <w:rsid w:val="005B278E"/>
    <w:rsid w:val="005C53E2"/>
    <w:rsid w:val="005D396B"/>
    <w:rsid w:val="005E38A3"/>
    <w:rsid w:val="00617E23"/>
    <w:rsid w:val="006362D2"/>
    <w:rsid w:val="006442B3"/>
    <w:rsid w:val="00651C34"/>
    <w:rsid w:val="00657711"/>
    <w:rsid w:val="00695931"/>
    <w:rsid w:val="006C30B6"/>
    <w:rsid w:val="006F64F7"/>
    <w:rsid w:val="007042E5"/>
    <w:rsid w:val="007D1BE9"/>
    <w:rsid w:val="007D24F4"/>
    <w:rsid w:val="007D7AEA"/>
    <w:rsid w:val="007E5653"/>
    <w:rsid w:val="00810BAE"/>
    <w:rsid w:val="00812EDC"/>
    <w:rsid w:val="00842F02"/>
    <w:rsid w:val="00853B7A"/>
    <w:rsid w:val="00855F10"/>
    <w:rsid w:val="00881F2C"/>
    <w:rsid w:val="00886AC3"/>
    <w:rsid w:val="00887288"/>
    <w:rsid w:val="00925C43"/>
    <w:rsid w:val="00926EE7"/>
    <w:rsid w:val="0093134F"/>
    <w:rsid w:val="009330E6"/>
    <w:rsid w:val="0097744D"/>
    <w:rsid w:val="009B4A2B"/>
    <w:rsid w:val="009E06D3"/>
    <w:rsid w:val="00A41766"/>
    <w:rsid w:val="00A912B3"/>
    <w:rsid w:val="00B00018"/>
    <w:rsid w:val="00B00C52"/>
    <w:rsid w:val="00B12F51"/>
    <w:rsid w:val="00B32919"/>
    <w:rsid w:val="00B36594"/>
    <w:rsid w:val="00B80713"/>
    <w:rsid w:val="00B93918"/>
    <w:rsid w:val="00B943BE"/>
    <w:rsid w:val="00B94D78"/>
    <w:rsid w:val="00BB52C1"/>
    <w:rsid w:val="00BE517B"/>
    <w:rsid w:val="00BE6D0B"/>
    <w:rsid w:val="00C07A5D"/>
    <w:rsid w:val="00C443EC"/>
    <w:rsid w:val="00C7530B"/>
    <w:rsid w:val="00CC0712"/>
    <w:rsid w:val="00CC381E"/>
    <w:rsid w:val="00CC4F40"/>
    <w:rsid w:val="00CD117C"/>
    <w:rsid w:val="00CE4593"/>
    <w:rsid w:val="00CE7E60"/>
    <w:rsid w:val="00D01810"/>
    <w:rsid w:val="00D3365D"/>
    <w:rsid w:val="00D36E67"/>
    <w:rsid w:val="00D53BDB"/>
    <w:rsid w:val="00D77DA7"/>
    <w:rsid w:val="00D86F28"/>
    <w:rsid w:val="00D872CB"/>
    <w:rsid w:val="00DD1B2A"/>
    <w:rsid w:val="00DE38E6"/>
    <w:rsid w:val="00DF08BC"/>
    <w:rsid w:val="00E00C96"/>
    <w:rsid w:val="00E05E9F"/>
    <w:rsid w:val="00E2181B"/>
    <w:rsid w:val="00E3031F"/>
    <w:rsid w:val="00E35FD9"/>
    <w:rsid w:val="00E528E2"/>
    <w:rsid w:val="00E5602F"/>
    <w:rsid w:val="00E767FD"/>
    <w:rsid w:val="00E91BCA"/>
    <w:rsid w:val="00E91D7C"/>
    <w:rsid w:val="00EC071E"/>
    <w:rsid w:val="00EF70F4"/>
    <w:rsid w:val="00F11500"/>
    <w:rsid w:val="00F9451F"/>
    <w:rsid w:val="00FC10C3"/>
    <w:rsid w:val="00FE25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82D"/>
    <w:pPr>
      <w:spacing w:after="200" w:line="360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7E60"/>
  </w:style>
  <w:style w:type="paragraph" w:styleId="Rodap">
    <w:name w:val="footer"/>
    <w:basedOn w:val="Normal"/>
    <w:link w:val="Rodap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E60"/>
  </w:style>
  <w:style w:type="paragraph" w:styleId="NormalWeb">
    <w:name w:val="Normal (Web)"/>
    <w:basedOn w:val="Normal"/>
    <w:uiPriority w:val="99"/>
    <w:semiHidden/>
    <w:unhideWhenUsed/>
    <w:rsid w:val="00125B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125BDA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47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7B38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Fontepargpadro"/>
    <w:uiPriority w:val="99"/>
    <w:unhideWhenUsed/>
    <w:rsid w:val="00B807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82D"/>
    <w:pPr>
      <w:spacing w:after="200" w:line="360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7E60"/>
  </w:style>
  <w:style w:type="paragraph" w:styleId="Rodap">
    <w:name w:val="footer"/>
    <w:basedOn w:val="Normal"/>
    <w:link w:val="Rodap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E60"/>
  </w:style>
  <w:style w:type="paragraph" w:styleId="NormalWeb">
    <w:name w:val="Normal (Web)"/>
    <w:basedOn w:val="Normal"/>
    <w:uiPriority w:val="99"/>
    <w:semiHidden/>
    <w:unhideWhenUsed/>
    <w:rsid w:val="00125B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125BDA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47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7B38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Fontepargpadro"/>
    <w:uiPriority w:val="99"/>
    <w:unhideWhenUsed/>
    <w:rsid w:val="00B807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6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http://www.trensurb.gov.br/imagens/logo-sic.png" TargetMode="External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dor\Downloads\PapelTimbrado2018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PapelTimbrado2018</Template>
  <TotalTime>88</TotalTime>
  <Pages>3</Pages>
  <Words>312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Links>
    <vt:vector size="6" baseType="variant">
      <vt:variant>
        <vt:i4>3604524</vt:i4>
      </vt:variant>
      <vt:variant>
        <vt:i4>-1</vt:i4>
      </vt:variant>
      <vt:variant>
        <vt:i4>2058</vt:i4>
      </vt:variant>
      <vt:variant>
        <vt:i4>1</vt:i4>
      </vt:variant>
      <vt:variant>
        <vt:lpwstr>http://www.trensurb.gov.br/imagens/logo-sic.png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Brena</dc:creator>
  <cp:lastModifiedBy>Brena</cp:lastModifiedBy>
  <cp:revision>11</cp:revision>
  <cp:lastPrinted>2018-11-05T10:48:00Z</cp:lastPrinted>
  <dcterms:created xsi:type="dcterms:W3CDTF">2019-03-22T02:03:00Z</dcterms:created>
  <dcterms:modified xsi:type="dcterms:W3CDTF">2020-07-03T11:46:00Z</dcterms:modified>
</cp:coreProperties>
</file>