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942EF7" w14:textId="77777777" w:rsidR="00997162" w:rsidRDefault="00997162" w:rsidP="00F052B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0C5FB0" w14:textId="570A2732" w:rsidR="00F052B8" w:rsidRDefault="00F052B8" w:rsidP="00F052B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97162">
        <w:rPr>
          <w:rFonts w:ascii="Times New Roman" w:hAnsi="Times New Roman" w:cs="Times New Roman"/>
          <w:b/>
          <w:sz w:val="24"/>
          <w:szCs w:val="24"/>
        </w:rPr>
        <w:t>180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A11EF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3A11EF">
        <w:rPr>
          <w:rFonts w:ascii="Times New Roman" w:hAnsi="Times New Roman" w:cs="Times New Roman"/>
          <w:sz w:val="24"/>
          <w:szCs w:val="24"/>
        </w:rPr>
        <w:t>Dezembro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53BFE05E" w14:textId="77777777" w:rsidR="00F052B8" w:rsidRDefault="00F052B8" w:rsidP="00F052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30F52B0" w14:textId="77777777" w:rsidR="00F052B8" w:rsidRDefault="00F052B8" w:rsidP="00F052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Senhor Presidente, </w:t>
      </w:r>
    </w:p>
    <w:p w14:paraId="7DE3E9EC" w14:textId="77777777" w:rsidR="00F052B8" w:rsidRDefault="00F052B8" w:rsidP="00F052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Senhores Vereadores.</w:t>
      </w:r>
    </w:p>
    <w:p w14:paraId="2B920796" w14:textId="77777777" w:rsidR="00F052B8" w:rsidRDefault="00F052B8" w:rsidP="00F052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9CBB996" w14:textId="212C86D0" w:rsidR="003A11EF" w:rsidRDefault="00F052B8" w:rsidP="00BB5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que esta subscreve, com fundamento no art. 126 do Regimento Interno, vem sugerir ao Executivo Municipal </w:t>
      </w:r>
      <w:r w:rsidR="006C779B">
        <w:rPr>
          <w:rFonts w:ascii="Times New Roman" w:hAnsi="Times New Roman" w:cs="Times New Roman"/>
          <w:sz w:val="24"/>
          <w:szCs w:val="24"/>
        </w:rPr>
        <w:t xml:space="preserve">que seja feito na </w:t>
      </w:r>
      <w:r w:rsidR="00BB5560">
        <w:rPr>
          <w:rFonts w:ascii="Times New Roman" w:hAnsi="Times New Roman" w:cs="Times New Roman"/>
          <w:sz w:val="24"/>
          <w:szCs w:val="24"/>
        </w:rPr>
        <w:t>Água</w:t>
      </w:r>
      <w:r w:rsidR="006C779B">
        <w:rPr>
          <w:rFonts w:ascii="Times New Roman" w:hAnsi="Times New Roman" w:cs="Times New Roman"/>
          <w:sz w:val="24"/>
          <w:szCs w:val="24"/>
        </w:rPr>
        <w:t xml:space="preserve"> Mineral um </w:t>
      </w:r>
      <w:r w:rsidR="00BB5560" w:rsidRPr="00BB5560">
        <w:rPr>
          <w:rFonts w:ascii="Times New Roman" w:hAnsi="Times New Roman" w:cs="Times New Roman"/>
          <w:b/>
          <w:bCs/>
          <w:sz w:val="24"/>
          <w:szCs w:val="24"/>
        </w:rPr>
        <w:t>PARQUE ECOLOGICO</w:t>
      </w:r>
      <w:r w:rsidR="006C779B">
        <w:rPr>
          <w:rFonts w:ascii="Times New Roman" w:hAnsi="Times New Roman" w:cs="Times New Roman"/>
          <w:sz w:val="24"/>
          <w:szCs w:val="24"/>
        </w:rPr>
        <w:t>, visando a</w:t>
      </w:r>
      <w:r w:rsidR="006C77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conservação, o uso </w:t>
      </w:r>
      <w:r w:rsidR="00BB5560">
        <w:rPr>
          <w:rFonts w:ascii="Times New Roman" w:eastAsia="Times New Roman" w:hAnsi="Times New Roman" w:cs="Times New Roman"/>
          <w:sz w:val="24"/>
          <w:szCs w:val="24"/>
          <w:lang w:eastAsia="pt-BR"/>
        </w:rPr>
        <w:t>Sustentável</w:t>
      </w:r>
      <w:r w:rsidR="006C77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maior vazão</w:t>
      </w:r>
      <w:r w:rsidR="00BB55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espontânea</w:t>
      </w:r>
      <w:r w:rsidR="006C77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agua mineral de todo </w:t>
      </w:r>
      <w:r w:rsidR="00BB55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mundo, propiciando ainda uma maior integração de toda pessoa que queira conhecer-la, sendo feito ainda uma pista para caminhada, brinquedos para o entretenimento das crianças, construindo ainda </w:t>
      </w:r>
      <w:r w:rsidR="003A11EF">
        <w:rPr>
          <w:rFonts w:ascii="Times New Roman" w:eastAsia="Times New Roman" w:hAnsi="Times New Roman" w:cs="Times New Roman"/>
          <w:sz w:val="24"/>
          <w:szCs w:val="24"/>
          <w:lang w:eastAsia="pt-BR"/>
        </w:rPr>
        <w:t>bancos para descanso, onde possam ser possível fazer p</w:t>
      </w:r>
      <w:r w:rsidR="00EF1277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3A11EF">
        <w:rPr>
          <w:rFonts w:ascii="Times New Roman" w:eastAsia="Times New Roman" w:hAnsi="Times New Roman" w:cs="Times New Roman"/>
          <w:sz w:val="24"/>
          <w:szCs w:val="24"/>
          <w:lang w:eastAsia="pt-BR"/>
        </w:rPr>
        <w:t>queniques e lazer com a familia.</w:t>
      </w:r>
    </w:p>
    <w:p w14:paraId="22865D32" w14:textId="6CD8F213" w:rsidR="00BB5560" w:rsidRDefault="00BB5560" w:rsidP="00BB5560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713428D4" w14:textId="42AA8392" w:rsidR="00F052B8" w:rsidRDefault="00F052B8" w:rsidP="00BB556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90F334A" w14:textId="77F91AD4" w:rsidR="00F052B8" w:rsidRDefault="00F052B8" w:rsidP="00F052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Como é sabido</w:t>
      </w:r>
      <w:r w:rsidR="003A11EF">
        <w:rPr>
          <w:rFonts w:ascii="Times New Roman" w:hAnsi="Times New Roman" w:cs="Times New Roman"/>
          <w:sz w:val="24"/>
          <w:szCs w:val="24"/>
        </w:rPr>
        <w:t xml:space="preserve"> a </w:t>
      </w:r>
      <w:r w:rsidR="00EF1277">
        <w:rPr>
          <w:rFonts w:ascii="Times New Roman" w:hAnsi="Times New Roman" w:cs="Times New Roman"/>
          <w:sz w:val="24"/>
          <w:szCs w:val="24"/>
        </w:rPr>
        <w:t>Água</w:t>
      </w:r>
      <w:r w:rsidR="003A11EF">
        <w:rPr>
          <w:rFonts w:ascii="Times New Roman" w:hAnsi="Times New Roman" w:cs="Times New Roman"/>
          <w:sz w:val="24"/>
          <w:szCs w:val="24"/>
        </w:rPr>
        <w:t xml:space="preserve"> Mineral </w:t>
      </w:r>
      <w:r w:rsidR="00EF1277">
        <w:rPr>
          <w:rFonts w:ascii="Times New Roman" w:hAnsi="Times New Roman" w:cs="Times New Roman"/>
          <w:sz w:val="24"/>
          <w:szCs w:val="24"/>
        </w:rPr>
        <w:t>está</w:t>
      </w:r>
      <w:r w:rsidR="003A11EF">
        <w:rPr>
          <w:rFonts w:ascii="Times New Roman" w:hAnsi="Times New Roman" w:cs="Times New Roman"/>
          <w:sz w:val="24"/>
          <w:szCs w:val="24"/>
        </w:rPr>
        <w:t xml:space="preserve"> localizada na região do bairro Tangara, bairro antigo de M</w:t>
      </w:r>
      <w:bookmarkStart w:id="0" w:name="_GoBack"/>
      <w:bookmarkEnd w:id="0"/>
      <w:r w:rsidR="003A11EF">
        <w:rPr>
          <w:rFonts w:ascii="Times New Roman" w:hAnsi="Times New Roman" w:cs="Times New Roman"/>
          <w:sz w:val="24"/>
          <w:szCs w:val="24"/>
        </w:rPr>
        <w:t>ario Campos, mas que tem pouca visibilidade, sendo inúmeros problemas</w:t>
      </w:r>
      <w:r w:rsidR="00EF1277">
        <w:rPr>
          <w:rFonts w:ascii="Times New Roman" w:hAnsi="Times New Roman" w:cs="Times New Roman"/>
          <w:sz w:val="24"/>
          <w:szCs w:val="24"/>
        </w:rPr>
        <w:t xml:space="preserve"> que o mesmo carrega, </w:t>
      </w:r>
      <w:r w:rsidR="003A11EF">
        <w:rPr>
          <w:rFonts w:ascii="Times New Roman" w:hAnsi="Times New Roman" w:cs="Times New Roman"/>
          <w:sz w:val="24"/>
          <w:szCs w:val="24"/>
        </w:rPr>
        <w:t xml:space="preserve"> como</w:t>
      </w:r>
      <w:r w:rsidR="00EF1277">
        <w:rPr>
          <w:rFonts w:ascii="Times New Roman" w:hAnsi="Times New Roman" w:cs="Times New Roman"/>
          <w:sz w:val="24"/>
          <w:szCs w:val="24"/>
        </w:rPr>
        <w:t xml:space="preserve"> a falta de</w:t>
      </w:r>
      <w:r w:rsidR="003A11EF">
        <w:rPr>
          <w:rFonts w:ascii="Times New Roman" w:hAnsi="Times New Roman" w:cs="Times New Roman"/>
          <w:sz w:val="24"/>
          <w:szCs w:val="24"/>
        </w:rPr>
        <w:t xml:space="preserve"> agua, esgoto a c</w:t>
      </w:r>
      <w:r w:rsidR="00EF1277">
        <w:rPr>
          <w:rFonts w:ascii="Times New Roman" w:hAnsi="Times New Roman" w:cs="Times New Roman"/>
          <w:sz w:val="24"/>
          <w:szCs w:val="24"/>
        </w:rPr>
        <w:t>é</w:t>
      </w:r>
      <w:r w:rsidR="003A11EF">
        <w:rPr>
          <w:rFonts w:ascii="Times New Roman" w:hAnsi="Times New Roman" w:cs="Times New Roman"/>
          <w:sz w:val="24"/>
          <w:szCs w:val="24"/>
        </w:rPr>
        <w:t>u aberto, assim mais do que necessário que seja feito algo de bom com o que o bairro propicia, o que levara o aumento de turismo e consequentemente a economia</w:t>
      </w:r>
      <w:r w:rsidR="00EF1277">
        <w:rPr>
          <w:rFonts w:ascii="Times New Roman" w:hAnsi="Times New Roman" w:cs="Times New Roman"/>
          <w:sz w:val="24"/>
          <w:szCs w:val="24"/>
        </w:rPr>
        <w:t xml:space="preserve"> do município</w:t>
      </w:r>
      <w:r w:rsidR="003A11EF">
        <w:rPr>
          <w:rFonts w:ascii="Times New Roman" w:hAnsi="Times New Roman" w:cs="Times New Roman"/>
          <w:sz w:val="24"/>
          <w:szCs w:val="24"/>
        </w:rPr>
        <w:t>, assim dando a oportunidade de crescimento a toda Mario Campos</w:t>
      </w:r>
      <w:r w:rsidR="00EF1277">
        <w:rPr>
          <w:rFonts w:ascii="Times New Roman" w:hAnsi="Times New Roman" w:cs="Times New Roman"/>
          <w:sz w:val="24"/>
          <w:szCs w:val="24"/>
        </w:rPr>
        <w:t xml:space="preserve"> e população</w:t>
      </w:r>
      <w:r w:rsidR="003A11EF">
        <w:rPr>
          <w:rFonts w:ascii="Times New Roman" w:hAnsi="Times New Roman" w:cs="Times New Roman"/>
          <w:sz w:val="24"/>
          <w:szCs w:val="24"/>
        </w:rPr>
        <w:t xml:space="preserve">, a qual se faz mais que necessário. </w:t>
      </w:r>
    </w:p>
    <w:p w14:paraId="572F9BD6" w14:textId="77777777" w:rsidR="00F052B8" w:rsidRDefault="00F052B8" w:rsidP="00F052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Assim, resta justificado a presente indicação.</w:t>
      </w:r>
    </w:p>
    <w:p w14:paraId="587A479E" w14:textId="77777777" w:rsidR="00F052B8" w:rsidRDefault="00F052B8" w:rsidP="00F052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das Sessões,</w:t>
      </w:r>
    </w:p>
    <w:p w14:paraId="661A614C" w14:textId="77777777" w:rsidR="00F052B8" w:rsidRDefault="00F052B8" w:rsidP="00F052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1385D7" w14:textId="3B8E92D0" w:rsidR="00F052B8" w:rsidRDefault="00F052B8" w:rsidP="00F052B8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t-BR"/>
        </w:rPr>
      </w:pPr>
    </w:p>
    <w:p w14:paraId="67A313BF" w14:textId="77777777" w:rsidR="00997162" w:rsidRDefault="00997162" w:rsidP="00F052B8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t-BR"/>
        </w:rPr>
      </w:pPr>
    </w:p>
    <w:p w14:paraId="05942C73" w14:textId="77777777" w:rsidR="00997162" w:rsidRDefault="00997162" w:rsidP="00F052B8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t-BR"/>
        </w:rPr>
      </w:pPr>
    </w:p>
    <w:p w14:paraId="2022778D" w14:textId="77777777" w:rsidR="00F052B8" w:rsidRDefault="00F052B8" w:rsidP="00F052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Josimar Silva Cardoso</w:t>
      </w:r>
    </w:p>
    <w:p w14:paraId="655116AA" w14:textId="77777777" w:rsidR="00F052B8" w:rsidRDefault="00F052B8" w:rsidP="00F052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Autor</w:t>
      </w:r>
    </w:p>
    <w:p w14:paraId="0238D359" w14:textId="3902FC42" w:rsidR="001755DF" w:rsidRPr="00B737D9" w:rsidRDefault="00BE5CA7" w:rsidP="00B737D9">
      <w:r>
        <w:t xml:space="preserve"> </w:t>
      </w:r>
    </w:p>
    <w:sectPr w:rsidR="001755DF" w:rsidRPr="00B737D9" w:rsidSect="00CC166F">
      <w:headerReference w:type="default" r:id="rId6"/>
      <w:footerReference w:type="default" r:id="rId7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2BCA5" w14:textId="77777777" w:rsidR="00E4663C" w:rsidRDefault="00E4663C" w:rsidP="00CC50AD">
      <w:pPr>
        <w:spacing w:line="240" w:lineRule="auto"/>
      </w:pPr>
      <w:r>
        <w:separator/>
      </w:r>
    </w:p>
  </w:endnote>
  <w:endnote w:type="continuationSeparator" w:id="0">
    <w:p w14:paraId="1089390B" w14:textId="77777777" w:rsidR="00E4663C" w:rsidRDefault="00E4663C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Neu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88126" w14:textId="77777777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3DDF7E99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42088DB9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51F8F" w14:textId="77777777" w:rsidR="00E4663C" w:rsidRDefault="00E4663C" w:rsidP="00CC50AD">
      <w:pPr>
        <w:spacing w:line="240" w:lineRule="auto"/>
      </w:pPr>
      <w:r>
        <w:separator/>
      </w:r>
    </w:p>
  </w:footnote>
  <w:footnote w:type="continuationSeparator" w:id="0">
    <w:p w14:paraId="23761098" w14:textId="77777777" w:rsidR="00E4663C" w:rsidRDefault="00E4663C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5DAA7E" w14:textId="77777777" w:rsidR="00CC50AD" w:rsidRDefault="00106668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C099F84" wp14:editId="18399559">
              <wp:simplePos x="0" y="0"/>
              <wp:positionH relativeFrom="page">
                <wp:posOffset>1885950</wp:posOffset>
              </wp:positionH>
              <wp:positionV relativeFrom="paragraph">
                <wp:posOffset>70485</wp:posOffset>
              </wp:positionV>
              <wp:extent cx="4221480" cy="600075"/>
              <wp:effectExtent l="0" t="0" r="7620" b="9525"/>
              <wp:wrapThrough wrapText="bothSides">
                <wp:wrapPolygon edited="0">
                  <wp:start x="0" y="0"/>
                  <wp:lineTo x="0" y="21257"/>
                  <wp:lineTo x="21542" y="21257"/>
                  <wp:lineTo x="2154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1480" cy="600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443C1E" w14:textId="77777777" w:rsidR="00450170" w:rsidRPr="00106668" w:rsidRDefault="00450170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106668">
                            <w:rPr>
                              <w:rFonts w:asciiTheme="majorHAnsi" w:hAnsiTheme="majorHAnsi" w:cstheme="majorHAnsi"/>
                            </w:rPr>
                            <w:t>GABIN</w:t>
                          </w:r>
                          <w:r w:rsidR="009C7535" w:rsidRPr="00106668">
                            <w:rPr>
                              <w:rFonts w:asciiTheme="majorHAnsi" w:hAnsiTheme="majorHAnsi" w:cstheme="majorHAnsi"/>
                            </w:rPr>
                            <w:t>E</w:t>
                          </w:r>
                          <w:r w:rsidRPr="00106668">
                            <w:rPr>
                              <w:rFonts w:asciiTheme="majorHAnsi" w:hAnsiTheme="majorHAnsi" w:cstheme="majorHAnsi"/>
                            </w:rPr>
                            <w:t xml:space="preserve">TE </w:t>
                          </w:r>
                          <w:r w:rsidR="00CF32F6" w:rsidRPr="00106668">
                            <w:rPr>
                              <w:rFonts w:asciiTheme="majorHAnsi" w:hAnsiTheme="majorHAnsi" w:cstheme="majorHAnsi"/>
                            </w:rPr>
                            <w:t>D</w:t>
                          </w:r>
                          <w:r w:rsidR="00C91F08" w:rsidRPr="00106668">
                            <w:rPr>
                              <w:rFonts w:asciiTheme="majorHAnsi" w:hAnsiTheme="majorHAnsi" w:cstheme="majorHAnsi"/>
                            </w:rPr>
                            <w:t>O VEREADOR</w:t>
                          </w:r>
                        </w:p>
                        <w:p w14:paraId="3DC34FD2" w14:textId="77777777" w:rsidR="00450170" w:rsidRPr="00106668" w:rsidRDefault="00450170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106668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</w:t>
                          </w:r>
                          <w:r w:rsidR="00C91F08" w:rsidRPr="00106668">
                            <w:rPr>
                              <w:rFonts w:asciiTheme="majorHAnsi" w:hAnsiTheme="majorHAnsi" w:cstheme="majorHAnsi"/>
                              <w:b/>
                            </w:rPr>
                            <w:t>JOSIMAR SILVA CARDOSO</w:t>
                          </w:r>
                          <w:r w:rsidRPr="00106668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(</w:t>
                          </w:r>
                          <w:r w:rsidR="00C91F08" w:rsidRPr="00106668">
                            <w:rPr>
                              <w:rFonts w:asciiTheme="majorHAnsi" w:hAnsiTheme="majorHAnsi" w:cstheme="majorHAnsi"/>
                              <w:b/>
                            </w:rPr>
                            <w:t>PRETO DO BELA VISTA</w:t>
                          </w:r>
                          <w:r w:rsidRPr="00106668">
                            <w:rPr>
                              <w:rFonts w:asciiTheme="majorHAnsi" w:hAnsiTheme="majorHAnsi" w:cstheme="majorHAnsi"/>
                              <w:b/>
                            </w:rPr>
                            <w:t>)</w:t>
                          </w:r>
                        </w:p>
                        <w:p w14:paraId="08DA0E20" w14:textId="77777777" w:rsidR="009C7535" w:rsidRPr="00106668" w:rsidRDefault="00CF32F6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106668">
                            <w:rPr>
                              <w:rFonts w:asciiTheme="majorHAnsi" w:hAnsiTheme="majorHAnsi" w:cstheme="majorHAnsi"/>
                            </w:rPr>
                            <w:t>ver</w:t>
                          </w:r>
                          <w:r w:rsidR="009C7535" w:rsidRPr="00106668">
                            <w:rPr>
                              <w:rFonts w:asciiTheme="majorHAnsi" w:hAnsiTheme="majorHAnsi" w:cstheme="majorHAnsi"/>
                            </w:rPr>
                            <w:t>.</w:t>
                          </w:r>
                          <w:r w:rsidR="00C91F08" w:rsidRPr="00106668">
                            <w:rPr>
                              <w:rFonts w:asciiTheme="majorHAnsi" w:hAnsiTheme="majorHAnsi" w:cstheme="majorHAnsi"/>
                            </w:rPr>
                            <w:t>pretodobelavista</w:t>
                          </w:r>
                          <w:r w:rsidR="009C7535" w:rsidRPr="00106668">
                            <w:rPr>
                              <w:rFonts w:asciiTheme="majorHAnsi" w:hAnsiTheme="majorHAnsi" w:cstheme="majorHAnsi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C099F8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148.5pt;margin-top:5.55pt;width:332.4pt;height:47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" fillcolor="white [3201]" stroked="f" strokeweight=".5pt">
              <v:textbox>
                <w:txbxContent>
                  <w:p w14:paraId="7D443C1E" w14:textId="77777777" w:rsidR="00450170" w:rsidRPr="00106668" w:rsidRDefault="00450170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106668">
                      <w:rPr>
                        <w:rFonts w:asciiTheme="majorHAnsi" w:hAnsiTheme="majorHAnsi" w:cstheme="majorHAnsi"/>
                      </w:rPr>
                      <w:t>GABIN</w:t>
                    </w:r>
                    <w:r w:rsidR="009C7535" w:rsidRPr="00106668">
                      <w:rPr>
                        <w:rFonts w:asciiTheme="majorHAnsi" w:hAnsiTheme="majorHAnsi" w:cstheme="majorHAnsi"/>
                      </w:rPr>
                      <w:t>E</w:t>
                    </w:r>
                    <w:r w:rsidRPr="00106668">
                      <w:rPr>
                        <w:rFonts w:asciiTheme="majorHAnsi" w:hAnsiTheme="majorHAnsi" w:cstheme="majorHAnsi"/>
                      </w:rPr>
                      <w:t xml:space="preserve">TE </w:t>
                    </w:r>
                    <w:r w:rsidR="00CF32F6" w:rsidRPr="00106668">
                      <w:rPr>
                        <w:rFonts w:asciiTheme="majorHAnsi" w:hAnsiTheme="majorHAnsi" w:cstheme="majorHAnsi"/>
                      </w:rPr>
                      <w:t>D</w:t>
                    </w:r>
                    <w:r w:rsidR="00C91F08" w:rsidRPr="00106668">
                      <w:rPr>
                        <w:rFonts w:asciiTheme="majorHAnsi" w:hAnsiTheme="majorHAnsi" w:cstheme="majorHAnsi"/>
                      </w:rPr>
                      <w:t>O VEREADOR</w:t>
                    </w:r>
                  </w:p>
                  <w:p w14:paraId="3DC34FD2" w14:textId="77777777" w:rsidR="00450170" w:rsidRPr="00106668" w:rsidRDefault="00450170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  <w:b/>
                      </w:rPr>
                    </w:pPr>
                    <w:r w:rsidRPr="00106668">
                      <w:rPr>
                        <w:rFonts w:asciiTheme="majorHAnsi" w:hAnsiTheme="majorHAnsi" w:cstheme="majorHAnsi"/>
                        <w:b/>
                      </w:rPr>
                      <w:t xml:space="preserve"> </w:t>
                    </w:r>
                    <w:r w:rsidR="00C91F08" w:rsidRPr="00106668">
                      <w:rPr>
                        <w:rFonts w:asciiTheme="majorHAnsi" w:hAnsiTheme="majorHAnsi" w:cstheme="majorHAnsi"/>
                        <w:b/>
                      </w:rPr>
                      <w:t>JOSIMAR SILVA CARDOSO</w:t>
                    </w:r>
                    <w:r w:rsidRPr="00106668">
                      <w:rPr>
                        <w:rFonts w:asciiTheme="majorHAnsi" w:hAnsiTheme="majorHAnsi" w:cstheme="majorHAnsi"/>
                        <w:b/>
                      </w:rPr>
                      <w:t xml:space="preserve"> (</w:t>
                    </w:r>
                    <w:r w:rsidR="00C91F08" w:rsidRPr="00106668">
                      <w:rPr>
                        <w:rFonts w:asciiTheme="majorHAnsi" w:hAnsiTheme="majorHAnsi" w:cstheme="majorHAnsi"/>
                        <w:b/>
                      </w:rPr>
                      <w:t>PRETO DO BELA VISTA</w:t>
                    </w:r>
                    <w:r w:rsidRPr="00106668">
                      <w:rPr>
                        <w:rFonts w:asciiTheme="majorHAnsi" w:hAnsiTheme="majorHAnsi" w:cstheme="majorHAnsi"/>
                        <w:b/>
                      </w:rPr>
                      <w:t>)</w:t>
                    </w:r>
                  </w:p>
                  <w:p w14:paraId="08DA0E20" w14:textId="77777777" w:rsidR="009C7535" w:rsidRPr="00106668" w:rsidRDefault="00CF32F6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106668">
                      <w:rPr>
                        <w:rFonts w:asciiTheme="majorHAnsi" w:hAnsiTheme="majorHAnsi" w:cstheme="majorHAnsi"/>
                      </w:rPr>
                      <w:t>ver</w:t>
                    </w:r>
                    <w:r w:rsidR="009C7535" w:rsidRPr="00106668">
                      <w:rPr>
                        <w:rFonts w:asciiTheme="majorHAnsi" w:hAnsiTheme="majorHAnsi" w:cstheme="majorHAnsi"/>
                      </w:rPr>
                      <w:t>.</w:t>
                    </w:r>
                    <w:r w:rsidR="00C91F08" w:rsidRPr="00106668">
                      <w:rPr>
                        <w:rFonts w:asciiTheme="majorHAnsi" w:hAnsiTheme="majorHAnsi" w:cstheme="majorHAnsi"/>
                      </w:rPr>
                      <w:t>pretodobelavista</w:t>
                    </w:r>
                    <w:r w:rsidR="009C7535" w:rsidRPr="00106668">
                      <w:rPr>
                        <w:rFonts w:asciiTheme="majorHAnsi" w:hAnsiTheme="majorHAnsi" w:cstheme="majorHAnsi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 w:rsidR="0096251B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4233DB0" wp14:editId="07027849">
              <wp:simplePos x="0" y="0"/>
              <wp:positionH relativeFrom="page">
                <wp:posOffset>6003235</wp:posOffset>
              </wp:positionH>
              <wp:positionV relativeFrom="paragraph">
                <wp:posOffset>-324678</wp:posOffset>
              </wp:positionV>
              <wp:extent cx="1520190" cy="1001864"/>
              <wp:effectExtent l="0" t="0" r="3810" b="8255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190" cy="100186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6C93A9" w14:textId="77777777" w:rsidR="008E54D3" w:rsidRPr="008E54D3" w:rsidRDefault="00C91F08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 w:rsidRPr="00C91F08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0425700E" wp14:editId="2B488661">
                                <wp:extent cx="1330960" cy="664530"/>
                                <wp:effectExtent l="0" t="0" r="2540" b="2540"/>
                                <wp:docPr id="1" name="Imagem 1" descr="C:\Users\ADM Plenario\Desktop\CÂMARA 2021\SITE E FACEBOOK (MATÉRIAS)\partido-progressita-2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ADM Plenario\Desktop\CÂMARA 2021\SITE E FACEBOOK (MATÉRIAS)\partido-progressita-2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30960" cy="664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4233DB0" id="Caixa de texto 10" o:spid="_x0000_s1027" type="#_x0000_t202" style="position:absolute;left:0;text-align:left;margin-left:472.7pt;margin-top:-25.55pt;width:119.7pt;height:78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" fillcolor="white [3201]" stroked="f" strokeweight=".5pt">
              <v:textbox>
                <w:txbxContent>
                  <w:p w14:paraId="686C93A9" w14:textId="77777777" w:rsidR="008E54D3" w:rsidRPr="008E54D3" w:rsidRDefault="00C91F08" w:rsidP="0096251B">
                    <w:pPr>
                      <w:jc w:val="center"/>
                      <w:rPr>
                        <w:color w:val="FF0000"/>
                      </w:rPr>
                    </w:pPr>
                    <w:r w:rsidRPr="00C91F08"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 wp14:anchorId="0425700E" wp14:editId="2B488661">
                          <wp:extent cx="1330960" cy="664530"/>
                          <wp:effectExtent l="0" t="0" r="2540" b="2540"/>
                          <wp:docPr id="1" name="Imagem 1" descr="C:\Users\ADM Plenario\Desktop\CÂMARA 2021\SITE E FACEBOOK (MATÉRIAS)\partido-progressita-2.gif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ADM Plenario\Desktop\CÂMARA 2021\SITE E FACEBOOK (MATÉRIAS)\partido-progressita-2.gif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30960" cy="664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504701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CD3901" wp14:editId="50107C7B">
              <wp:simplePos x="0" y="0"/>
              <wp:positionH relativeFrom="margin">
                <wp:posOffset>1169339</wp:posOffset>
              </wp:positionH>
              <wp:positionV relativeFrom="paragraph">
                <wp:posOffset>-316230</wp:posOffset>
              </wp:positionV>
              <wp:extent cx="3657600" cy="508884"/>
              <wp:effectExtent l="0" t="0" r="0" b="571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50888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67B9EA" w14:textId="77777777" w:rsid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  <w:r w:rsidR="001239D9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78544D53" w14:textId="77777777" w:rsidR="00450170" w:rsidRP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4CD3901" id="Caixa de texto 3" o:spid="_x0000_s1028" type="#_x0000_t202" style="position:absolute;left:0;text-align:left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" fillcolor="white [3201]" stroked="f" strokeweight=".5pt">
              <v:textbox>
                <w:txbxContent>
                  <w:p w14:paraId="7A67B9EA" w14:textId="77777777" w:rsidR="00504701" w:rsidRDefault="00450170" w:rsidP="001239D9">
                    <w:pPr>
                      <w:spacing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  <w:r w:rsidR="001239D9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</w:t>
                    </w:r>
                  </w:p>
                  <w:p w14:paraId="78544D53" w14:textId="77777777" w:rsidR="00450170" w:rsidRPr="00504701" w:rsidRDefault="00450170" w:rsidP="001239D9">
                    <w:pPr>
                      <w:spacing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CC166F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845F77" wp14:editId="284F1779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4696B3" w14:textId="77777777" w:rsidR="00450170" w:rsidRDefault="00106668" w:rsidP="00450170">
                          <w:r w:rsidRPr="00182105"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1858010C" wp14:editId="032CD99E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3845F77" id="Caixa de texto 2" o:spid="_x0000_s1029" type="#_x0000_t202" style="position:absolute;left:0;text-align:left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" fillcolor="white [3201]" stroked="f" strokeweight=".5pt">
              <v:textbox>
                <w:txbxContent>
                  <w:p w14:paraId="644696B3" w14:textId="77777777" w:rsidR="00450170" w:rsidRDefault="00106668" w:rsidP="00450170">
                    <w:r w:rsidRPr="00182105"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1858010C" wp14:editId="032CD99E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E628C00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2B8"/>
    <w:rsid w:val="00032DBE"/>
    <w:rsid w:val="000558AC"/>
    <w:rsid w:val="00082059"/>
    <w:rsid w:val="000B6B55"/>
    <w:rsid w:val="000C4AD7"/>
    <w:rsid w:val="000C728A"/>
    <w:rsid w:val="00106668"/>
    <w:rsid w:val="001239D9"/>
    <w:rsid w:val="00133E2F"/>
    <w:rsid w:val="00135193"/>
    <w:rsid w:val="0016516C"/>
    <w:rsid w:val="001755DF"/>
    <w:rsid w:val="001B77FB"/>
    <w:rsid w:val="001F19E1"/>
    <w:rsid w:val="001F49A1"/>
    <w:rsid w:val="001F7FC7"/>
    <w:rsid w:val="00214280"/>
    <w:rsid w:val="00227228"/>
    <w:rsid w:val="00230D19"/>
    <w:rsid w:val="00270B44"/>
    <w:rsid w:val="002763C8"/>
    <w:rsid w:val="00291DC6"/>
    <w:rsid w:val="002A2901"/>
    <w:rsid w:val="002C701F"/>
    <w:rsid w:val="002E04EB"/>
    <w:rsid w:val="002E4F5A"/>
    <w:rsid w:val="0030301A"/>
    <w:rsid w:val="00311620"/>
    <w:rsid w:val="0031594D"/>
    <w:rsid w:val="0031607D"/>
    <w:rsid w:val="00345B34"/>
    <w:rsid w:val="00347EAC"/>
    <w:rsid w:val="00361992"/>
    <w:rsid w:val="003666DA"/>
    <w:rsid w:val="00376BDD"/>
    <w:rsid w:val="003A11EF"/>
    <w:rsid w:val="003C417C"/>
    <w:rsid w:val="003F6A44"/>
    <w:rsid w:val="004214C2"/>
    <w:rsid w:val="00450170"/>
    <w:rsid w:val="00460945"/>
    <w:rsid w:val="0046169B"/>
    <w:rsid w:val="00482CF4"/>
    <w:rsid w:val="004A1B75"/>
    <w:rsid w:val="004C258A"/>
    <w:rsid w:val="00504701"/>
    <w:rsid w:val="00505F91"/>
    <w:rsid w:val="00516B69"/>
    <w:rsid w:val="00535D01"/>
    <w:rsid w:val="005433A1"/>
    <w:rsid w:val="00572062"/>
    <w:rsid w:val="005A2FD4"/>
    <w:rsid w:val="005E0628"/>
    <w:rsid w:val="0061797F"/>
    <w:rsid w:val="00646F53"/>
    <w:rsid w:val="00663280"/>
    <w:rsid w:val="006954FB"/>
    <w:rsid w:val="006A7E72"/>
    <w:rsid w:val="006B1EF6"/>
    <w:rsid w:val="006C3339"/>
    <w:rsid w:val="006C779B"/>
    <w:rsid w:val="006F133D"/>
    <w:rsid w:val="00714C59"/>
    <w:rsid w:val="007240A0"/>
    <w:rsid w:val="00785590"/>
    <w:rsid w:val="007A215C"/>
    <w:rsid w:val="007C781F"/>
    <w:rsid w:val="007E3752"/>
    <w:rsid w:val="00823B58"/>
    <w:rsid w:val="00825046"/>
    <w:rsid w:val="008740F2"/>
    <w:rsid w:val="00885911"/>
    <w:rsid w:val="008B6DD4"/>
    <w:rsid w:val="008E51AA"/>
    <w:rsid w:val="008E54D3"/>
    <w:rsid w:val="008F37FA"/>
    <w:rsid w:val="009163E6"/>
    <w:rsid w:val="0091714D"/>
    <w:rsid w:val="00935078"/>
    <w:rsid w:val="00955F5B"/>
    <w:rsid w:val="0096251B"/>
    <w:rsid w:val="00972A4B"/>
    <w:rsid w:val="00997162"/>
    <w:rsid w:val="009C7535"/>
    <w:rsid w:val="009E45B1"/>
    <w:rsid w:val="00A41000"/>
    <w:rsid w:val="00A628B6"/>
    <w:rsid w:val="00A73176"/>
    <w:rsid w:val="00AA2FA0"/>
    <w:rsid w:val="00AB7F3E"/>
    <w:rsid w:val="00AD6C12"/>
    <w:rsid w:val="00AE0A5A"/>
    <w:rsid w:val="00AF0D6B"/>
    <w:rsid w:val="00AF0DA2"/>
    <w:rsid w:val="00B12D19"/>
    <w:rsid w:val="00B54D84"/>
    <w:rsid w:val="00B709EB"/>
    <w:rsid w:val="00B72B03"/>
    <w:rsid w:val="00B737D9"/>
    <w:rsid w:val="00B82224"/>
    <w:rsid w:val="00B87CE2"/>
    <w:rsid w:val="00BA56E9"/>
    <w:rsid w:val="00BB41B9"/>
    <w:rsid w:val="00BB5560"/>
    <w:rsid w:val="00BE5CA7"/>
    <w:rsid w:val="00BF4F84"/>
    <w:rsid w:val="00C36F72"/>
    <w:rsid w:val="00C5717E"/>
    <w:rsid w:val="00C57BBD"/>
    <w:rsid w:val="00C6066A"/>
    <w:rsid w:val="00C70CB5"/>
    <w:rsid w:val="00C72E82"/>
    <w:rsid w:val="00C86838"/>
    <w:rsid w:val="00C91F08"/>
    <w:rsid w:val="00C976B7"/>
    <w:rsid w:val="00CB0027"/>
    <w:rsid w:val="00CC166F"/>
    <w:rsid w:val="00CC50AD"/>
    <w:rsid w:val="00CC59F6"/>
    <w:rsid w:val="00CD0439"/>
    <w:rsid w:val="00CF32F6"/>
    <w:rsid w:val="00CF5AFD"/>
    <w:rsid w:val="00D34885"/>
    <w:rsid w:val="00D57D9D"/>
    <w:rsid w:val="00D62EF2"/>
    <w:rsid w:val="00DA675F"/>
    <w:rsid w:val="00DB6D58"/>
    <w:rsid w:val="00DD4A6F"/>
    <w:rsid w:val="00E10391"/>
    <w:rsid w:val="00E131B1"/>
    <w:rsid w:val="00E2710D"/>
    <w:rsid w:val="00E4663C"/>
    <w:rsid w:val="00E77D56"/>
    <w:rsid w:val="00EC478B"/>
    <w:rsid w:val="00ED20EC"/>
    <w:rsid w:val="00EF1277"/>
    <w:rsid w:val="00F04365"/>
    <w:rsid w:val="00F052B8"/>
    <w:rsid w:val="00F34BA1"/>
    <w:rsid w:val="00F45EFF"/>
    <w:rsid w:val="00F95476"/>
    <w:rsid w:val="00FA0580"/>
    <w:rsid w:val="00FB56CC"/>
    <w:rsid w:val="00FC4B87"/>
    <w:rsid w:val="00FD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E2599"/>
  <w15:chartTrackingRefBased/>
  <w15:docId w15:val="{12307319-707D-4B68-A12D-DCBBD16CB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2B8"/>
    <w:pPr>
      <w:spacing w:after="160" w:line="252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  <w:jc w:val="both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0" w:line="360" w:lineRule="auto"/>
      <w:ind w:left="720"/>
      <w:contextualSpacing/>
      <w:jc w:val="both"/>
    </w:pPr>
  </w:style>
  <w:style w:type="table" w:styleId="Tabelacomgrade">
    <w:name w:val="Table Grid"/>
    <w:basedOn w:val="Tabelanormal"/>
    <w:uiPriority w:val="39"/>
    <w:rsid w:val="00646F5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  <w:jc w:val="both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and\OneDrive\Documentos\Modelos%20Personalizados%20do%20Office\PAPEL%20TIMBRADO%20ASSESSORI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ASSESSORIA</Template>
  <TotalTime>1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geanderson nicomedes</dc:creator>
  <cp:keywords/>
  <dc:description/>
  <cp:lastModifiedBy>Conta da Microsoft</cp:lastModifiedBy>
  <cp:revision>2</cp:revision>
  <cp:lastPrinted>2021-08-12T17:06:00Z</cp:lastPrinted>
  <dcterms:created xsi:type="dcterms:W3CDTF">2023-12-07T19:33:00Z</dcterms:created>
  <dcterms:modified xsi:type="dcterms:W3CDTF">2023-12-07T19:33:00Z</dcterms:modified>
</cp:coreProperties>
</file>