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557DF3CD" w:rsid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1D4ED1AB" w14:textId="17B96CB9" w:rsidR="002E7D17" w:rsidRPr="00105123" w:rsidRDefault="00644C34" w:rsidP="00644C34">
      <w:pPr>
        <w:pStyle w:val="Ttulo7"/>
        <w:ind w:left="708" w:firstLine="708"/>
        <w:rPr>
          <w:rFonts w:ascii="Times New Roman" w:hAnsi="Times New Roman" w:cs="Times New Roman"/>
          <w:b/>
          <w:i w:val="0"/>
          <w:color w:val="auto"/>
        </w:rPr>
      </w:pPr>
      <w:r>
        <w:rPr>
          <w:rFonts w:ascii="Times New Roman" w:hAnsi="Times New Roman" w:cs="Times New Roman"/>
          <w:b/>
          <w:i w:val="0"/>
          <w:color w:val="auto"/>
        </w:rPr>
        <w:t xml:space="preserve">                         </w:t>
      </w:r>
      <w:r w:rsidR="002E7D17" w:rsidRPr="00105123">
        <w:rPr>
          <w:rFonts w:ascii="Times New Roman" w:hAnsi="Times New Roman" w:cs="Times New Roman"/>
          <w:b/>
          <w:i w:val="0"/>
          <w:color w:val="auto"/>
        </w:rPr>
        <w:t xml:space="preserve">PROJETO DE LEI Nº.  </w:t>
      </w:r>
      <w:r w:rsidR="00932E46" w:rsidRPr="00105123">
        <w:rPr>
          <w:rFonts w:ascii="Times New Roman" w:hAnsi="Times New Roman" w:cs="Times New Roman"/>
          <w:b/>
          <w:i w:val="0"/>
          <w:color w:val="auto"/>
        </w:rPr>
        <w:t xml:space="preserve">  </w:t>
      </w:r>
      <w:r w:rsidR="002E7D17" w:rsidRPr="00105123">
        <w:rPr>
          <w:rFonts w:ascii="Times New Roman" w:hAnsi="Times New Roman" w:cs="Times New Roman"/>
          <w:b/>
          <w:i w:val="0"/>
          <w:color w:val="auto"/>
        </w:rPr>
        <w:t xml:space="preserve">    /202</w:t>
      </w:r>
      <w:r w:rsidR="00582B34">
        <w:rPr>
          <w:rFonts w:ascii="Times New Roman" w:hAnsi="Times New Roman" w:cs="Times New Roman"/>
          <w:b/>
          <w:i w:val="0"/>
          <w:color w:val="auto"/>
        </w:rPr>
        <w:t>3</w:t>
      </w:r>
    </w:p>
    <w:p w14:paraId="6D63E709" w14:textId="2CE0DD85" w:rsidR="00644C34" w:rsidRPr="00105123" w:rsidRDefault="00BF6976" w:rsidP="00644C34">
      <w:r w:rsidRPr="00105123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13BAF3" wp14:editId="5075A7E8">
                <wp:simplePos x="0" y="0"/>
                <wp:positionH relativeFrom="margin">
                  <wp:posOffset>2564296</wp:posOffset>
                </wp:positionH>
                <wp:positionV relativeFrom="paragraph">
                  <wp:posOffset>122224</wp:posOffset>
                </wp:positionV>
                <wp:extent cx="4059941" cy="791308"/>
                <wp:effectExtent l="0" t="0" r="17145" b="27940"/>
                <wp:wrapNone/>
                <wp:docPr id="2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59941" cy="7913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FB45B80" w14:textId="6B1C38E8" w:rsidR="001E5415" w:rsidRPr="00644C34" w:rsidRDefault="001E5415" w:rsidP="001E5415">
                            <w:pPr>
                              <w:jc w:val="both"/>
                            </w:pPr>
                            <w:r w:rsidRPr="00644C34">
                              <w:rPr>
                                <w:b/>
                              </w:rPr>
                              <w:t xml:space="preserve">AUTORIZA REALIZAR A </w:t>
                            </w:r>
                            <w:r w:rsidR="001B1B11">
                              <w:rPr>
                                <w:b/>
                              </w:rPr>
                              <w:t>DOAÇ</w:t>
                            </w:r>
                            <w:r w:rsidRPr="00644C34">
                              <w:rPr>
                                <w:b/>
                              </w:rPr>
                              <w:t xml:space="preserve">ÃO </w:t>
                            </w:r>
                            <w:r w:rsidR="001B1B11">
                              <w:rPr>
                                <w:b/>
                              </w:rPr>
                              <w:t>COM ENCARGOS</w:t>
                            </w:r>
                            <w:r w:rsidRPr="00644C34">
                              <w:rPr>
                                <w:b/>
                              </w:rPr>
                              <w:t xml:space="preserve"> DE </w:t>
                            </w:r>
                            <w:r w:rsidR="001B1B11">
                              <w:rPr>
                                <w:b/>
                              </w:rPr>
                              <w:t>BENS PATRIMONIAIS</w:t>
                            </w:r>
                            <w:r w:rsidRPr="00644C34">
                              <w:rPr>
                                <w:b/>
                              </w:rPr>
                              <w:t xml:space="preserve">, </w:t>
                            </w:r>
                            <w:r w:rsidR="00740F2D">
                              <w:rPr>
                                <w:b/>
                              </w:rPr>
                              <w:t>D</w:t>
                            </w:r>
                            <w:r w:rsidR="006B42AB">
                              <w:rPr>
                                <w:b/>
                              </w:rPr>
                              <w:t>E AGROINDÚSTRIA</w:t>
                            </w:r>
                            <w:r w:rsidR="00C06C44">
                              <w:rPr>
                                <w:b/>
                              </w:rPr>
                              <w:t xml:space="preserve"> </w:t>
                            </w:r>
                            <w:r w:rsidR="00740F2D">
                              <w:rPr>
                                <w:b/>
                              </w:rPr>
                              <w:t>VISANDO</w:t>
                            </w:r>
                            <w:r w:rsidR="001B1B11">
                              <w:rPr>
                                <w:b/>
                              </w:rPr>
                              <w:t xml:space="preserve"> PROCESSAMENTO DE </w:t>
                            </w:r>
                            <w:r w:rsidR="00740F2D">
                              <w:rPr>
                                <w:b/>
                              </w:rPr>
                              <w:t>CANA DE AÇÚCAR</w:t>
                            </w:r>
                            <w:r w:rsidRPr="00644C34">
                              <w:rPr>
                                <w:b/>
                              </w:rPr>
                              <w:t xml:space="preserve">, E DÁ OUTRAS PROVIDÊNCIAS. </w:t>
                            </w:r>
                          </w:p>
                          <w:p w14:paraId="052708BB" w14:textId="77777777" w:rsidR="001E5415" w:rsidRPr="00644C34" w:rsidRDefault="001E5415" w:rsidP="001E5415">
                            <w:pPr>
                              <w:jc w:val="both"/>
                            </w:pPr>
                            <w:r w:rsidRPr="00644C34">
                              <w:t xml:space="preserve">                                                 </w:t>
                            </w:r>
                          </w:p>
                          <w:p w14:paraId="5FE8412C" w14:textId="77777777" w:rsidR="001E5415" w:rsidRDefault="001E5415" w:rsidP="001E5415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13BAF3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201.9pt;margin-top:9.6pt;width:319.7pt;height:62.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" fillcolor="white [3201]" strokecolor="white [3212]" strokeweight=".5pt">
                <v:textbox>
                  <w:txbxContent>
                    <w:p w14:paraId="3FB45B80" w14:textId="6B1C38E8" w:rsidR="001E5415" w:rsidRPr="00644C34" w:rsidRDefault="001E5415" w:rsidP="001E5415">
                      <w:pPr>
                        <w:jc w:val="both"/>
                      </w:pPr>
                      <w:r w:rsidRPr="00644C34">
                        <w:rPr>
                          <w:b/>
                        </w:rPr>
                        <w:t xml:space="preserve">AUTORIZA REALIZAR A </w:t>
                      </w:r>
                      <w:r w:rsidR="001B1B11">
                        <w:rPr>
                          <w:b/>
                        </w:rPr>
                        <w:t>DOAÇ</w:t>
                      </w:r>
                      <w:r w:rsidRPr="00644C34">
                        <w:rPr>
                          <w:b/>
                        </w:rPr>
                        <w:t xml:space="preserve">ÃO </w:t>
                      </w:r>
                      <w:r w:rsidR="001B1B11">
                        <w:rPr>
                          <w:b/>
                        </w:rPr>
                        <w:t>COM ENCARGOS</w:t>
                      </w:r>
                      <w:r w:rsidRPr="00644C34">
                        <w:rPr>
                          <w:b/>
                        </w:rPr>
                        <w:t xml:space="preserve"> DE </w:t>
                      </w:r>
                      <w:r w:rsidR="001B1B11">
                        <w:rPr>
                          <w:b/>
                        </w:rPr>
                        <w:t>BENS PATRIMONIAIS</w:t>
                      </w:r>
                      <w:r w:rsidRPr="00644C34">
                        <w:rPr>
                          <w:b/>
                        </w:rPr>
                        <w:t xml:space="preserve">, </w:t>
                      </w:r>
                      <w:r w:rsidR="00740F2D">
                        <w:rPr>
                          <w:b/>
                        </w:rPr>
                        <w:t>D</w:t>
                      </w:r>
                      <w:r w:rsidR="006B42AB">
                        <w:rPr>
                          <w:b/>
                        </w:rPr>
                        <w:t>E AGROINDÚSTRIA</w:t>
                      </w:r>
                      <w:r w:rsidR="00C06C44">
                        <w:rPr>
                          <w:b/>
                        </w:rPr>
                        <w:t xml:space="preserve"> </w:t>
                      </w:r>
                      <w:r w:rsidR="00740F2D">
                        <w:rPr>
                          <w:b/>
                        </w:rPr>
                        <w:t>VISANDO</w:t>
                      </w:r>
                      <w:r w:rsidR="001B1B11">
                        <w:rPr>
                          <w:b/>
                        </w:rPr>
                        <w:t xml:space="preserve"> PROCESSAMENTO DE </w:t>
                      </w:r>
                      <w:r w:rsidR="00740F2D">
                        <w:rPr>
                          <w:b/>
                        </w:rPr>
                        <w:t>CANA DE AÇÚCAR</w:t>
                      </w:r>
                      <w:r w:rsidRPr="00644C34">
                        <w:rPr>
                          <w:b/>
                        </w:rPr>
                        <w:t xml:space="preserve">, E DÁ OUTRAS PROVIDÊNCIAS. </w:t>
                      </w:r>
                    </w:p>
                    <w:p w14:paraId="052708BB" w14:textId="77777777" w:rsidR="001E5415" w:rsidRPr="00644C34" w:rsidRDefault="001E5415" w:rsidP="001E5415">
                      <w:pPr>
                        <w:jc w:val="both"/>
                      </w:pPr>
                      <w:r w:rsidRPr="00644C34">
                        <w:t xml:space="preserve">                                                 </w:t>
                      </w:r>
                    </w:p>
                    <w:p w14:paraId="5FE8412C" w14:textId="77777777" w:rsidR="001E5415" w:rsidRDefault="001E5415" w:rsidP="001E5415">
                      <w:pPr>
                        <w:jc w:val="both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9E949F0" w14:textId="77777777" w:rsidR="00644C34" w:rsidRPr="00105123" w:rsidRDefault="00644C34" w:rsidP="00644C34">
      <w:pPr>
        <w:rPr>
          <w:b/>
        </w:rPr>
      </w:pPr>
    </w:p>
    <w:p w14:paraId="089A5FEF" w14:textId="77777777" w:rsidR="001E5415" w:rsidRPr="00105123" w:rsidRDefault="001E5415" w:rsidP="00644C34"/>
    <w:p w14:paraId="738FEAD6" w14:textId="77777777" w:rsidR="001E5415" w:rsidRPr="00105123" w:rsidRDefault="00644C34" w:rsidP="00644C34">
      <w:r w:rsidRPr="00105123">
        <w:t xml:space="preserve">         </w:t>
      </w:r>
    </w:p>
    <w:p w14:paraId="3F05A6EE" w14:textId="77777777" w:rsidR="00FA3BCF" w:rsidRPr="00105123" w:rsidRDefault="00644C34" w:rsidP="00644C34">
      <w:r w:rsidRPr="00105123">
        <w:t xml:space="preserve">    </w:t>
      </w:r>
    </w:p>
    <w:p w14:paraId="6AC16972" w14:textId="77777777" w:rsidR="001B1B11" w:rsidRPr="00105123" w:rsidRDefault="001B1B11" w:rsidP="00FA3BCF">
      <w:pPr>
        <w:ind w:firstLine="708"/>
      </w:pPr>
    </w:p>
    <w:p w14:paraId="2F7390FA" w14:textId="2C7A4BF9" w:rsidR="00644C34" w:rsidRPr="00105123" w:rsidRDefault="00644C34" w:rsidP="00FA3BCF">
      <w:pPr>
        <w:ind w:firstLine="708"/>
      </w:pPr>
      <w:r w:rsidRPr="00105123">
        <w:t xml:space="preserve">O Prefeito Municipal de Anchieta, Estado de Santa Catarina;                                    </w:t>
      </w:r>
    </w:p>
    <w:p w14:paraId="7F8D91F8" w14:textId="492F3F05" w:rsidR="00644C34" w:rsidRPr="00105123" w:rsidRDefault="00644C34" w:rsidP="00644C34">
      <w:r w:rsidRPr="00105123">
        <w:t xml:space="preserve">            Faço saber a todos os habitantes deste Município que a Câmara   Municipal de Vereadores aprovou e eu sanciono a seguinte Lei:</w:t>
      </w:r>
    </w:p>
    <w:p w14:paraId="46465D17" w14:textId="77777777" w:rsidR="004C30CB" w:rsidRPr="00105123" w:rsidRDefault="004C30CB" w:rsidP="00644C34"/>
    <w:p w14:paraId="6076F93A" w14:textId="1D5A419F" w:rsidR="00C06C44" w:rsidRPr="00105123" w:rsidRDefault="00644C34" w:rsidP="00562E2A">
      <w:pPr>
        <w:ind w:firstLine="708"/>
        <w:jc w:val="both"/>
      </w:pPr>
      <w:r w:rsidRPr="002C3335">
        <w:rPr>
          <w:b/>
          <w:bCs/>
        </w:rPr>
        <w:t>Art. 1</w:t>
      </w:r>
      <w:r w:rsidR="00C06C44" w:rsidRPr="002C3335">
        <w:rPr>
          <w:b/>
          <w:bCs/>
        </w:rPr>
        <w:t>º</w:t>
      </w:r>
      <w:r w:rsidR="00C06C44" w:rsidRPr="00105123">
        <w:t xml:space="preserve"> </w:t>
      </w:r>
      <w:r w:rsidRPr="00105123">
        <w:t xml:space="preserve">Fica o Poder Executivo Municipal autorizado a realizar </w:t>
      </w:r>
      <w:r w:rsidR="00C06C44" w:rsidRPr="00105123">
        <w:t>a d</w:t>
      </w:r>
      <w:r w:rsidR="009047D6" w:rsidRPr="00105123">
        <w:t xml:space="preserve">oação com </w:t>
      </w:r>
      <w:r w:rsidR="00C06C44" w:rsidRPr="00105123">
        <w:t>e</w:t>
      </w:r>
      <w:r w:rsidR="009047D6" w:rsidRPr="00105123">
        <w:t xml:space="preserve">ncargos de </w:t>
      </w:r>
      <w:r w:rsidR="00C06C44" w:rsidRPr="00105123">
        <w:t>b</w:t>
      </w:r>
      <w:r w:rsidR="009047D6" w:rsidRPr="00105123">
        <w:t>ens</w:t>
      </w:r>
      <w:r w:rsidR="00C06C44" w:rsidRPr="00105123">
        <w:t xml:space="preserve"> públicos móveis e </w:t>
      </w:r>
      <w:r w:rsidR="00D726EE" w:rsidRPr="00105123">
        <w:t>i</w:t>
      </w:r>
      <w:r w:rsidR="00C06C44" w:rsidRPr="00105123">
        <w:t>móveis de p</w:t>
      </w:r>
      <w:bookmarkStart w:id="0" w:name="_Hlk114821849"/>
      <w:r w:rsidR="00ED5085" w:rsidRPr="00105123">
        <w:t>ropriedade do Município de Anchieta,</w:t>
      </w:r>
      <w:r w:rsidR="00C06C44" w:rsidRPr="00105123">
        <w:t xml:space="preserve"> a título de incentivo para fins de desenvolvimento industrial, </w:t>
      </w:r>
      <w:r w:rsidR="001630A5">
        <w:t>de</w:t>
      </w:r>
      <w:r w:rsidR="00C06C44" w:rsidRPr="00105123">
        <w:t xml:space="preserve"> agroindústria </w:t>
      </w:r>
      <w:r w:rsidR="001630A5">
        <w:t>visando processamento de cana de açúcar</w:t>
      </w:r>
      <w:r w:rsidR="008A5C83">
        <w:t xml:space="preserve"> e derivados</w:t>
      </w:r>
      <w:r w:rsidR="00C06C44" w:rsidRPr="00105123">
        <w:t>, a saber:</w:t>
      </w:r>
    </w:p>
    <w:p w14:paraId="05CBFEA5" w14:textId="77777777" w:rsidR="00D726EE" w:rsidRPr="00105123" w:rsidRDefault="00D726EE" w:rsidP="00562E2A">
      <w:pPr>
        <w:ind w:firstLine="708"/>
        <w:jc w:val="both"/>
      </w:pPr>
    </w:p>
    <w:p w14:paraId="6FB2FEF9" w14:textId="1EC16DA0" w:rsidR="00EF0CC5" w:rsidRDefault="00C06C44" w:rsidP="00562E2A">
      <w:pPr>
        <w:ind w:firstLine="708"/>
        <w:jc w:val="both"/>
      </w:pPr>
      <w:r w:rsidRPr="002C3335">
        <w:rPr>
          <w:b/>
          <w:bCs/>
        </w:rPr>
        <w:t>I –</w:t>
      </w:r>
      <w:r w:rsidR="00ED5085" w:rsidRPr="00105123">
        <w:t xml:space="preserve"> </w:t>
      </w:r>
      <w:bookmarkStart w:id="1" w:name="_Hlk148533993"/>
      <w:r w:rsidR="00EF0CC5" w:rsidRPr="00105123">
        <w:t>Imóvel</w:t>
      </w:r>
      <w:r w:rsidRPr="00105123">
        <w:t xml:space="preserve"> rural identificado como </w:t>
      </w:r>
      <w:r w:rsidR="002A5075" w:rsidRPr="00105123">
        <w:t xml:space="preserve">parte do </w:t>
      </w:r>
      <w:r w:rsidR="00EF0CC5">
        <w:t>lote rural</w:t>
      </w:r>
      <w:r w:rsidR="002A5075" w:rsidRPr="00105123">
        <w:t xml:space="preserve"> nº 2</w:t>
      </w:r>
      <w:r w:rsidR="00EF0CC5">
        <w:t>24</w:t>
      </w:r>
      <w:r w:rsidR="002A5075" w:rsidRPr="00105123">
        <w:t>,</w:t>
      </w:r>
      <w:bookmarkEnd w:id="0"/>
      <w:r w:rsidR="00644C34" w:rsidRPr="00105123">
        <w:t xml:space="preserve"> com área </w:t>
      </w:r>
      <w:r w:rsidRPr="00105123">
        <w:t xml:space="preserve">superficial </w:t>
      </w:r>
      <w:bookmarkStart w:id="2" w:name="_Hlk78962686"/>
      <w:r w:rsidR="00EF0CC5">
        <w:t>de 2.986,40</w:t>
      </w:r>
      <w:r w:rsidR="00644C34" w:rsidRPr="00105123">
        <w:t xml:space="preserve"> m</w:t>
      </w:r>
      <w:r w:rsidR="00C43A5A" w:rsidRPr="00105123">
        <w:t>²</w:t>
      </w:r>
      <w:r w:rsidR="00644C34" w:rsidRPr="00105123">
        <w:t xml:space="preserve"> (</w:t>
      </w:r>
      <w:r w:rsidR="002A5075" w:rsidRPr="00105123">
        <w:t>do</w:t>
      </w:r>
      <w:r w:rsidR="00EF0CC5">
        <w:t>is</w:t>
      </w:r>
      <w:r w:rsidR="004B1834" w:rsidRPr="00105123">
        <w:t xml:space="preserve"> mil </w:t>
      </w:r>
      <w:r w:rsidR="00EF0CC5">
        <w:t>novecentos e oitenta e seis metros e quarenta decímetros quadrados</w:t>
      </w:r>
      <w:r w:rsidR="00644C34" w:rsidRPr="00105123">
        <w:t xml:space="preserve">), situado na </w:t>
      </w:r>
      <w:r w:rsidR="004B1834" w:rsidRPr="00105123">
        <w:t xml:space="preserve">Linha São </w:t>
      </w:r>
      <w:r w:rsidR="00EF0CC5">
        <w:t>Domingos</w:t>
      </w:r>
      <w:r w:rsidR="00644C34" w:rsidRPr="00105123">
        <w:t xml:space="preserve">, </w:t>
      </w:r>
      <w:r w:rsidR="004B1834" w:rsidRPr="00105123">
        <w:t>interior</w:t>
      </w:r>
      <w:r w:rsidR="00644C34" w:rsidRPr="00105123">
        <w:t xml:space="preserve">, </w:t>
      </w:r>
      <w:r w:rsidR="002D0E95" w:rsidRPr="00105123">
        <w:t>do</w:t>
      </w:r>
      <w:r w:rsidRPr="00105123">
        <w:t xml:space="preserve"> Município </w:t>
      </w:r>
      <w:r w:rsidR="00ED5085" w:rsidRPr="00105123">
        <w:t>de</w:t>
      </w:r>
      <w:r w:rsidR="00644C34" w:rsidRPr="00105123">
        <w:t xml:space="preserve"> Anchieta/SC</w:t>
      </w:r>
      <w:bookmarkEnd w:id="2"/>
      <w:r w:rsidR="00644C34" w:rsidRPr="00105123">
        <w:t>, matriculado sob o n</w:t>
      </w:r>
      <w:r w:rsidR="00ED5085" w:rsidRPr="00105123">
        <w:t>º</w:t>
      </w:r>
      <w:r w:rsidR="00644C34" w:rsidRPr="00105123">
        <w:t xml:space="preserve"> </w:t>
      </w:r>
      <w:r w:rsidR="00EF0CC5">
        <w:t>2.938</w:t>
      </w:r>
      <w:r w:rsidR="00644C34" w:rsidRPr="00105123">
        <w:t xml:space="preserve">, no </w:t>
      </w:r>
      <w:r w:rsidRPr="00105123">
        <w:t xml:space="preserve">Cartório do </w:t>
      </w:r>
      <w:r w:rsidR="00644C34" w:rsidRPr="00105123">
        <w:t>Registro de Imóveis de Anchieta</w:t>
      </w:r>
      <w:r w:rsidR="0096598C" w:rsidRPr="00105123">
        <w:t>/SC e respectiva benfeitoria existente, barracão</w:t>
      </w:r>
      <w:r w:rsidR="002C3335" w:rsidRPr="002C3335">
        <w:t xml:space="preserve"> </w:t>
      </w:r>
      <w:r w:rsidR="002C3335">
        <w:t xml:space="preserve">para </w:t>
      </w:r>
      <w:r w:rsidR="002C3335" w:rsidRPr="002C3335">
        <w:t>indústria derivados de cana de açúcar</w:t>
      </w:r>
      <w:r w:rsidR="0096598C" w:rsidRPr="00105123">
        <w:t xml:space="preserve"> </w:t>
      </w:r>
      <w:r w:rsidR="002C3335">
        <w:t>em</w:t>
      </w:r>
      <w:r w:rsidR="0096598C" w:rsidRPr="00105123">
        <w:t xml:space="preserve"> alvenaria de </w:t>
      </w:r>
      <w:r w:rsidR="00EF0CC5">
        <w:t>225,80m²</w:t>
      </w:r>
      <w:r w:rsidR="0096598C" w:rsidRPr="00105123">
        <w:t xml:space="preserve"> (</w:t>
      </w:r>
      <w:r w:rsidR="00EF0CC5">
        <w:t>duzentos e vinte cinco metros e oitenta decímetros quadrados</w:t>
      </w:r>
      <w:r w:rsidR="0096598C" w:rsidRPr="00105123">
        <w:t>).</w:t>
      </w:r>
      <w:r w:rsidR="00EF0CC5">
        <w:t xml:space="preserve"> </w:t>
      </w:r>
    </w:p>
    <w:bookmarkEnd w:id="1"/>
    <w:p w14:paraId="71BB3EB6" w14:textId="77777777" w:rsidR="00A31A88" w:rsidRDefault="00A31A88" w:rsidP="00562E2A">
      <w:pPr>
        <w:ind w:firstLine="708"/>
        <w:jc w:val="both"/>
      </w:pPr>
    </w:p>
    <w:p w14:paraId="37BF5ED4" w14:textId="02DC9D50" w:rsidR="00C06C44" w:rsidRPr="00105123" w:rsidRDefault="00C06C44" w:rsidP="00562E2A">
      <w:pPr>
        <w:ind w:firstLine="708"/>
        <w:jc w:val="both"/>
      </w:pPr>
      <w:r w:rsidRPr="002C3335">
        <w:rPr>
          <w:b/>
          <w:bCs/>
        </w:rPr>
        <w:t>II –</w:t>
      </w:r>
      <w:r w:rsidRPr="00105123">
        <w:t xml:space="preserve"> </w:t>
      </w:r>
      <w:r w:rsidR="002C3335" w:rsidRPr="00105123">
        <w:t>Bens</w:t>
      </w:r>
      <w:r w:rsidRPr="00105123">
        <w:t xml:space="preserve"> móveis</w:t>
      </w:r>
      <w:r w:rsidR="0044106E" w:rsidRPr="00105123">
        <w:t xml:space="preserve"> </w:t>
      </w:r>
      <w:r w:rsidRPr="00105123">
        <w:t xml:space="preserve">identificados no Anexo único desta </w:t>
      </w:r>
      <w:r w:rsidR="0044106E" w:rsidRPr="00105123">
        <w:t>Lei</w:t>
      </w:r>
      <w:r w:rsidRPr="00105123">
        <w:t>.</w:t>
      </w:r>
    </w:p>
    <w:p w14:paraId="2F0E749D" w14:textId="1CC439BF" w:rsidR="004C30CB" w:rsidRPr="00105123" w:rsidRDefault="004C30CB" w:rsidP="00562E2A">
      <w:pPr>
        <w:ind w:firstLine="708"/>
        <w:jc w:val="both"/>
      </w:pPr>
      <w:r w:rsidRPr="00105123">
        <w:rPr>
          <w:bCs/>
        </w:rPr>
        <w:t xml:space="preserve">                                        </w:t>
      </w:r>
    </w:p>
    <w:p w14:paraId="60110D9B" w14:textId="38410386" w:rsidR="004C30CB" w:rsidRPr="00105123" w:rsidRDefault="004C30CB" w:rsidP="004C30CB">
      <w:pPr>
        <w:ind w:firstLine="708"/>
        <w:jc w:val="both"/>
      </w:pPr>
      <w:r w:rsidRPr="002C3335">
        <w:rPr>
          <w:b/>
        </w:rPr>
        <w:t>Art. 2º</w:t>
      </w:r>
      <w:r w:rsidRPr="00105123">
        <w:t xml:space="preserve"> A doação com encargos de que trata o </w:t>
      </w:r>
      <w:r w:rsidR="00C06C44" w:rsidRPr="00105123">
        <w:t>a</w:t>
      </w:r>
      <w:r w:rsidRPr="00105123">
        <w:t>rt</w:t>
      </w:r>
      <w:r w:rsidR="00C06C44" w:rsidRPr="00105123">
        <w:t>.</w:t>
      </w:r>
      <w:r w:rsidRPr="00105123">
        <w:t xml:space="preserve"> 1º desta Lei, será precedida de processo licitatório, na modalidade de concorrência, em cujo </w:t>
      </w:r>
      <w:r w:rsidR="00C06C44" w:rsidRPr="00105123">
        <w:t>e</w:t>
      </w:r>
      <w:r w:rsidRPr="00105123">
        <w:t xml:space="preserve">dital constarão, obrigatoriamente, os encargos </w:t>
      </w:r>
      <w:r w:rsidR="00C06C44" w:rsidRPr="00105123">
        <w:t xml:space="preserve">para serem cumpridos pela donatária </w:t>
      </w:r>
      <w:r w:rsidRPr="00105123">
        <w:t xml:space="preserve">e </w:t>
      </w:r>
      <w:r w:rsidR="00C06C44" w:rsidRPr="00105123">
        <w:t xml:space="preserve">os </w:t>
      </w:r>
      <w:r w:rsidRPr="00105123">
        <w:t>critérios para participar do certame.</w:t>
      </w:r>
      <w:r w:rsidR="00C06C44" w:rsidRPr="00105123">
        <w:t xml:space="preserve"> </w:t>
      </w:r>
    </w:p>
    <w:p w14:paraId="0943CB94" w14:textId="77777777" w:rsidR="004C30CB" w:rsidRPr="00105123" w:rsidRDefault="004C30CB" w:rsidP="004C30CB">
      <w:pPr>
        <w:ind w:firstLine="708"/>
        <w:jc w:val="both"/>
      </w:pPr>
    </w:p>
    <w:p w14:paraId="08E59F32" w14:textId="056DACD1" w:rsidR="004C30CB" w:rsidRPr="00105123" w:rsidRDefault="004C30CB" w:rsidP="004C30CB">
      <w:pPr>
        <w:ind w:firstLine="708"/>
        <w:jc w:val="both"/>
      </w:pPr>
      <w:r w:rsidRPr="002C3335">
        <w:rPr>
          <w:b/>
        </w:rPr>
        <w:t>Art. 3°</w:t>
      </w:r>
      <w:r w:rsidRPr="00105123">
        <w:t xml:space="preserve"> As despesas decorrentes da aplicação desta Lei correrão à conta das dotações orçamentárias do Município, em cada exercício.</w:t>
      </w:r>
    </w:p>
    <w:p w14:paraId="6C18FE01" w14:textId="77777777" w:rsidR="004C30CB" w:rsidRPr="00105123" w:rsidRDefault="004C30CB" w:rsidP="004C30CB">
      <w:pPr>
        <w:ind w:firstLine="708"/>
        <w:jc w:val="both"/>
      </w:pPr>
    </w:p>
    <w:p w14:paraId="490BEE78" w14:textId="193AE1C4" w:rsidR="00644C34" w:rsidRPr="00105123" w:rsidRDefault="00644C34" w:rsidP="00644C34">
      <w:pPr>
        <w:ind w:firstLine="708"/>
        <w:jc w:val="both"/>
      </w:pPr>
      <w:r w:rsidRPr="002C3335">
        <w:rPr>
          <w:b/>
          <w:bCs/>
        </w:rPr>
        <w:t>Art. 4º</w:t>
      </w:r>
      <w:r w:rsidRPr="00105123">
        <w:t xml:space="preserve"> Esta Lei entra em vigor </w:t>
      </w:r>
      <w:r w:rsidR="002C3335">
        <w:t>n</w:t>
      </w:r>
      <w:r w:rsidRPr="00105123">
        <w:t>a data de sua publicação.</w:t>
      </w:r>
    </w:p>
    <w:p w14:paraId="013C9CEC" w14:textId="0D5CBF16" w:rsidR="00844716" w:rsidRPr="00105123" w:rsidRDefault="00844716" w:rsidP="00644C34">
      <w:pPr>
        <w:ind w:firstLine="708"/>
        <w:jc w:val="both"/>
      </w:pPr>
    </w:p>
    <w:p w14:paraId="3A1B6F0F" w14:textId="49805D0A" w:rsidR="00844716" w:rsidRPr="00105123" w:rsidRDefault="00844716" w:rsidP="00644C34">
      <w:pPr>
        <w:ind w:firstLine="708"/>
        <w:jc w:val="both"/>
      </w:pPr>
    </w:p>
    <w:p w14:paraId="5C7E2ED5" w14:textId="4503B7B2" w:rsidR="00844716" w:rsidRPr="00105123" w:rsidRDefault="00844716" w:rsidP="00844716">
      <w:pPr>
        <w:ind w:firstLine="708"/>
        <w:jc w:val="right"/>
      </w:pPr>
      <w:r w:rsidRPr="00105123">
        <w:t xml:space="preserve">Anchieta/SC, </w:t>
      </w:r>
      <w:r w:rsidR="002C3335">
        <w:t>18</w:t>
      </w:r>
      <w:r w:rsidRPr="00105123">
        <w:t xml:space="preserve"> de </w:t>
      </w:r>
      <w:r w:rsidR="002C3335">
        <w:t>outu</w:t>
      </w:r>
      <w:r w:rsidRPr="00105123">
        <w:t>bro de 202</w:t>
      </w:r>
      <w:r w:rsidR="002C3335">
        <w:t>3</w:t>
      </w:r>
      <w:r w:rsidRPr="00105123">
        <w:t>.</w:t>
      </w:r>
    </w:p>
    <w:p w14:paraId="1EC1B750" w14:textId="77777777" w:rsidR="002D2D88" w:rsidRPr="00105123" w:rsidRDefault="002D2D88" w:rsidP="00644C34">
      <w:pPr>
        <w:jc w:val="both"/>
      </w:pPr>
    </w:p>
    <w:p w14:paraId="4100971B" w14:textId="4EB1AF7D" w:rsidR="00D41F8A" w:rsidRPr="00105123" w:rsidRDefault="00D41F8A" w:rsidP="00D41F8A">
      <w:pPr>
        <w:jc w:val="both"/>
      </w:pPr>
    </w:p>
    <w:p w14:paraId="422A73EC" w14:textId="77777777" w:rsidR="00D41F8A" w:rsidRPr="00105123" w:rsidRDefault="00D41F8A" w:rsidP="00D41F8A">
      <w:pPr>
        <w:jc w:val="center"/>
        <w:rPr>
          <w:b/>
        </w:rPr>
      </w:pPr>
      <w:r w:rsidRPr="00105123">
        <w:rPr>
          <w:b/>
        </w:rPr>
        <w:t>IVAN JOSÉ CANCI</w:t>
      </w:r>
    </w:p>
    <w:p w14:paraId="71ADF308" w14:textId="034F5DCC" w:rsidR="00D41F8A" w:rsidRPr="00105123" w:rsidRDefault="00D41F8A" w:rsidP="00D41F8A">
      <w:pPr>
        <w:jc w:val="center"/>
      </w:pPr>
      <w:r w:rsidRPr="00105123">
        <w:t>Prefeito Municipal</w:t>
      </w:r>
    </w:p>
    <w:p w14:paraId="16CE1C26" w14:textId="7C1AAAC1" w:rsidR="001C69F2" w:rsidRPr="00105123" w:rsidRDefault="001C69F2" w:rsidP="00D41F8A">
      <w:pPr>
        <w:jc w:val="center"/>
      </w:pPr>
    </w:p>
    <w:p w14:paraId="2615B3DD" w14:textId="29A1E19B" w:rsidR="001C69F2" w:rsidRPr="00105123" w:rsidRDefault="001C69F2" w:rsidP="00D41F8A">
      <w:pPr>
        <w:jc w:val="center"/>
      </w:pPr>
    </w:p>
    <w:p w14:paraId="4258B340" w14:textId="5FE18413" w:rsidR="001C69F2" w:rsidRPr="00105123" w:rsidRDefault="001C69F2" w:rsidP="00D41F8A">
      <w:pPr>
        <w:jc w:val="center"/>
      </w:pPr>
    </w:p>
    <w:p w14:paraId="6994C755" w14:textId="0BB00071" w:rsidR="001C69F2" w:rsidRPr="00105123" w:rsidRDefault="001C69F2" w:rsidP="00D41F8A">
      <w:pPr>
        <w:jc w:val="center"/>
      </w:pPr>
    </w:p>
    <w:p w14:paraId="7A0DAC7D" w14:textId="799F3583" w:rsidR="001C69F2" w:rsidRPr="00105123" w:rsidRDefault="001C69F2" w:rsidP="00D41F8A">
      <w:pPr>
        <w:jc w:val="center"/>
      </w:pPr>
    </w:p>
    <w:p w14:paraId="6BD4D767" w14:textId="5F586B26" w:rsidR="001C69F2" w:rsidRPr="00105123" w:rsidRDefault="001C69F2" w:rsidP="00D41F8A">
      <w:pPr>
        <w:jc w:val="center"/>
      </w:pPr>
    </w:p>
    <w:p w14:paraId="14CF214E" w14:textId="1E88DB3C" w:rsidR="00595C29" w:rsidRDefault="002D2D88" w:rsidP="001C69F2">
      <w:pPr>
        <w:jc w:val="center"/>
        <w:rPr>
          <w:b/>
          <w:bCs/>
        </w:rPr>
      </w:pPr>
      <w:r w:rsidRPr="00105123">
        <w:rPr>
          <w:b/>
          <w:bCs/>
        </w:rPr>
        <w:lastRenderedPageBreak/>
        <w:t>ANEXO ÚNICO</w:t>
      </w:r>
    </w:p>
    <w:p w14:paraId="493F4F24" w14:textId="77777777" w:rsidR="00DC65BA" w:rsidRPr="00105123" w:rsidRDefault="00DC65BA" w:rsidP="001C69F2">
      <w:pPr>
        <w:jc w:val="center"/>
        <w:rPr>
          <w:b/>
          <w:bCs/>
        </w:rPr>
      </w:pPr>
    </w:p>
    <w:tbl>
      <w:tblPr>
        <w:tblW w:w="104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1"/>
        <w:gridCol w:w="7797"/>
        <w:gridCol w:w="1603"/>
      </w:tblGrid>
      <w:tr w:rsidR="001C69F2" w:rsidRPr="00105123" w14:paraId="1673B56B" w14:textId="77777777" w:rsidTr="00F45E84">
        <w:trPr>
          <w:trHeight w:val="390"/>
        </w:trPr>
        <w:tc>
          <w:tcPr>
            <w:tcW w:w="1021" w:type="dxa"/>
            <w:vAlign w:val="center"/>
          </w:tcPr>
          <w:p w14:paraId="77E971D6" w14:textId="77777777" w:rsidR="001C69F2" w:rsidRPr="00105123" w:rsidRDefault="001C69F2" w:rsidP="007D1900">
            <w:pPr>
              <w:jc w:val="center"/>
              <w:rPr>
                <w:b/>
                <w:sz w:val="18"/>
                <w:szCs w:val="18"/>
              </w:rPr>
            </w:pPr>
            <w:r w:rsidRPr="00105123">
              <w:rPr>
                <w:b/>
                <w:sz w:val="18"/>
                <w:szCs w:val="18"/>
              </w:rPr>
              <w:t>QUANT.</w:t>
            </w:r>
          </w:p>
        </w:tc>
        <w:tc>
          <w:tcPr>
            <w:tcW w:w="7797" w:type="dxa"/>
            <w:vAlign w:val="center"/>
          </w:tcPr>
          <w:p w14:paraId="51C125D7" w14:textId="77777777" w:rsidR="001C69F2" w:rsidRPr="00105123" w:rsidRDefault="001C69F2" w:rsidP="007D1900">
            <w:pPr>
              <w:jc w:val="center"/>
              <w:rPr>
                <w:b/>
                <w:sz w:val="18"/>
                <w:szCs w:val="18"/>
              </w:rPr>
            </w:pPr>
            <w:r w:rsidRPr="00105123">
              <w:rPr>
                <w:b/>
                <w:sz w:val="18"/>
                <w:szCs w:val="18"/>
              </w:rPr>
              <w:t>EQUIPAMENTO</w:t>
            </w:r>
          </w:p>
        </w:tc>
        <w:tc>
          <w:tcPr>
            <w:tcW w:w="1603" w:type="dxa"/>
            <w:vAlign w:val="center"/>
          </w:tcPr>
          <w:p w14:paraId="0F9D091F" w14:textId="77777777" w:rsidR="001C69F2" w:rsidRPr="00105123" w:rsidRDefault="001C69F2" w:rsidP="007D1900">
            <w:pPr>
              <w:jc w:val="center"/>
              <w:rPr>
                <w:b/>
                <w:sz w:val="18"/>
                <w:szCs w:val="18"/>
              </w:rPr>
            </w:pPr>
            <w:r w:rsidRPr="00105123">
              <w:rPr>
                <w:b/>
                <w:sz w:val="18"/>
                <w:szCs w:val="18"/>
              </w:rPr>
              <w:t>Nº PATRI-MÔNIO</w:t>
            </w:r>
          </w:p>
        </w:tc>
      </w:tr>
      <w:tr w:rsidR="00F45E84" w:rsidRPr="00105123" w14:paraId="0E32C94E" w14:textId="77777777" w:rsidTr="00F45E84">
        <w:trPr>
          <w:trHeight w:val="168"/>
        </w:trPr>
        <w:tc>
          <w:tcPr>
            <w:tcW w:w="1021" w:type="dxa"/>
          </w:tcPr>
          <w:p w14:paraId="70038476" w14:textId="77777777" w:rsidR="00F45E84" w:rsidRPr="00105123" w:rsidRDefault="00F45E84" w:rsidP="00F45E84">
            <w:pPr>
              <w:jc w:val="center"/>
            </w:pPr>
            <w:r w:rsidRPr="00105123">
              <w:t>1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DA4B8" w14:textId="7A5A49F1" w:rsidR="00F45E84" w:rsidRPr="00105123" w:rsidRDefault="00F45E84" w:rsidP="00F45E84">
            <w:pPr>
              <w:jc w:val="both"/>
            </w:pPr>
            <w:r w:rsidRPr="005D3130">
              <w:rPr>
                <w:bCs/>
              </w:rPr>
              <w:t>Motosserra 72,20 cilindradas.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BD978" w14:textId="55D49B09" w:rsidR="00F45E84" w:rsidRPr="00105123" w:rsidRDefault="00F45E84" w:rsidP="00F45E84">
            <w:pPr>
              <w:jc w:val="center"/>
            </w:pPr>
            <w:r w:rsidRPr="00F05BCA">
              <w:rPr>
                <w:bCs/>
              </w:rPr>
              <w:t>3778</w:t>
            </w:r>
          </w:p>
        </w:tc>
      </w:tr>
      <w:tr w:rsidR="00F45E84" w:rsidRPr="00105123" w14:paraId="4913C697" w14:textId="77777777" w:rsidTr="00F45E84">
        <w:trPr>
          <w:trHeight w:val="237"/>
        </w:trPr>
        <w:tc>
          <w:tcPr>
            <w:tcW w:w="1021" w:type="dxa"/>
          </w:tcPr>
          <w:p w14:paraId="4D6180CA" w14:textId="77777777" w:rsidR="00F45E84" w:rsidRPr="00105123" w:rsidRDefault="00F45E84" w:rsidP="00F45E84">
            <w:pPr>
              <w:jc w:val="center"/>
            </w:pPr>
            <w:r w:rsidRPr="00105123">
              <w:t>1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69BDA" w14:textId="72C4BE23" w:rsidR="00F45E84" w:rsidRPr="00105123" w:rsidRDefault="00F45E84" w:rsidP="00F45E84">
            <w:pPr>
              <w:jc w:val="both"/>
            </w:pPr>
            <w:r w:rsidRPr="005D3130">
              <w:rPr>
                <w:bCs/>
              </w:rPr>
              <w:t>Caixa de fibra capacidade de 10.000litros.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B088D" w14:textId="0A113EE2" w:rsidR="00F45E84" w:rsidRPr="00F45E84" w:rsidRDefault="00F45E84" w:rsidP="00F45E84">
            <w:pPr>
              <w:jc w:val="center"/>
              <w:rPr>
                <w:bCs/>
              </w:rPr>
            </w:pPr>
            <w:r w:rsidRPr="00F45E84">
              <w:rPr>
                <w:bCs/>
              </w:rPr>
              <w:t>Não possui.</w:t>
            </w:r>
          </w:p>
        </w:tc>
      </w:tr>
      <w:tr w:rsidR="00F45E84" w:rsidRPr="00105123" w14:paraId="0C999A60" w14:textId="77777777" w:rsidTr="00F45E84">
        <w:trPr>
          <w:trHeight w:val="249"/>
        </w:trPr>
        <w:tc>
          <w:tcPr>
            <w:tcW w:w="1021" w:type="dxa"/>
          </w:tcPr>
          <w:p w14:paraId="16B65FA2" w14:textId="77777777" w:rsidR="00F45E84" w:rsidRPr="00105123" w:rsidRDefault="00F45E84" w:rsidP="00F45E84">
            <w:pPr>
              <w:jc w:val="center"/>
            </w:pPr>
            <w:r w:rsidRPr="00105123">
              <w:t>1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F75FB" w14:textId="4495BF30" w:rsidR="00F45E84" w:rsidRPr="00105123" w:rsidRDefault="00F45E84" w:rsidP="00F45E84">
            <w:pPr>
              <w:jc w:val="both"/>
            </w:pPr>
            <w:r w:rsidRPr="005D3130">
              <w:rPr>
                <w:bCs/>
              </w:rPr>
              <w:t>Caixa de fibra de 500 litros.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C6E8A" w14:textId="48032486" w:rsidR="00F45E84" w:rsidRPr="00F45E84" w:rsidRDefault="00F45E84" w:rsidP="00F45E84">
            <w:pPr>
              <w:jc w:val="center"/>
              <w:rPr>
                <w:bCs/>
              </w:rPr>
            </w:pPr>
            <w:r w:rsidRPr="00F45E84">
              <w:rPr>
                <w:bCs/>
              </w:rPr>
              <w:t>Não possui.</w:t>
            </w:r>
          </w:p>
        </w:tc>
      </w:tr>
      <w:tr w:rsidR="00F45E84" w:rsidRPr="00105123" w14:paraId="479B7E11" w14:textId="77777777" w:rsidTr="00F45E84">
        <w:trPr>
          <w:trHeight w:val="212"/>
        </w:trPr>
        <w:tc>
          <w:tcPr>
            <w:tcW w:w="1021" w:type="dxa"/>
          </w:tcPr>
          <w:p w14:paraId="7BC3FA1C" w14:textId="77777777" w:rsidR="00F45E84" w:rsidRPr="00105123" w:rsidRDefault="00F45E84" w:rsidP="00F45E84">
            <w:pPr>
              <w:jc w:val="center"/>
            </w:pPr>
            <w:r w:rsidRPr="00105123">
              <w:t>1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F0EF1" w14:textId="52F39E4D" w:rsidR="00F45E84" w:rsidRPr="00105123" w:rsidRDefault="00F45E84" w:rsidP="00F45E84">
            <w:pPr>
              <w:jc w:val="both"/>
            </w:pPr>
            <w:r w:rsidRPr="005D3130">
              <w:rPr>
                <w:bCs/>
              </w:rPr>
              <w:t xml:space="preserve">Caixa de fibra </w:t>
            </w:r>
            <w:r>
              <w:rPr>
                <w:bCs/>
              </w:rPr>
              <w:t>de</w:t>
            </w:r>
            <w:r w:rsidRPr="005D3130">
              <w:rPr>
                <w:bCs/>
              </w:rPr>
              <w:t xml:space="preserve"> 1000litros.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2ED6" w14:textId="1392E1AE" w:rsidR="00F45E84" w:rsidRPr="00F45E84" w:rsidRDefault="00F45E84" w:rsidP="00F45E84">
            <w:pPr>
              <w:jc w:val="center"/>
              <w:rPr>
                <w:bCs/>
              </w:rPr>
            </w:pPr>
            <w:r w:rsidRPr="00F45E84">
              <w:rPr>
                <w:bCs/>
              </w:rPr>
              <w:t>Não possui.</w:t>
            </w:r>
          </w:p>
        </w:tc>
      </w:tr>
      <w:tr w:rsidR="00F45E84" w:rsidRPr="00105123" w14:paraId="0E08164C" w14:textId="77777777" w:rsidTr="00F45E84">
        <w:trPr>
          <w:trHeight w:val="135"/>
        </w:trPr>
        <w:tc>
          <w:tcPr>
            <w:tcW w:w="1021" w:type="dxa"/>
          </w:tcPr>
          <w:p w14:paraId="3340201A" w14:textId="77777777" w:rsidR="00F45E84" w:rsidRPr="00105123" w:rsidRDefault="00F45E84" w:rsidP="00F45E84">
            <w:pPr>
              <w:jc w:val="center"/>
            </w:pPr>
            <w:r w:rsidRPr="00105123">
              <w:t>1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C5BB0" w14:textId="701748B3" w:rsidR="00F45E84" w:rsidRPr="00105123" w:rsidRDefault="00F45E84" w:rsidP="00F45E84">
            <w:pPr>
              <w:jc w:val="both"/>
            </w:pPr>
            <w:r w:rsidRPr="005D3130">
              <w:rPr>
                <w:bCs/>
              </w:rPr>
              <w:t>Balança digital eletrônica com capacidade de 16kg.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76770" w14:textId="65E01651" w:rsidR="00F45E84" w:rsidRPr="00F45E84" w:rsidRDefault="00F45E84" w:rsidP="00F45E84">
            <w:pPr>
              <w:jc w:val="center"/>
              <w:rPr>
                <w:bCs/>
              </w:rPr>
            </w:pPr>
            <w:r w:rsidRPr="00F45E84">
              <w:rPr>
                <w:bCs/>
              </w:rPr>
              <w:t>3767</w:t>
            </w:r>
          </w:p>
        </w:tc>
      </w:tr>
      <w:tr w:rsidR="00F45E84" w:rsidRPr="00105123" w14:paraId="544112E9" w14:textId="77777777" w:rsidTr="00F45E84">
        <w:trPr>
          <w:trHeight w:val="249"/>
        </w:trPr>
        <w:tc>
          <w:tcPr>
            <w:tcW w:w="1021" w:type="dxa"/>
          </w:tcPr>
          <w:p w14:paraId="674C1695" w14:textId="77777777" w:rsidR="00F45E84" w:rsidRPr="00105123" w:rsidRDefault="00F45E84" w:rsidP="00F45E84">
            <w:pPr>
              <w:jc w:val="center"/>
            </w:pPr>
            <w:r w:rsidRPr="00105123">
              <w:t>1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B3C13" w14:textId="48A00299" w:rsidR="00F45E84" w:rsidRPr="00105123" w:rsidRDefault="00F45E84" w:rsidP="00F45E84">
            <w:pPr>
              <w:jc w:val="both"/>
            </w:pPr>
            <w:r w:rsidRPr="005D3130">
              <w:rPr>
                <w:bCs/>
              </w:rPr>
              <w:t>Tarros de plástico, capacidade de 50 litros.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B1928" w14:textId="0210188C" w:rsidR="00F45E84" w:rsidRPr="00F45E84" w:rsidRDefault="00F45E84" w:rsidP="00F45E84">
            <w:pPr>
              <w:jc w:val="center"/>
              <w:rPr>
                <w:bCs/>
              </w:rPr>
            </w:pPr>
            <w:r w:rsidRPr="00F45E84">
              <w:rPr>
                <w:bCs/>
              </w:rPr>
              <w:t>Não possui.</w:t>
            </w:r>
          </w:p>
        </w:tc>
      </w:tr>
      <w:tr w:rsidR="00F45E84" w:rsidRPr="00105123" w14:paraId="317C6A15" w14:textId="77777777" w:rsidTr="00F45E84">
        <w:trPr>
          <w:trHeight w:val="249"/>
        </w:trPr>
        <w:tc>
          <w:tcPr>
            <w:tcW w:w="1021" w:type="dxa"/>
          </w:tcPr>
          <w:p w14:paraId="5F7F4664" w14:textId="77777777" w:rsidR="00F45E84" w:rsidRPr="00105123" w:rsidRDefault="00F45E84" w:rsidP="00F45E84">
            <w:pPr>
              <w:jc w:val="center"/>
            </w:pPr>
            <w:r w:rsidRPr="00105123">
              <w:t>1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C4AB0" w14:textId="6E14E322" w:rsidR="00F45E84" w:rsidRPr="00105123" w:rsidRDefault="00F45E84" w:rsidP="00F45E84">
            <w:pPr>
              <w:jc w:val="both"/>
            </w:pPr>
            <w:r w:rsidRPr="005D3130">
              <w:rPr>
                <w:bCs/>
              </w:rPr>
              <w:t>Mesa de aço inox 304 com medidas de 2900metros.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CCE20" w14:textId="609B6ADC" w:rsidR="00F45E84" w:rsidRPr="00F45E84" w:rsidRDefault="00F45E84" w:rsidP="00F45E84">
            <w:pPr>
              <w:jc w:val="center"/>
              <w:rPr>
                <w:bCs/>
              </w:rPr>
            </w:pPr>
            <w:r w:rsidRPr="00F45E84">
              <w:rPr>
                <w:bCs/>
              </w:rPr>
              <w:t>3771</w:t>
            </w:r>
          </w:p>
        </w:tc>
      </w:tr>
      <w:tr w:rsidR="00F45E84" w:rsidRPr="00105123" w14:paraId="1350A32F" w14:textId="77777777" w:rsidTr="00F45E84">
        <w:trPr>
          <w:trHeight w:val="193"/>
        </w:trPr>
        <w:tc>
          <w:tcPr>
            <w:tcW w:w="1021" w:type="dxa"/>
          </w:tcPr>
          <w:p w14:paraId="0CFE73E9" w14:textId="77777777" w:rsidR="00F45E84" w:rsidRPr="00105123" w:rsidRDefault="00F45E84" w:rsidP="00F45E84">
            <w:pPr>
              <w:jc w:val="center"/>
            </w:pPr>
            <w:r w:rsidRPr="00105123">
              <w:t>1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CEDE1" w14:textId="55D4FCAE" w:rsidR="00F45E84" w:rsidRPr="00105123" w:rsidRDefault="00F45E84" w:rsidP="00F45E84">
            <w:pPr>
              <w:jc w:val="both"/>
            </w:pPr>
            <w:r w:rsidRPr="005D3130">
              <w:rPr>
                <w:bCs/>
              </w:rPr>
              <w:t>Balança manual com capacidade para 70Kg.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B03E1" w14:textId="789B294A" w:rsidR="00F45E84" w:rsidRPr="00F45E84" w:rsidRDefault="00F45E84" w:rsidP="00F45E84">
            <w:pPr>
              <w:jc w:val="center"/>
              <w:rPr>
                <w:bCs/>
              </w:rPr>
            </w:pPr>
            <w:r w:rsidRPr="00F45E84">
              <w:rPr>
                <w:bCs/>
              </w:rPr>
              <w:t>3769</w:t>
            </w:r>
          </w:p>
        </w:tc>
      </w:tr>
      <w:tr w:rsidR="00F45E84" w:rsidRPr="00105123" w14:paraId="46A9E4C2" w14:textId="77777777" w:rsidTr="00F45E84">
        <w:trPr>
          <w:trHeight w:val="249"/>
        </w:trPr>
        <w:tc>
          <w:tcPr>
            <w:tcW w:w="1021" w:type="dxa"/>
          </w:tcPr>
          <w:p w14:paraId="179110C0" w14:textId="77777777" w:rsidR="00F45E84" w:rsidRPr="00105123" w:rsidRDefault="00F45E84" w:rsidP="00F45E84">
            <w:pPr>
              <w:jc w:val="center"/>
            </w:pPr>
            <w:r w:rsidRPr="00105123">
              <w:t>1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C64F3" w14:textId="69472F9F" w:rsidR="00F45E84" w:rsidRPr="00105123" w:rsidRDefault="00F45E84" w:rsidP="00F45E84">
            <w:pPr>
              <w:jc w:val="both"/>
            </w:pPr>
            <w:r w:rsidRPr="005D3130">
              <w:rPr>
                <w:bCs/>
              </w:rPr>
              <w:t>Seladora elétrica com pedal.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4E8F6" w14:textId="59E8A578" w:rsidR="00F45E84" w:rsidRPr="00F45E84" w:rsidRDefault="00F45E84" w:rsidP="00F45E84">
            <w:pPr>
              <w:jc w:val="center"/>
              <w:rPr>
                <w:bCs/>
              </w:rPr>
            </w:pPr>
            <w:r w:rsidRPr="00F45E84">
              <w:rPr>
                <w:bCs/>
              </w:rPr>
              <w:t>3766</w:t>
            </w:r>
          </w:p>
        </w:tc>
      </w:tr>
      <w:tr w:rsidR="00F45E84" w:rsidRPr="00105123" w14:paraId="362BE319" w14:textId="77777777" w:rsidTr="00F45E84">
        <w:trPr>
          <w:trHeight w:val="237"/>
        </w:trPr>
        <w:tc>
          <w:tcPr>
            <w:tcW w:w="1021" w:type="dxa"/>
          </w:tcPr>
          <w:p w14:paraId="7EB9B393" w14:textId="77777777" w:rsidR="00F45E84" w:rsidRPr="00105123" w:rsidRDefault="00F45E84" w:rsidP="00F45E84">
            <w:pPr>
              <w:jc w:val="center"/>
            </w:pPr>
            <w:r w:rsidRPr="00105123">
              <w:t>1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B0B16" w14:textId="3267F259" w:rsidR="00F45E84" w:rsidRPr="00105123" w:rsidRDefault="00F45E84" w:rsidP="00F45E84">
            <w:pPr>
              <w:jc w:val="both"/>
            </w:pPr>
            <w:r w:rsidRPr="005D3130">
              <w:rPr>
                <w:bCs/>
              </w:rPr>
              <w:t>Batedeira de açúcar em estrutura metálica, pintura com esmalte sintético, peso aproximado de 270Kg.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302B7" w14:textId="7DE7DC4D" w:rsidR="00F45E84" w:rsidRPr="00F45E84" w:rsidRDefault="00F45E84" w:rsidP="00F45E84">
            <w:pPr>
              <w:jc w:val="center"/>
              <w:rPr>
                <w:bCs/>
              </w:rPr>
            </w:pPr>
            <w:r w:rsidRPr="00F45E84">
              <w:rPr>
                <w:bCs/>
              </w:rPr>
              <w:t>3770</w:t>
            </w:r>
          </w:p>
        </w:tc>
      </w:tr>
      <w:tr w:rsidR="00F45E84" w:rsidRPr="00105123" w14:paraId="12468B69" w14:textId="77777777" w:rsidTr="00F45E84">
        <w:trPr>
          <w:trHeight w:val="340"/>
        </w:trPr>
        <w:tc>
          <w:tcPr>
            <w:tcW w:w="1021" w:type="dxa"/>
          </w:tcPr>
          <w:p w14:paraId="4CB40DE6" w14:textId="77777777" w:rsidR="00F45E84" w:rsidRPr="00105123" w:rsidRDefault="00F45E84" w:rsidP="00F45E84">
            <w:pPr>
              <w:jc w:val="center"/>
            </w:pPr>
            <w:r w:rsidRPr="00105123">
              <w:t>1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605E6" w14:textId="35E6DCB1" w:rsidR="00F45E84" w:rsidRPr="00105123" w:rsidRDefault="00F45E84" w:rsidP="00F45E84">
            <w:pPr>
              <w:jc w:val="both"/>
            </w:pPr>
            <w:r w:rsidRPr="005D3130">
              <w:rPr>
                <w:bCs/>
              </w:rPr>
              <w:t xml:space="preserve">Peneira 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975BC" w14:textId="18E6A79B" w:rsidR="00F45E84" w:rsidRPr="00F45E84" w:rsidRDefault="00F45E84" w:rsidP="00F45E84">
            <w:pPr>
              <w:jc w:val="center"/>
              <w:rPr>
                <w:bCs/>
              </w:rPr>
            </w:pPr>
            <w:r w:rsidRPr="00F45E84">
              <w:rPr>
                <w:bCs/>
              </w:rPr>
              <w:t>Sem patrimônio</w:t>
            </w:r>
          </w:p>
        </w:tc>
      </w:tr>
      <w:tr w:rsidR="00F45E84" w:rsidRPr="00105123" w14:paraId="6F73AA12" w14:textId="77777777" w:rsidTr="00F45E84">
        <w:trPr>
          <w:trHeight w:val="218"/>
        </w:trPr>
        <w:tc>
          <w:tcPr>
            <w:tcW w:w="1021" w:type="dxa"/>
          </w:tcPr>
          <w:p w14:paraId="375EF404" w14:textId="77777777" w:rsidR="00F45E84" w:rsidRPr="00105123" w:rsidRDefault="00F45E84" w:rsidP="00F45E84">
            <w:pPr>
              <w:jc w:val="center"/>
            </w:pPr>
            <w:r w:rsidRPr="00105123">
              <w:t>1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4121F" w14:textId="366E9CD7" w:rsidR="00F45E84" w:rsidRPr="00105123" w:rsidRDefault="00F45E84" w:rsidP="00F45E84">
            <w:pPr>
              <w:jc w:val="both"/>
            </w:pPr>
            <w:r w:rsidRPr="005D3130">
              <w:rPr>
                <w:bCs/>
              </w:rPr>
              <w:t>Destilador contínuo de caldo de cana, com capacidade de 40 litros por hora, parte em material em inox e parte em material de cobre, com aquecimento a gás.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9178A" w14:textId="77777777" w:rsidR="00F45E84" w:rsidRPr="00F45E84" w:rsidRDefault="00F45E84" w:rsidP="00F45E84">
            <w:pPr>
              <w:tabs>
                <w:tab w:val="left" w:pos="739"/>
              </w:tabs>
              <w:ind w:hanging="16"/>
              <w:jc w:val="center"/>
              <w:rPr>
                <w:bCs/>
              </w:rPr>
            </w:pPr>
            <w:r w:rsidRPr="00F45E84">
              <w:rPr>
                <w:bCs/>
              </w:rPr>
              <w:t>3773</w:t>
            </w:r>
          </w:p>
          <w:p w14:paraId="23F7AB4F" w14:textId="0BC8F016" w:rsidR="00F45E84" w:rsidRPr="00F45E84" w:rsidRDefault="00F45E84" w:rsidP="00F45E84">
            <w:pPr>
              <w:jc w:val="center"/>
              <w:rPr>
                <w:bCs/>
              </w:rPr>
            </w:pPr>
            <w:r w:rsidRPr="00F45E84">
              <w:rPr>
                <w:bCs/>
              </w:rPr>
              <w:t>3774</w:t>
            </w:r>
          </w:p>
        </w:tc>
      </w:tr>
      <w:tr w:rsidR="00F45E84" w:rsidRPr="00105123" w14:paraId="50A66E73" w14:textId="77777777" w:rsidTr="00F45E84">
        <w:trPr>
          <w:trHeight w:val="499"/>
        </w:trPr>
        <w:tc>
          <w:tcPr>
            <w:tcW w:w="1021" w:type="dxa"/>
          </w:tcPr>
          <w:p w14:paraId="43507378" w14:textId="77777777" w:rsidR="00F45E84" w:rsidRPr="00105123" w:rsidRDefault="00F45E84" w:rsidP="00F45E84">
            <w:pPr>
              <w:jc w:val="center"/>
            </w:pPr>
            <w:r w:rsidRPr="00105123">
              <w:t>1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A910C" w14:textId="7177687C" w:rsidR="00F45E84" w:rsidRPr="00105123" w:rsidRDefault="00F45E84" w:rsidP="00F45E84">
            <w:pPr>
              <w:jc w:val="both"/>
            </w:pPr>
            <w:r w:rsidRPr="005D3130">
              <w:rPr>
                <w:bCs/>
              </w:rPr>
              <w:t>Carroça de pneus com 02 eixos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973A5" w14:textId="7D09FA3E" w:rsidR="00F45E84" w:rsidRPr="00F45E84" w:rsidRDefault="00F45E84" w:rsidP="00F45E84">
            <w:pPr>
              <w:jc w:val="center"/>
              <w:rPr>
                <w:bCs/>
              </w:rPr>
            </w:pPr>
            <w:r w:rsidRPr="00F45E84">
              <w:rPr>
                <w:bCs/>
              </w:rPr>
              <w:t>3776</w:t>
            </w:r>
          </w:p>
        </w:tc>
      </w:tr>
      <w:tr w:rsidR="00F45E84" w:rsidRPr="00105123" w14:paraId="67840F7D" w14:textId="77777777" w:rsidTr="00F45E84">
        <w:trPr>
          <w:trHeight w:val="290"/>
        </w:trPr>
        <w:tc>
          <w:tcPr>
            <w:tcW w:w="1021" w:type="dxa"/>
          </w:tcPr>
          <w:p w14:paraId="1BE80A58" w14:textId="77777777" w:rsidR="00F45E84" w:rsidRPr="00105123" w:rsidRDefault="00F45E84" w:rsidP="00F45E84">
            <w:pPr>
              <w:jc w:val="center"/>
            </w:pPr>
            <w:r w:rsidRPr="00105123">
              <w:t>1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1A045" w14:textId="7B057FB4" w:rsidR="00F45E84" w:rsidRPr="00105123" w:rsidRDefault="00F45E84" w:rsidP="00F45E84">
            <w:pPr>
              <w:jc w:val="both"/>
            </w:pPr>
            <w:r w:rsidRPr="005D3130">
              <w:rPr>
                <w:bCs/>
              </w:rPr>
              <w:t>Escumadeira em inox com cabo de madeira.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1923D" w14:textId="4E3B04A2" w:rsidR="00F45E84" w:rsidRPr="00F45E84" w:rsidRDefault="00F45E84" w:rsidP="00F45E84">
            <w:pPr>
              <w:jc w:val="center"/>
              <w:rPr>
                <w:bCs/>
              </w:rPr>
            </w:pPr>
            <w:r w:rsidRPr="00F45E84">
              <w:rPr>
                <w:bCs/>
              </w:rPr>
              <w:t xml:space="preserve">Sem patrimônio </w:t>
            </w:r>
          </w:p>
        </w:tc>
      </w:tr>
      <w:tr w:rsidR="00F45E84" w:rsidRPr="00105123" w14:paraId="670A5704" w14:textId="77777777" w:rsidTr="008D0B29">
        <w:trPr>
          <w:trHeight w:val="286"/>
        </w:trPr>
        <w:tc>
          <w:tcPr>
            <w:tcW w:w="1021" w:type="dxa"/>
          </w:tcPr>
          <w:p w14:paraId="50532CD0" w14:textId="77777777" w:rsidR="00F45E84" w:rsidRPr="00105123" w:rsidRDefault="00F45E84" w:rsidP="00F45E84">
            <w:pPr>
              <w:jc w:val="center"/>
            </w:pPr>
            <w:r w:rsidRPr="00105123">
              <w:t>1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B11D0" w14:textId="4C26423F" w:rsidR="00F45E84" w:rsidRPr="00105123" w:rsidRDefault="00F45E84" w:rsidP="00F45E84">
            <w:pPr>
              <w:jc w:val="both"/>
            </w:pPr>
            <w:r w:rsidRPr="005D3130">
              <w:rPr>
                <w:bCs/>
              </w:rPr>
              <w:t>Decantador de garapa.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7747CC" w14:textId="73AE5E7C" w:rsidR="00F45E84" w:rsidRPr="00F45E84" w:rsidRDefault="00F45E84" w:rsidP="00F45E84">
            <w:pPr>
              <w:jc w:val="center"/>
              <w:rPr>
                <w:bCs/>
              </w:rPr>
            </w:pPr>
            <w:r w:rsidRPr="00F45E84">
              <w:rPr>
                <w:bCs/>
              </w:rPr>
              <w:t>3777</w:t>
            </w:r>
          </w:p>
        </w:tc>
      </w:tr>
      <w:tr w:rsidR="00F45E84" w:rsidRPr="00105123" w14:paraId="594D23ED" w14:textId="77777777" w:rsidTr="00F45E84">
        <w:trPr>
          <w:trHeight w:val="119"/>
        </w:trPr>
        <w:tc>
          <w:tcPr>
            <w:tcW w:w="1021" w:type="dxa"/>
          </w:tcPr>
          <w:p w14:paraId="12B9229A" w14:textId="77777777" w:rsidR="00F45E84" w:rsidRPr="00105123" w:rsidRDefault="00F45E84" w:rsidP="00F45E84">
            <w:pPr>
              <w:jc w:val="center"/>
            </w:pPr>
            <w:r w:rsidRPr="00105123">
              <w:t>1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66C8B" w14:textId="77777777" w:rsidR="00F45E84" w:rsidRDefault="00F45E84" w:rsidP="00F45E84">
            <w:pPr>
              <w:jc w:val="both"/>
              <w:rPr>
                <w:bCs/>
              </w:rPr>
            </w:pPr>
            <w:r w:rsidRPr="005D3130">
              <w:rPr>
                <w:bCs/>
              </w:rPr>
              <w:t>Prensa de cana, tipo industrial nº 20 com capacidades de 1200litros.</w:t>
            </w:r>
          </w:p>
          <w:p w14:paraId="637121DE" w14:textId="7F1ED61A" w:rsidR="00F45E84" w:rsidRPr="00105123" w:rsidRDefault="00F45E84" w:rsidP="00F45E84">
            <w:pPr>
              <w:jc w:val="both"/>
            </w:pPr>
            <w:r w:rsidRPr="005D3130">
              <w:rPr>
                <w:bCs/>
              </w:rPr>
              <w:t>Motor de 7,5Hp – baixa rotação – bifásica.</w:t>
            </w:r>
          </w:p>
        </w:tc>
        <w:tc>
          <w:tcPr>
            <w:tcW w:w="1603" w:type="dxa"/>
            <w:tcBorders>
              <w:left w:val="single" w:sz="4" w:space="0" w:color="auto"/>
              <w:right w:val="single" w:sz="4" w:space="0" w:color="auto"/>
            </w:tcBorders>
          </w:tcPr>
          <w:p w14:paraId="108F0205" w14:textId="77777777" w:rsidR="00F45E84" w:rsidRPr="00F45E84" w:rsidRDefault="00F45E84" w:rsidP="00F45E84">
            <w:pPr>
              <w:jc w:val="center"/>
              <w:rPr>
                <w:bCs/>
              </w:rPr>
            </w:pPr>
            <w:r w:rsidRPr="00F45E84">
              <w:rPr>
                <w:bCs/>
              </w:rPr>
              <w:t>3118</w:t>
            </w:r>
          </w:p>
        </w:tc>
      </w:tr>
      <w:tr w:rsidR="00F45E84" w:rsidRPr="00105123" w14:paraId="311D4C22" w14:textId="77777777" w:rsidTr="00F45E84">
        <w:trPr>
          <w:trHeight w:val="237"/>
        </w:trPr>
        <w:tc>
          <w:tcPr>
            <w:tcW w:w="1021" w:type="dxa"/>
          </w:tcPr>
          <w:p w14:paraId="7F681815" w14:textId="77777777" w:rsidR="00F45E84" w:rsidRPr="00105123" w:rsidRDefault="00F45E84" w:rsidP="00F45E84">
            <w:pPr>
              <w:jc w:val="center"/>
            </w:pPr>
            <w:r w:rsidRPr="00105123">
              <w:t>1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0C76D" w14:textId="2E0259EB" w:rsidR="00F45E84" w:rsidRPr="00105123" w:rsidRDefault="00F45E84" w:rsidP="00F45E84">
            <w:pPr>
              <w:jc w:val="both"/>
            </w:pPr>
            <w:r w:rsidRPr="005D3130">
              <w:rPr>
                <w:bCs/>
              </w:rPr>
              <w:t>Motor de 3,0Hp – baixa rotação – bifásica.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64CCE" w14:textId="53078585" w:rsidR="00F45E84" w:rsidRPr="00F45E84" w:rsidRDefault="00F45E84" w:rsidP="00F45E84">
            <w:pPr>
              <w:jc w:val="center"/>
              <w:rPr>
                <w:bCs/>
              </w:rPr>
            </w:pPr>
            <w:r w:rsidRPr="00F45E84">
              <w:rPr>
                <w:bCs/>
              </w:rPr>
              <w:t>Sem patrimônio</w:t>
            </w:r>
          </w:p>
        </w:tc>
      </w:tr>
      <w:tr w:rsidR="00F45E84" w:rsidRPr="00105123" w14:paraId="1CBEA778" w14:textId="77777777" w:rsidTr="00F45E84">
        <w:trPr>
          <w:trHeight w:val="65"/>
        </w:trPr>
        <w:tc>
          <w:tcPr>
            <w:tcW w:w="1021" w:type="dxa"/>
          </w:tcPr>
          <w:p w14:paraId="4BFE9143" w14:textId="77777777" w:rsidR="00F45E84" w:rsidRPr="00105123" w:rsidRDefault="00F45E84" w:rsidP="00F45E84">
            <w:pPr>
              <w:jc w:val="center"/>
            </w:pPr>
            <w:r w:rsidRPr="00105123">
              <w:t>1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79A2D" w14:textId="60F71347" w:rsidR="00F45E84" w:rsidRPr="00105123" w:rsidRDefault="00F45E84" w:rsidP="00F45E84">
            <w:pPr>
              <w:jc w:val="both"/>
            </w:pPr>
            <w:r w:rsidRPr="005D3130">
              <w:rPr>
                <w:bCs/>
              </w:rPr>
              <w:t>Lavadora de pressão 2,3hp, 1,68 Kw, 230W 7,8 amperes, com 1750 rpm.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822DF" w14:textId="4CAA065E" w:rsidR="00F45E84" w:rsidRPr="00F45E84" w:rsidRDefault="00F45E84" w:rsidP="00F45E84">
            <w:pPr>
              <w:jc w:val="center"/>
              <w:rPr>
                <w:bCs/>
              </w:rPr>
            </w:pPr>
            <w:r w:rsidRPr="00F45E84">
              <w:rPr>
                <w:bCs/>
              </w:rPr>
              <w:t>3775</w:t>
            </w:r>
          </w:p>
        </w:tc>
      </w:tr>
      <w:tr w:rsidR="00F45E84" w:rsidRPr="00105123" w14:paraId="4E9C0B03" w14:textId="77777777" w:rsidTr="00F45E84">
        <w:trPr>
          <w:trHeight w:val="249"/>
        </w:trPr>
        <w:tc>
          <w:tcPr>
            <w:tcW w:w="1021" w:type="dxa"/>
          </w:tcPr>
          <w:p w14:paraId="592B73FE" w14:textId="77777777" w:rsidR="00F45E84" w:rsidRPr="00105123" w:rsidRDefault="00F45E84" w:rsidP="00F45E84">
            <w:pPr>
              <w:jc w:val="center"/>
            </w:pPr>
            <w:r w:rsidRPr="00105123">
              <w:t>1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DC976" w14:textId="2B0920F1" w:rsidR="00F45E84" w:rsidRPr="00105123" w:rsidRDefault="00F45E84" w:rsidP="00F45E84">
            <w:pPr>
              <w:jc w:val="both"/>
            </w:pPr>
            <w:r w:rsidRPr="005D3130">
              <w:rPr>
                <w:bCs/>
              </w:rPr>
              <w:t>Carroça de pneus tração animal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E742E" w14:textId="2520278F" w:rsidR="00F45E84" w:rsidRPr="00F45E84" w:rsidRDefault="00F45E84" w:rsidP="00F45E84">
            <w:pPr>
              <w:jc w:val="center"/>
              <w:rPr>
                <w:bCs/>
              </w:rPr>
            </w:pPr>
            <w:r w:rsidRPr="00F45E84">
              <w:rPr>
                <w:bCs/>
              </w:rPr>
              <w:t>3776</w:t>
            </w:r>
          </w:p>
        </w:tc>
      </w:tr>
      <w:tr w:rsidR="00F45E84" w:rsidRPr="00105123" w14:paraId="25383664" w14:textId="77777777" w:rsidTr="00F45E84">
        <w:trPr>
          <w:trHeight w:val="174"/>
        </w:trPr>
        <w:tc>
          <w:tcPr>
            <w:tcW w:w="1021" w:type="dxa"/>
          </w:tcPr>
          <w:p w14:paraId="535F4722" w14:textId="77777777" w:rsidR="00F45E84" w:rsidRPr="00105123" w:rsidRDefault="00F45E84" w:rsidP="00F45E84">
            <w:pPr>
              <w:jc w:val="center"/>
            </w:pPr>
            <w:r w:rsidRPr="00105123">
              <w:t>1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8C36A" w14:textId="26206E1A" w:rsidR="00F45E84" w:rsidRPr="00105123" w:rsidRDefault="00F45E84" w:rsidP="00F45E84">
            <w:pPr>
              <w:jc w:val="both"/>
            </w:pPr>
            <w:r w:rsidRPr="005D3130">
              <w:rPr>
                <w:bCs/>
              </w:rPr>
              <w:t>Mesa em inox com borda alta.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19A45" w14:textId="061644E2" w:rsidR="00F45E84" w:rsidRPr="00F45E84" w:rsidRDefault="00F45E84" w:rsidP="00F45E84">
            <w:pPr>
              <w:jc w:val="center"/>
              <w:rPr>
                <w:bCs/>
              </w:rPr>
            </w:pPr>
            <w:r w:rsidRPr="00F45E84">
              <w:rPr>
                <w:bCs/>
              </w:rPr>
              <w:t>3768</w:t>
            </w:r>
          </w:p>
        </w:tc>
      </w:tr>
      <w:tr w:rsidR="00F45E84" w:rsidRPr="00105123" w14:paraId="2B016373" w14:textId="77777777" w:rsidTr="00F45E84">
        <w:trPr>
          <w:trHeight w:val="506"/>
        </w:trPr>
        <w:tc>
          <w:tcPr>
            <w:tcW w:w="1021" w:type="dxa"/>
          </w:tcPr>
          <w:p w14:paraId="18DD19D1" w14:textId="77777777" w:rsidR="00F45E84" w:rsidRPr="00105123" w:rsidRDefault="00F45E84" w:rsidP="00F45E84">
            <w:pPr>
              <w:jc w:val="center"/>
            </w:pPr>
            <w:r w:rsidRPr="00105123">
              <w:t>1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41EBF" w14:textId="5C1A26E2" w:rsidR="00F45E84" w:rsidRPr="00105123" w:rsidRDefault="00F45E84" w:rsidP="00F45E84">
            <w:pPr>
              <w:jc w:val="both"/>
            </w:pPr>
            <w:r w:rsidRPr="005D3130">
              <w:rPr>
                <w:bCs/>
              </w:rPr>
              <w:t>Mesa construída em tampa inox 304, com 304, bordas altas de 4cm, estrutura inox e com as seguintes dimensões: 2 m x 0,95m x 0,90m.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85068" w14:textId="56CA8161" w:rsidR="00F45E84" w:rsidRPr="00F45E84" w:rsidRDefault="00F45E84" w:rsidP="00F45E84">
            <w:pPr>
              <w:jc w:val="center"/>
              <w:rPr>
                <w:bCs/>
              </w:rPr>
            </w:pPr>
            <w:r w:rsidRPr="00F45E84">
              <w:rPr>
                <w:bCs/>
              </w:rPr>
              <w:t>3766</w:t>
            </w:r>
          </w:p>
        </w:tc>
      </w:tr>
      <w:tr w:rsidR="00F45E84" w:rsidRPr="00105123" w14:paraId="3C05453C" w14:textId="77777777" w:rsidTr="00F45E84">
        <w:trPr>
          <w:trHeight w:val="506"/>
        </w:trPr>
        <w:tc>
          <w:tcPr>
            <w:tcW w:w="1021" w:type="dxa"/>
          </w:tcPr>
          <w:p w14:paraId="78340F8F" w14:textId="47C727FF" w:rsidR="00F45E84" w:rsidRPr="00105123" w:rsidRDefault="00F45E84" w:rsidP="00F45E84">
            <w:pPr>
              <w:jc w:val="center"/>
            </w:pPr>
            <w:r>
              <w:t>6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5D22C" w14:textId="497A7628" w:rsidR="00F45E84" w:rsidRPr="005D3130" w:rsidRDefault="00F45E84" w:rsidP="00F45E84">
            <w:pPr>
              <w:jc w:val="both"/>
              <w:rPr>
                <w:bCs/>
              </w:rPr>
            </w:pPr>
            <w:r w:rsidRPr="005D3130">
              <w:rPr>
                <w:bCs/>
              </w:rPr>
              <w:t>Tachos de flandres com formato regular com dimensões de 0,80 x 1,20 x 0,40m profundidade, sem pés com alça de uma das partes e um bico tipo leiteira na parte frontal.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C80C8" w14:textId="31D24267" w:rsidR="00F45E84" w:rsidRPr="00F45E84" w:rsidRDefault="00F45E84" w:rsidP="00F45E84">
            <w:pPr>
              <w:jc w:val="center"/>
              <w:rPr>
                <w:bCs/>
              </w:rPr>
            </w:pPr>
            <w:r w:rsidRPr="00F45E84">
              <w:rPr>
                <w:bCs/>
              </w:rPr>
              <w:t>Não possui</w:t>
            </w:r>
          </w:p>
        </w:tc>
      </w:tr>
    </w:tbl>
    <w:p w14:paraId="12214615" w14:textId="77777777" w:rsidR="00FD2C00" w:rsidRPr="00105123" w:rsidRDefault="00FD2C00" w:rsidP="00644C34">
      <w:pPr>
        <w:jc w:val="right"/>
      </w:pPr>
    </w:p>
    <w:p w14:paraId="30E50DD6" w14:textId="4FA3F76B" w:rsidR="00644C34" w:rsidRPr="00105123" w:rsidRDefault="00644C34" w:rsidP="00644C34">
      <w:pPr>
        <w:jc w:val="right"/>
      </w:pPr>
      <w:r w:rsidRPr="00105123">
        <w:t xml:space="preserve">Anchieta – SC, </w:t>
      </w:r>
      <w:r w:rsidR="00E30493">
        <w:t>18</w:t>
      </w:r>
      <w:r w:rsidRPr="00105123">
        <w:t xml:space="preserve"> de </w:t>
      </w:r>
      <w:r w:rsidR="00E30493">
        <w:t>outub</w:t>
      </w:r>
      <w:r w:rsidRPr="00105123">
        <w:t>ro de 202</w:t>
      </w:r>
      <w:r w:rsidR="00E30493">
        <w:t>3</w:t>
      </w:r>
      <w:r w:rsidRPr="00105123">
        <w:t>.</w:t>
      </w:r>
    </w:p>
    <w:p w14:paraId="5E5096DE" w14:textId="77777777" w:rsidR="00644C34" w:rsidRPr="00105123" w:rsidRDefault="00644C34" w:rsidP="00644C34"/>
    <w:p w14:paraId="54B8B177" w14:textId="77777777" w:rsidR="00644C34" w:rsidRPr="00105123" w:rsidRDefault="00644C34" w:rsidP="00644C34"/>
    <w:p w14:paraId="4C7D14DF" w14:textId="77777777" w:rsidR="00644C34" w:rsidRPr="00105123" w:rsidRDefault="00644C34" w:rsidP="00644C34"/>
    <w:p w14:paraId="7C0EC807" w14:textId="77777777" w:rsidR="00E30493" w:rsidRPr="00105123" w:rsidRDefault="00E30493" w:rsidP="00E30493">
      <w:pPr>
        <w:jc w:val="center"/>
        <w:rPr>
          <w:b/>
        </w:rPr>
      </w:pPr>
      <w:r w:rsidRPr="00105123">
        <w:rPr>
          <w:b/>
        </w:rPr>
        <w:t>IVAN JOSÉ CANCI</w:t>
      </w:r>
    </w:p>
    <w:p w14:paraId="5E1CAA54" w14:textId="77777777" w:rsidR="00E30493" w:rsidRPr="00644C34" w:rsidRDefault="00E30493" w:rsidP="00E30493">
      <w:pPr>
        <w:jc w:val="center"/>
      </w:pPr>
      <w:r w:rsidRPr="00105123">
        <w:t>Prefeito Municipal</w:t>
      </w:r>
    </w:p>
    <w:p w14:paraId="240B6EDC" w14:textId="77777777" w:rsidR="005904A3" w:rsidRPr="00105123" w:rsidRDefault="005904A3" w:rsidP="00644C34">
      <w:pPr>
        <w:jc w:val="center"/>
        <w:rPr>
          <w:b/>
        </w:rPr>
      </w:pPr>
    </w:p>
    <w:p w14:paraId="7FBF15A8" w14:textId="77777777" w:rsidR="008D0B29" w:rsidRDefault="008D0B29" w:rsidP="00644C34">
      <w:pPr>
        <w:jc w:val="center"/>
        <w:rPr>
          <w:b/>
        </w:rPr>
      </w:pPr>
    </w:p>
    <w:p w14:paraId="173FD941" w14:textId="60AEC324" w:rsidR="00644C34" w:rsidRPr="00105123" w:rsidRDefault="00644C34" w:rsidP="00644C34">
      <w:pPr>
        <w:jc w:val="center"/>
        <w:rPr>
          <w:b/>
        </w:rPr>
      </w:pPr>
      <w:r w:rsidRPr="00105123">
        <w:rPr>
          <w:b/>
        </w:rPr>
        <w:t>JUSTIFICATIVA</w:t>
      </w:r>
    </w:p>
    <w:p w14:paraId="077E5BF9" w14:textId="77777777" w:rsidR="00644C34" w:rsidRPr="00105123" w:rsidRDefault="00644C34" w:rsidP="00644C34">
      <w:pPr>
        <w:rPr>
          <w:b/>
        </w:rPr>
      </w:pPr>
    </w:p>
    <w:p w14:paraId="78325801" w14:textId="1C522EA8" w:rsidR="00644C34" w:rsidRPr="00105123" w:rsidRDefault="00644C34" w:rsidP="00644C34">
      <w:pPr>
        <w:jc w:val="both"/>
        <w:rPr>
          <w:b/>
        </w:rPr>
      </w:pPr>
      <w:r w:rsidRPr="00105123">
        <w:rPr>
          <w:b/>
        </w:rPr>
        <w:t>EXCELENTÍSSIM</w:t>
      </w:r>
      <w:r w:rsidR="008D0B29">
        <w:rPr>
          <w:b/>
        </w:rPr>
        <w:t>O</w:t>
      </w:r>
      <w:r w:rsidRPr="00105123">
        <w:rPr>
          <w:b/>
        </w:rPr>
        <w:t xml:space="preserve"> PRESIDENTE DA CÂMARA DE VEREADORES</w:t>
      </w:r>
    </w:p>
    <w:p w14:paraId="3E670D42" w14:textId="77777777" w:rsidR="00644C34" w:rsidRPr="00105123" w:rsidRDefault="00644C34" w:rsidP="00644C34">
      <w:pPr>
        <w:jc w:val="both"/>
        <w:rPr>
          <w:b/>
        </w:rPr>
      </w:pPr>
      <w:r w:rsidRPr="00105123">
        <w:rPr>
          <w:b/>
        </w:rPr>
        <w:t xml:space="preserve">SENHORES/AS VEREADORES/AS,         </w:t>
      </w:r>
    </w:p>
    <w:p w14:paraId="1274703A" w14:textId="77777777" w:rsidR="00644C34" w:rsidRPr="00105123" w:rsidRDefault="00644C34" w:rsidP="00644C34">
      <w:pPr>
        <w:jc w:val="both"/>
        <w:rPr>
          <w:b/>
        </w:rPr>
      </w:pPr>
    </w:p>
    <w:p w14:paraId="55AE1D8B" w14:textId="44438EC9" w:rsidR="007D7C22" w:rsidRPr="00105123" w:rsidRDefault="00644C34" w:rsidP="007D7C22">
      <w:pPr>
        <w:jc w:val="both"/>
        <w:rPr>
          <w:b/>
        </w:rPr>
      </w:pPr>
      <w:r w:rsidRPr="00105123">
        <w:t xml:space="preserve">  </w:t>
      </w:r>
      <w:r w:rsidRPr="00105123">
        <w:tab/>
        <w:t xml:space="preserve">O Projeto de Lei que apresentamos para análise e apreciação dos Nobres Edis </w:t>
      </w:r>
      <w:r w:rsidR="00E449FC" w:rsidRPr="00E449FC">
        <w:rPr>
          <w:b/>
        </w:rPr>
        <w:t>AUTORIZA REALIZAR A DOAÇÃO COM ENCARGOS DE BENS PATRIMONIAIS, DE AGROINDÚSTRIA VISANDO PROCESSAMENTO DE CANA DE AÇÚCAR, E DÁ OUTRAS PROVIDÊNCIAS</w:t>
      </w:r>
      <w:r w:rsidR="00E449FC" w:rsidRPr="00E449FC">
        <w:rPr>
          <w:bCs/>
        </w:rPr>
        <w:t>.</w:t>
      </w:r>
      <w:r w:rsidR="00E449FC" w:rsidRPr="00E449FC">
        <w:rPr>
          <w:b/>
        </w:rPr>
        <w:t xml:space="preserve"> </w:t>
      </w:r>
      <w:r w:rsidR="007D7C22" w:rsidRPr="00105123">
        <w:rPr>
          <w:b/>
        </w:rPr>
        <w:t xml:space="preserve"> </w:t>
      </w:r>
    </w:p>
    <w:p w14:paraId="5C10AE75" w14:textId="6916FD9F" w:rsidR="00644C34" w:rsidRPr="00105123" w:rsidRDefault="007D7C22" w:rsidP="00644C34">
      <w:pPr>
        <w:jc w:val="both"/>
      </w:pPr>
      <w:r w:rsidRPr="00105123">
        <w:rPr>
          <w:b/>
        </w:rPr>
        <w:t xml:space="preserve">                                                 </w:t>
      </w:r>
    </w:p>
    <w:p w14:paraId="5DC8CF33" w14:textId="645E978D" w:rsidR="006F7DC4" w:rsidRPr="00105123" w:rsidRDefault="006F7DC4" w:rsidP="006F7DC4">
      <w:pPr>
        <w:ind w:firstLine="708"/>
        <w:jc w:val="both"/>
      </w:pPr>
      <w:r w:rsidRPr="00105123">
        <w:t>O Município de Anchieta foi beneficiado através do programa PRONAF (Programa Nacional de Fortalecimento da Agricultura Familiar) com equipamentos e recursos para organização e edificação de Agroindústrias Familiares envolvendo grupos de agricultores.</w:t>
      </w:r>
    </w:p>
    <w:p w14:paraId="7BC1D2A2" w14:textId="77777777" w:rsidR="006F7DC4" w:rsidRPr="00105123" w:rsidRDefault="006F7DC4" w:rsidP="006F7DC4">
      <w:pPr>
        <w:ind w:firstLine="708"/>
        <w:jc w:val="both"/>
      </w:pPr>
    </w:p>
    <w:p w14:paraId="3FACE66E" w14:textId="7F1C168A" w:rsidR="000D0C15" w:rsidRPr="00105123" w:rsidRDefault="006F7DC4" w:rsidP="000D0C15">
      <w:pPr>
        <w:ind w:firstLine="708"/>
        <w:jc w:val="both"/>
      </w:pPr>
      <w:r w:rsidRPr="00105123">
        <w:t>O programa desenvolveu-se no Município, várias famílias de agricultores foram envolvidas, criaram-se Associações de Agricultores com o objetivo de efetivar este projeto. No entanto, algumas associações de agricultores foram enfraquecendo e os empreendimentos familiares não atingiram seu objetivo.</w:t>
      </w:r>
      <w:r w:rsidR="000D0C15" w:rsidRPr="00105123">
        <w:t xml:space="preserve"> </w:t>
      </w:r>
      <w:r w:rsidRPr="00105123">
        <w:t xml:space="preserve">Nesta perspectiva o Poder Executivo Municipal com o objetivo </w:t>
      </w:r>
      <w:r w:rsidR="001C7C64" w:rsidRPr="00105123">
        <w:t xml:space="preserve">de </w:t>
      </w:r>
      <w:r w:rsidRPr="00105123">
        <w:t xml:space="preserve">desenvolver </w:t>
      </w:r>
      <w:r w:rsidR="00C46599" w:rsidRPr="00105123">
        <w:t>o</w:t>
      </w:r>
      <w:r w:rsidRPr="00105123">
        <w:t xml:space="preserve"> empreendimento</w:t>
      </w:r>
      <w:r w:rsidR="000D0C15" w:rsidRPr="00105123">
        <w:t xml:space="preserve">, e fomentar o desenvolvimento econômico e industrial, mediante regularização de agroindústria para processamento de </w:t>
      </w:r>
      <w:r w:rsidR="00E7666A">
        <w:t>cana de açúcar e derivados.</w:t>
      </w:r>
    </w:p>
    <w:p w14:paraId="34619068" w14:textId="1DEDBA01" w:rsidR="000D0C15" w:rsidRPr="00105123" w:rsidRDefault="000D0C15" w:rsidP="000D0C15">
      <w:pPr>
        <w:ind w:firstLine="708"/>
        <w:jc w:val="both"/>
      </w:pPr>
    </w:p>
    <w:p w14:paraId="4D027498" w14:textId="39E50875" w:rsidR="000D0C15" w:rsidRPr="00105123" w:rsidRDefault="004971B7" w:rsidP="004971B7">
      <w:pPr>
        <w:ind w:firstLine="708"/>
        <w:jc w:val="both"/>
      </w:pPr>
      <w:r>
        <w:t>Neste sentido, trata-se de i</w:t>
      </w:r>
      <w:r w:rsidR="009720D0" w:rsidRPr="009720D0">
        <w:t>móvel rural identificado como parte do lote rural nº 224, com área superficial de 2.986,40 m² (dois mil novecentos e oitenta e seis metros e quarenta decímetros quadrados), situado na Linha São Domingos, interior, do Município de Anchieta/SC, matriculado sob o nº 2.938, no Cartório do Registro de Imóveis de Anchieta/SC e respectiva benfeitoria existente, barracão para indústria derivados de cana de açúcar em alvenaria de 225,80m² (duzentos e vinte cinco metros e oitenta decímetros quadrados)</w:t>
      </w:r>
      <w:r w:rsidR="009720D0">
        <w:t xml:space="preserve"> </w:t>
      </w:r>
      <w:r w:rsidR="000D0C15" w:rsidRPr="00105123">
        <w:t>e bens móveis identificados no Anexo único deste Projeto de Lei.</w:t>
      </w:r>
    </w:p>
    <w:p w14:paraId="31CC9BA3" w14:textId="723FD085" w:rsidR="006F7DC4" w:rsidRPr="00105123" w:rsidRDefault="006F7DC4" w:rsidP="000D0C15">
      <w:pPr>
        <w:ind w:firstLine="708"/>
        <w:jc w:val="both"/>
      </w:pPr>
    </w:p>
    <w:p w14:paraId="65C904DA" w14:textId="77777777" w:rsidR="00E426C7" w:rsidRDefault="00644C34" w:rsidP="00E426C7">
      <w:pPr>
        <w:ind w:firstLine="708"/>
        <w:jc w:val="both"/>
      </w:pPr>
      <w:r w:rsidRPr="00105123">
        <w:t xml:space="preserve">A concessão de direito real de uso será regida por edital de concorrência pública que </w:t>
      </w:r>
      <w:r w:rsidR="00FF4465" w:rsidRPr="00105123">
        <w:t>estabelece</w:t>
      </w:r>
      <w:r w:rsidR="00FF4465">
        <w:t>rá</w:t>
      </w:r>
      <w:r w:rsidRPr="00105123">
        <w:t xml:space="preserve"> os encargos</w:t>
      </w:r>
      <w:r w:rsidR="00FF4465">
        <w:t xml:space="preserve"> a ser cumpridos</w:t>
      </w:r>
      <w:r w:rsidRPr="00105123">
        <w:t xml:space="preserve">, o prazo </w:t>
      </w:r>
      <w:r w:rsidR="00FF4465">
        <w:t>para</w:t>
      </w:r>
      <w:r w:rsidRPr="00105123">
        <w:t xml:space="preserve"> cumprimento e cláusula de reversão que serão analisados pelo Conselho Municipal de Desenvolvimento Econômico. </w:t>
      </w:r>
    </w:p>
    <w:p w14:paraId="0BD2B7CC" w14:textId="77777777" w:rsidR="00E426C7" w:rsidRDefault="00E426C7" w:rsidP="00E426C7">
      <w:pPr>
        <w:ind w:firstLine="708"/>
        <w:jc w:val="both"/>
      </w:pPr>
    </w:p>
    <w:p w14:paraId="208D5DDB" w14:textId="6BCBFDC1" w:rsidR="00644C34" w:rsidRPr="00105123" w:rsidRDefault="00644C34" w:rsidP="00E426C7">
      <w:pPr>
        <w:ind w:firstLine="708"/>
        <w:jc w:val="both"/>
      </w:pPr>
      <w:r w:rsidRPr="00105123">
        <w:t xml:space="preserve">Em anexo encaminhamos </w:t>
      </w:r>
      <w:r w:rsidR="00F7611D" w:rsidRPr="00105123">
        <w:t xml:space="preserve">laudo de avaliação da </w:t>
      </w:r>
      <w:r w:rsidR="00583F43" w:rsidRPr="00105123">
        <w:t xml:space="preserve">Comissão Permanente de Avaliação Mobiliária e Imobiliária </w:t>
      </w:r>
      <w:r w:rsidR="00F7611D" w:rsidRPr="00105123">
        <w:t>(COMPAMI)</w:t>
      </w:r>
      <w:r w:rsidRPr="00105123">
        <w:t xml:space="preserve">. </w:t>
      </w:r>
    </w:p>
    <w:p w14:paraId="12D63BFE" w14:textId="01777D16" w:rsidR="00AB5A76" w:rsidRPr="00105123" w:rsidRDefault="00AB5A76" w:rsidP="00AB5A76">
      <w:pPr>
        <w:jc w:val="both"/>
      </w:pPr>
      <w:r w:rsidRPr="00105123">
        <w:tab/>
      </w:r>
    </w:p>
    <w:p w14:paraId="112F6511" w14:textId="29CE0F8D" w:rsidR="00644C34" w:rsidRPr="00105123" w:rsidRDefault="00AB5A76" w:rsidP="008A5C83">
      <w:pPr>
        <w:tabs>
          <w:tab w:val="left" w:pos="0"/>
        </w:tabs>
        <w:jc w:val="both"/>
      </w:pPr>
      <w:r w:rsidRPr="00105123">
        <w:tab/>
      </w:r>
      <w:r w:rsidRPr="00105123">
        <w:rPr>
          <w:color w:val="000000"/>
        </w:rPr>
        <w:t>Diante do exposto solicitamos a aprovação do Projeto de Lei</w:t>
      </w:r>
      <w:r w:rsidR="008A5C83">
        <w:rPr>
          <w:color w:val="000000"/>
        </w:rPr>
        <w:t xml:space="preserve"> em REGIME DE URGÊNCIA</w:t>
      </w:r>
      <w:r w:rsidRPr="00105123">
        <w:rPr>
          <w:color w:val="000000"/>
        </w:rPr>
        <w:t xml:space="preserve">, </w:t>
      </w:r>
      <w:r w:rsidRPr="00105123">
        <w:rPr>
          <w:bCs/>
          <w:color w:val="000000"/>
        </w:rPr>
        <w:t xml:space="preserve">visando </w:t>
      </w:r>
      <w:r w:rsidRPr="00105123">
        <w:rPr>
          <w:color w:val="000000"/>
        </w:rPr>
        <w:t>organização do processo licitatório</w:t>
      </w:r>
      <w:r w:rsidR="008A5C83">
        <w:rPr>
          <w:color w:val="000000"/>
        </w:rPr>
        <w:t xml:space="preserve"> e doação</w:t>
      </w:r>
      <w:r w:rsidRPr="00105123">
        <w:rPr>
          <w:color w:val="000000"/>
        </w:rPr>
        <w:t xml:space="preserve">, </w:t>
      </w:r>
      <w:r w:rsidR="008A5C83">
        <w:rPr>
          <w:color w:val="000000"/>
        </w:rPr>
        <w:t xml:space="preserve">visando </w:t>
      </w:r>
      <w:r w:rsidRPr="00105123">
        <w:t>gera</w:t>
      </w:r>
      <w:r w:rsidR="008A5C83">
        <w:t>r</w:t>
      </w:r>
      <w:r w:rsidRPr="00105123">
        <w:t xml:space="preserve"> emprego e renda, bem como fortalecimento do desenvolvimento local</w:t>
      </w:r>
      <w:r w:rsidR="008A5C83">
        <w:t xml:space="preserve">, </w:t>
      </w:r>
      <w:r w:rsidR="00644C34" w:rsidRPr="00105123">
        <w:t>para que o mais breve possível possamos lançar a licitação</w:t>
      </w:r>
      <w:r w:rsidR="000D23D3" w:rsidRPr="00105123">
        <w:t>.</w:t>
      </w:r>
    </w:p>
    <w:p w14:paraId="0B43D7A9" w14:textId="77777777" w:rsidR="00644C34" w:rsidRPr="00105123" w:rsidRDefault="00644C34" w:rsidP="00644C34"/>
    <w:p w14:paraId="44B526E4" w14:textId="77777777" w:rsidR="00644C34" w:rsidRPr="00105123" w:rsidRDefault="00644C34" w:rsidP="00644C34">
      <w:pPr>
        <w:ind w:firstLine="708"/>
      </w:pPr>
      <w:r w:rsidRPr="00105123">
        <w:t>Na mesma oportunidade envio protestos de estima e apreço.</w:t>
      </w:r>
    </w:p>
    <w:p w14:paraId="74A1D104" w14:textId="77777777" w:rsidR="00644C34" w:rsidRPr="00105123" w:rsidRDefault="00644C34" w:rsidP="00644C34"/>
    <w:p w14:paraId="15447722" w14:textId="4088A82F" w:rsidR="00644C34" w:rsidRPr="00105123" w:rsidRDefault="00644C34" w:rsidP="00644C34">
      <w:pPr>
        <w:jc w:val="right"/>
      </w:pPr>
      <w:r w:rsidRPr="00105123">
        <w:t xml:space="preserve">Anchieta – SC, </w:t>
      </w:r>
      <w:r w:rsidR="00E426C7">
        <w:t>18</w:t>
      </w:r>
      <w:r w:rsidR="00E426C7" w:rsidRPr="00105123">
        <w:t xml:space="preserve"> de </w:t>
      </w:r>
      <w:r w:rsidR="00E426C7">
        <w:t>outub</w:t>
      </w:r>
      <w:r w:rsidR="00E426C7" w:rsidRPr="00105123">
        <w:t>ro de 202</w:t>
      </w:r>
      <w:r w:rsidR="00E426C7">
        <w:t>3</w:t>
      </w:r>
      <w:r w:rsidRPr="00105123">
        <w:t>.</w:t>
      </w:r>
    </w:p>
    <w:p w14:paraId="7B11C48F" w14:textId="77777777" w:rsidR="00644C34" w:rsidRPr="00105123" w:rsidRDefault="00644C34" w:rsidP="00644C34">
      <w:pPr>
        <w:rPr>
          <w:b/>
        </w:rPr>
      </w:pPr>
    </w:p>
    <w:p w14:paraId="73AE94A9" w14:textId="77777777" w:rsidR="00644C34" w:rsidRPr="00105123" w:rsidRDefault="00644C34" w:rsidP="00644C34">
      <w:pPr>
        <w:jc w:val="center"/>
        <w:rPr>
          <w:b/>
        </w:rPr>
      </w:pPr>
      <w:r w:rsidRPr="00105123">
        <w:rPr>
          <w:b/>
        </w:rPr>
        <w:t>IVAN JOSÉ CANCI</w:t>
      </w:r>
    </w:p>
    <w:p w14:paraId="63C9F3A4" w14:textId="128DE6B9" w:rsidR="00644C34" w:rsidRPr="00644C34" w:rsidRDefault="00644C34" w:rsidP="00644C34">
      <w:pPr>
        <w:jc w:val="center"/>
      </w:pPr>
      <w:r w:rsidRPr="00105123">
        <w:t>Prefeito Municipal</w:t>
      </w:r>
    </w:p>
    <w:p w14:paraId="758BDA8E" w14:textId="7365E30E" w:rsidR="00E33B88" w:rsidRDefault="00E33B88" w:rsidP="00E33B88">
      <w:pPr>
        <w:tabs>
          <w:tab w:val="left" w:pos="6165"/>
        </w:tabs>
        <w:rPr>
          <w:i/>
        </w:rPr>
      </w:pPr>
      <w:r>
        <w:rPr>
          <w:i/>
        </w:rPr>
        <w:tab/>
      </w:r>
    </w:p>
    <w:p w14:paraId="1A0667E6" w14:textId="7967F47F" w:rsidR="00E33B88" w:rsidRDefault="00E33B88" w:rsidP="00E33B88">
      <w:pPr>
        <w:spacing w:line="276" w:lineRule="auto"/>
        <w:jc w:val="both"/>
        <w:rPr>
          <w:rFonts w:eastAsia="Arial Unicode MS"/>
          <w:b/>
        </w:rPr>
      </w:pPr>
    </w:p>
    <w:sectPr w:rsidR="00E33B88" w:rsidSect="00F45E84">
      <w:headerReference w:type="default" r:id="rId8"/>
      <w:footerReference w:type="default" r:id="rId9"/>
      <w:pgSz w:w="11907" w:h="16840" w:code="9"/>
      <w:pgMar w:top="720" w:right="720" w:bottom="720" w:left="720" w:header="652" w:footer="6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C11DCB" w14:textId="77777777" w:rsidR="00963A6C" w:rsidRDefault="00963A6C">
      <w:r>
        <w:separator/>
      </w:r>
    </w:p>
  </w:endnote>
  <w:endnote w:type="continuationSeparator" w:id="0">
    <w:p w14:paraId="14E6275E" w14:textId="77777777" w:rsidR="00963A6C" w:rsidRDefault="00963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alibri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517E1153" w:rsidR="006B3E21" w:rsidRPr="006B3E21" w:rsidRDefault="00F45E84" w:rsidP="00551403">
    <w:pPr>
      <w:pStyle w:val="Rodap"/>
      <w:ind w:right="-993"/>
    </w:pPr>
    <w:r w:rsidRPr="00993E23">
      <w:rPr>
        <w:noProof/>
      </w:rPr>
      <w:drawing>
        <wp:inline distT="0" distB="0" distL="0" distR="0" wp14:anchorId="4E081551" wp14:editId="39AB3F45">
          <wp:extent cx="6646545" cy="885825"/>
          <wp:effectExtent l="0" t="0" r="1905" b="9525"/>
          <wp:docPr id="1430142074" name="Imagem 14301420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6545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9B245F" w14:textId="77777777" w:rsidR="00963A6C" w:rsidRDefault="00963A6C">
      <w:r>
        <w:separator/>
      </w:r>
    </w:p>
  </w:footnote>
  <w:footnote w:type="continuationSeparator" w:id="0">
    <w:p w14:paraId="372AD2C1" w14:textId="77777777" w:rsidR="00963A6C" w:rsidRDefault="00963A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582B34">
    <w:pPr>
      <w:pStyle w:val="Corpodetexto"/>
      <w:spacing w:line="14" w:lineRule="auto"/>
      <w:ind w:left="-426" w:firstLine="142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445670B5">
          <wp:extent cx="7038975" cy="1029335"/>
          <wp:effectExtent l="0" t="0" r="9525" b="0"/>
          <wp:docPr id="321067928" name="Imagem 3210679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79727" cy="10352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77930"/>
    <w:multiLevelType w:val="hybridMultilevel"/>
    <w:tmpl w:val="09AC5B5C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1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6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9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4" w15:restartNumberingAfterBreak="0">
    <w:nsid w:val="7C7F6B13"/>
    <w:multiLevelType w:val="hybridMultilevel"/>
    <w:tmpl w:val="210C4A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2039806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56207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1339917">
    <w:abstractNumId w:val="5"/>
    <w:lvlOverride w:ilvl="0">
      <w:startOverride w:val="1"/>
    </w:lvlOverride>
  </w:num>
  <w:num w:numId="4" w16cid:durableId="106388464">
    <w:abstractNumId w:val="13"/>
    <w:lvlOverride w:ilvl="0">
      <w:startOverride w:val="1"/>
    </w:lvlOverride>
  </w:num>
  <w:num w:numId="5" w16cid:durableId="681005555">
    <w:abstractNumId w:val="23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9822637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30464304">
    <w:abstractNumId w:val="3"/>
  </w:num>
  <w:num w:numId="8" w16cid:durableId="1934782303">
    <w:abstractNumId w:val="11"/>
  </w:num>
  <w:num w:numId="9" w16cid:durableId="1002855704">
    <w:abstractNumId w:val="6"/>
  </w:num>
  <w:num w:numId="10" w16cid:durableId="1014114024">
    <w:abstractNumId w:val="15"/>
  </w:num>
  <w:num w:numId="11" w16cid:durableId="1665282281">
    <w:abstractNumId w:val="18"/>
  </w:num>
  <w:num w:numId="12" w16cid:durableId="475495645">
    <w:abstractNumId w:val="0"/>
  </w:num>
  <w:num w:numId="13" w16cid:durableId="993219364">
    <w:abstractNumId w:val="22"/>
  </w:num>
  <w:num w:numId="14" w16cid:durableId="1668166983">
    <w:abstractNumId w:val="17"/>
  </w:num>
  <w:num w:numId="15" w16cid:durableId="1515877485">
    <w:abstractNumId w:val="8"/>
  </w:num>
  <w:num w:numId="16" w16cid:durableId="622616053">
    <w:abstractNumId w:val="14"/>
  </w:num>
  <w:num w:numId="17" w16cid:durableId="2119832955">
    <w:abstractNumId w:val="12"/>
  </w:num>
  <w:num w:numId="18" w16cid:durableId="1452238369">
    <w:abstractNumId w:val="2"/>
  </w:num>
  <w:num w:numId="19" w16cid:durableId="108748466">
    <w:abstractNumId w:val="9"/>
  </w:num>
  <w:num w:numId="20" w16cid:durableId="1999966197">
    <w:abstractNumId w:val="25"/>
  </w:num>
  <w:num w:numId="21" w16cid:durableId="1431782452">
    <w:abstractNumId w:val="20"/>
  </w:num>
  <w:num w:numId="22" w16cid:durableId="2066832635">
    <w:abstractNumId w:val="16"/>
  </w:num>
  <w:num w:numId="23" w16cid:durableId="1100952584">
    <w:abstractNumId w:val="19"/>
  </w:num>
  <w:num w:numId="24" w16cid:durableId="1391073751">
    <w:abstractNumId w:val="4"/>
  </w:num>
  <w:num w:numId="25" w16cid:durableId="1003243038">
    <w:abstractNumId w:val="21"/>
  </w:num>
  <w:num w:numId="26" w16cid:durableId="1589921919">
    <w:abstractNumId w:val="10"/>
  </w:num>
  <w:num w:numId="27" w16cid:durableId="1219051087">
    <w:abstractNumId w:val="2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1311"/>
    <w:rsid w:val="00023A9F"/>
    <w:rsid w:val="00025BC2"/>
    <w:rsid w:val="000341E9"/>
    <w:rsid w:val="00040BED"/>
    <w:rsid w:val="00042136"/>
    <w:rsid w:val="00045245"/>
    <w:rsid w:val="0004659A"/>
    <w:rsid w:val="00052DD7"/>
    <w:rsid w:val="000546D9"/>
    <w:rsid w:val="00056199"/>
    <w:rsid w:val="000612E4"/>
    <w:rsid w:val="00062061"/>
    <w:rsid w:val="00063A8D"/>
    <w:rsid w:val="00063BE5"/>
    <w:rsid w:val="0006514A"/>
    <w:rsid w:val="00067254"/>
    <w:rsid w:val="00073DB8"/>
    <w:rsid w:val="00081A95"/>
    <w:rsid w:val="00097A45"/>
    <w:rsid w:val="000A26D9"/>
    <w:rsid w:val="000A42EC"/>
    <w:rsid w:val="000B55EB"/>
    <w:rsid w:val="000C308F"/>
    <w:rsid w:val="000C33B6"/>
    <w:rsid w:val="000C6FA5"/>
    <w:rsid w:val="000D0C15"/>
    <w:rsid w:val="000D23D3"/>
    <w:rsid w:val="000D365D"/>
    <w:rsid w:val="000D50A2"/>
    <w:rsid w:val="000E1C45"/>
    <w:rsid w:val="000E3B11"/>
    <w:rsid w:val="000F319D"/>
    <w:rsid w:val="000F51BA"/>
    <w:rsid w:val="001049EA"/>
    <w:rsid w:val="00105123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793"/>
    <w:rsid w:val="00151AFB"/>
    <w:rsid w:val="001630A5"/>
    <w:rsid w:val="00164C7B"/>
    <w:rsid w:val="00170F96"/>
    <w:rsid w:val="001719FE"/>
    <w:rsid w:val="00173AE1"/>
    <w:rsid w:val="00177C90"/>
    <w:rsid w:val="0018174B"/>
    <w:rsid w:val="001823D7"/>
    <w:rsid w:val="00183AE6"/>
    <w:rsid w:val="0018735F"/>
    <w:rsid w:val="00194998"/>
    <w:rsid w:val="00196A55"/>
    <w:rsid w:val="001B1B11"/>
    <w:rsid w:val="001B1FF8"/>
    <w:rsid w:val="001B2B2B"/>
    <w:rsid w:val="001B419D"/>
    <w:rsid w:val="001B4E40"/>
    <w:rsid w:val="001C1B34"/>
    <w:rsid w:val="001C2024"/>
    <w:rsid w:val="001C40EC"/>
    <w:rsid w:val="001C500D"/>
    <w:rsid w:val="001C69F2"/>
    <w:rsid w:val="001C6D91"/>
    <w:rsid w:val="001C7C64"/>
    <w:rsid w:val="001D7307"/>
    <w:rsid w:val="001E22C7"/>
    <w:rsid w:val="001E30E3"/>
    <w:rsid w:val="001E5415"/>
    <w:rsid w:val="001F1C48"/>
    <w:rsid w:val="001F1EF3"/>
    <w:rsid w:val="001F640E"/>
    <w:rsid w:val="0020052E"/>
    <w:rsid w:val="00203D50"/>
    <w:rsid w:val="0020548F"/>
    <w:rsid w:val="00215982"/>
    <w:rsid w:val="0021753E"/>
    <w:rsid w:val="00233AE9"/>
    <w:rsid w:val="00235975"/>
    <w:rsid w:val="00237D42"/>
    <w:rsid w:val="00247661"/>
    <w:rsid w:val="00250075"/>
    <w:rsid w:val="00257F99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5075"/>
    <w:rsid w:val="002A7DA2"/>
    <w:rsid w:val="002B54BA"/>
    <w:rsid w:val="002C3335"/>
    <w:rsid w:val="002D0E95"/>
    <w:rsid w:val="002D2D88"/>
    <w:rsid w:val="002E2DC1"/>
    <w:rsid w:val="002E3DC3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41035"/>
    <w:rsid w:val="00353207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662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0FAB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4106E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971B7"/>
    <w:rsid w:val="004A5D7E"/>
    <w:rsid w:val="004B1834"/>
    <w:rsid w:val="004C2018"/>
    <w:rsid w:val="004C2577"/>
    <w:rsid w:val="004C30CB"/>
    <w:rsid w:val="004C4F4E"/>
    <w:rsid w:val="004D3C1C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099E"/>
    <w:rsid w:val="005331E8"/>
    <w:rsid w:val="005418AF"/>
    <w:rsid w:val="00551403"/>
    <w:rsid w:val="00551F8E"/>
    <w:rsid w:val="00556240"/>
    <w:rsid w:val="00560D29"/>
    <w:rsid w:val="005624BE"/>
    <w:rsid w:val="00562E2A"/>
    <w:rsid w:val="00570361"/>
    <w:rsid w:val="00577A38"/>
    <w:rsid w:val="00580010"/>
    <w:rsid w:val="00582B34"/>
    <w:rsid w:val="00583F43"/>
    <w:rsid w:val="005904A3"/>
    <w:rsid w:val="00592DDE"/>
    <w:rsid w:val="00595C29"/>
    <w:rsid w:val="0059618C"/>
    <w:rsid w:val="0059726A"/>
    <w:rsid w:val="005A10E0"/>
    <w:rsid w:val="005A70DC"/>
    <w:rsid w:val="005A7D4C"/>
    <w:rsid w:val="005B365C"/>
    <w:rsid w:val="005C0321"/>
    <w:rsid w:val="005C3369"/>
    <w:rsid w:val="005C4229"/>
    <w:rsid w:val="005C560C"/>
    <w:rsid w:val="005D2104"/>
    <w:rsid w:val="005D7D02"/>
    <w:rsid w:val="005E598A"/>
    <w:rsid w:val="005E71C5"/>
    <w:rsid w:val="005F20AD"/>
    <w:rsid w:val="005F5DF6"/>
    <w:rsid w:val="005F6588"/>
    <w:rsid w:val="006019C0"/>
    <w:rsid w:val="00602348"/>
    <w:rsid w:val="00611482"/>
    <w:rsid w:val="0061198D"/>
    <w:rsid w:val="00617D67"/>
    <w:rsid w:val="0062355B"/>
    <w:rsid w:val="006276A4"/>
    <w:rsid w:val="0063171C"/>
    <w:rsid w:val="0063270F"/>
    <w:rsid w:val="00634EF1"/>
    <w:rsid w:val="00637D64"/>
    <w:rsid w:val="006435D8"/>
    <w:rsid w:val="00644C34"/>
    <w:rsid w:val="00645D89"/>
    <w:rsid w:val="00647D33"/>
    <w:rsid w:val="00651A7F"/>
    <w:rsid w:val="00651B91"/>
    <w:rsid w:val="006577B7"/>
    <w:rsid w:val="00664DB9"/>
    <w:rsid w:val="006655B5"/>
    <w:rsid w:val="00680950"/>
    <w:rsid w:val="0068229A"/>
    <w:rsid w:val="00691BA4"/>
    <w:rsid w:val="00691C05"/>
    <w:rsid w:val="006B0D65"/>
    <w:rsid w:val="006B3E21"/>
    <w:rsid w:val="006B42AB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6F7DC4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0F2D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0A3"/>
    <w:rsid w:val="0077379C"/>
    <w:rsid w:val="00775FC6"/>
    <w:rsid w:val="00780686"/>
    <w:rsid w:val="00787407"/>
    <w:rsid w:val="007903FC"/>
    <w:rsid w:val="0079047E"/>
    <w:rsid w:val="00792563"/>
    <w:rsid w:val="00793E64"/>
    <w:rsid w:val="007951E4"/>
    <w:rsid w:val="007A2617"/>
    <w:rsid w:val="007A3C97"/>
    <w:rsid w:val="007A3DC6"/>
    <w:rsid w:val="007B0692"/>
    <w:rsid w:val="007B15A4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D7C22"/>
    <w:rsid w:val="007E1F4E"/>
    <w:rsid w:val="007F5FC0"/>
    <w:rsid w:val="007F6A54"/>
    <w:rsid w:val="00801E30"/>
    <w:rsid w:val="008051FC"/>
    <w:rsid w:val="00805350"/>
    <w:rsid w:val="00813A34"/>
    <w:rsid w:val="008167B4"/>
    <w:rsid w:val="00825061"/>
    <w:rsid w:val="00826169"/>
    <w:rsid w:val="00830747"/>
    <w:rsid w:val="00834D63"/>
    <w:rsid w:val="0084266C"/>
    <w:rsid w:val="00844716"/>
    <w:rsid w:val="0085228A"/>
    <w:rsid w:val="00857050"/>
    <w:rsid w:val="00860E91"/>
    <w:rsid w:val="0087058E"/>
    <w:rsid w:val="00870D9C"/>
    <w:rsid w:val="0087343B"/>
    <w:rsid w:val="00873453"/>
    <w:rsid w:val="00882379"/>
    <w:rsid w:val="008849BD"/>
    <w:rsid w:val="008852AD"/>
    <w:rsid w:val="00890C82"/>
    <w:rsid w:val="00893DDC"/>
    <w:rsid w:val="008A2BAC"/>
    <w:rsid w:val="008A5C83"/>
    <w:rsid w:val="008B4DBA"/>
    <w:rsid w:val="008C09B3"/>
    <w:rsid w:val="008C1EE2"/>
    <w:rsid w:val="008C56AD"/>
    <w:rsid w:val="008D0B29"/>
    <w:rsid w:val="008D24C2"/>
    <w:rsid w:val="008D5BE8"/>
    <w:rsid w:val="008E3913"/>
    <w:rsid w:val="008F05B8"/>
    <w:rsid w:val="008F3DE3"/>
    <w:rsid w:val="008F4C73"/>
    <w:rsid w:val="00900A37"/>
    <w:rsid w:val="00901136"/>
    <w:rsid w:val="009047D6"/>
    <w:rsid w:val="00906070"/>
    <w:rsid w:val="0091187D"/>
    <w:rsid w:val="00911FDE"/>
    <w:rsid w:val="00912E23"/>
    <w:rsid w:val="00915632"/>
    <w:rsid w:val="00920104"/>
    <w:rsid w:val="009248B3"/>
    <w:rsid w:val="00931433"/>
    <w:rsid w:val="00931D5E"/>
    <w:rsid w:val="00932E46"/>
    <w:rsid w:val="009339C4"/>
    <w:rsid w:val="00934CFC"/>
    <w:rsid w:val="00937D53"/>
    <w:rsid w:val="0094371F"/>
    <w:rsid w:val="009467D1"/>
    <w:rsid w:val="00950E7B"/>
    <w:rsid w:val="00952DCF"/>
    <w:rsid w:val="00953D9C"/>
    <w:rsid w:val="00954669"/>
    <w:rsid w:val="00956D1B"/>
    <w:rsid w:val="00961B74"/>
    <w:rsid w:val="00963A6C"/>
    <w:rsid w:val="0096598C"/>
    <w:rsid w:val="009720D0"/>
    <w:rsid w:val="009776EE"/>
    <w:rsid w:val="00981943"/>
    <w:rsid w:val="00991381"/>
    <w:rsid w:val="00992874"/>
    <w:rsid w:val="0099295C"/>
    <w:rsid w:val="009A02C2"/>
    <w:rsid w:val="009A15AF"/>
    <w:rsid w:val="009A40E6"/>
    <w:rsid w:val="009B3720"/>
    <w:rsid w:val="009C46C2"/>
    <w:rsid w:val="009C4BD8"/>
    <w:rsid w:val="009E0CE7"/>
    <w:rsid w:val="009E0EE2"/>
    <w:rsid w:val="009E342A"/>
    <w:rsid w:val="009E44B5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1A88"/>
    <w:rsid w:val="00A34A72"/>
    <w:rsid w:val="00A3609A"/>
    <w:rsid w:val="00A44A08"/>
    <w:rsid w:val="00A465F4"/>
    <w:rsid w:val="00A47E10"/>
    <w:rsid w:val="00A550A9"/>
    <w:rsid w:val="00A55F4F"/>
    <w:rsid w:val="00A566A0"/>
    <w:rsid w:val="00A669D5"/>
    <w:rsid w:val="00A70390"/>
    <w:rsid w:val="00A70ED5"/>
    <w:rsid w:val="00A72C21"/>
    <w:rsid w:val="00A7321C"/>
    <w:rsid w:val="00A74139"/>
    <w:rsid w:val="00A755B9"/>
    <w:rsid w:val="00A75ABF"/>
    <w:rsid w:val="00A80F6B"/>
    <w:rsid w:val="00A81134"/>
    <w:rsid w:val="00A8128C"/>
    <w:rsid w:val="00A82CFA"/>
    <w:rsid w:val="00A8785C"/>
    <w:rsid w:val="00A914EF"/>
    <w:rsid w:val="00A95C27"/>
    <w:rsid w:val="00A9708D"/>
    <w:rsid w:val="00AA0152"/>
    <w:rsid w:val="00AA0CF9"/>
    <w:rsid w:val="00AA1872"/>
    <w:rsid w:val="00AB1909"/>
    <w:rsid w:val="00AB257E"/>
    <w:rsid w:val="00AB5118"/>
    <w:rsid w:val="00AB5A76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34787"/>
    <w:rsid w:val="00B42768"/>
    <w:rsid w:val="00B452F5"/>
    <w:rsid w:val="00B5303C"/>
    <w:rsid w:val="00B53A49"/>
    <w:rsid w:val="00B53E57"/>
    <w:rsid w:val="00B54CA8"/>
    <w:rsid w:val="00B555DD"/>
    <w:rsid w:val="00B561E0"/>
    <w:rsid w:val="00B61FF2"/>
    <w:rsid w:val="00B72EDE"/>
    <w:rsid w:val="00BA4700"/>
    <w:rsid w:val="00BA62DE"/>
    <w:rsid w:val="00BB06C7"/>
    <w:rsid w:val="00BB180A"/>
    <w:rsid w:val="00BB79B2"/>
    <w:rsid w:val="00BC5D68"/>
    <w:rsid w:val="00BC7069"/>
    <w:rsid w:val="00BD088D"/>
    <w:rsid w:val="00BD7603"/>
    <w:rsid w:val="00BE1736"/>
    <w:rsid w:val="00BE190B"/>
    <w:rsid w:val="00BF0E1F"/>
    <w:rsid w:val="00BF290D"/>
    <w:rsid w:val="00BF2941"/>
    <w:rsid w:val="00BF2CCE"/>
    <w:rsid w:val="00BF2F81"/>
    <w:rsid w:val="00BF6976"/>
    <w:rsid w:val="00BF7874"/>
    <w:rsid w:val="00C06C44"/>
    <w:rsid w:val="00C1128A"/>
    <w:rsid w:val="00C11D33"/>
    <w:rsid w:val="00C12198"/>
    <w:rsid w:val="00C164B0"/>
    <w:rsid w:val="00C16C20"/>
    <w:rsid w:val="00C244FA"/>
    <w:rsid w:val="00C2555E"/>
    <w:rsid w:val="00C34DBF"/>
    <w:rsid w:val="00C35AF4"/>
    <w:rsid w:val="00C40F7F"/>
    <w:rsid w:val="00C41E8B"/>
    <w:rsid w:val="00C43A5A"/>
    <w:rsid w:val="00C45274"/>
    <w:rsid w:val="00C46599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297B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CF6552"/>
    <w:rsid w:val="00D05F6A"/>
    <w:rsid w:val="00D10BA3"/>
    <w:rsid w:val="00D172B3"/>
    <w:rsid w:val="00D204C5"/>
    <w:rsid w:val="00D25422"/>
    <w:rsid w:val="00D271BF"/>
    <w:rsid w:val="00D27767"/>
    <w:rsid w:val="00D36456"/>
    <w:rsid w:val="00D36A47"/>
    <w:rsid w:val="00D36A5C"/>
    <w:rsid w:val="00D406F3"/>
    <w:rsid w:val="00D41F8A"/>
    <w:rsid w:val="00D44606"/>
    <w:rsid w:val="00D44787"/>
    <w:rsid w:val="00D51917"/>
    <w:rsid w:val="00D5724D"/>
    <w:rsid w:val="00D61AE5"/>
    <w:rsid w:val="00D633A8"/>
    <w:rsid w:val="00D726EE"/>
    <w:rsid w:val="00D75DDC"/>
    <w:rsid w:val="00D855A7"/>
    <w:rsid w:val="00D91C59"/>
    <w:rsid w:val="00D91DC8"/>
    <w:rsid w:val="00D937D7"/>
    <w:rsid w:val="00D95C4B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C65BA"/>
    <w:rsid w:val="00DD37E1"/>
    <w:rsid w:val="00DD5541"/>
    <w:rsid w:val="00DD5A88"/>
    <w:rsid w:val="00DD6AF5"/>
    <w:rsid w:val="00DE4581"/>
    <w:rsid w:val="00DE68CF"/>
    <w:rsid w:val="00DF0545"/>
    <w:rsid w:val="00E02357"/>
    <w:rsid w:val="00E02A82"/>
    <w:rsid w:val="00E05228"/>
    <w:rsid w:val="00E06DAB"/>
    <w:rsid w:val="00E205B3"/>
    <w:rsid w:val="00E2441C"/>
    <w:rsid w:val="00E259B0"/>
    <w:rsid w:val="00E259B8"/>
    <w:rsid w:val="00E30493"/>
    <w:rsid w:val="00E32130"/>
    <w:rsid w:val="00E33B88"/>
    <w:rsid w:val="00E33D8D"/>
    <w:rsid w:val="00E366CD"/>
    <w:rsid w:val="00E42313"/>
    <w:rsid w:val="00E426C7"/>
    <w:rsid w:val="00E449FC"/>
    <w:rsid w:val="00E45593"/>
    <w:rsid w:val="00E500C7"/>
    <w:rsid w:val="00E50E01"/>
    <w:rsid w:val="00E53A54"/>
    <w:rsid w:val="00E53BE0"/>
    <w:rsid w:val="00E55E2B"/>
    <w:rsid w:val="00E62C59"/>
    <w:rsid w:val="00E633AD"/>
    <w:rsid w:val="00E6510E"/>
    <w:rsid w:val="00E7666A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085"/>
    <w:rsid w:val="00ED57BE"/>
    <w:rsid w:val="00EE0317"/>
    <w:rsid w:val="00EE28AD"/>
    <w:rsid w:val="00EE7F14"/>
    <w:rsid w:val="00EF0CC5"/>
    <w:rsid w:val="00EF69DA"/>
    <w:rsid w:val="00F02D0D"/>
    <w:rsid w:val="00F050D8"/>
    <w:rsid w:val="00F05103"/>
    <w:rsid w:val="00F075BB"/>
    <w:rsid w:val="00F14633"/>
    <w:rsid w:val="00F1540D"/>
    <w:rsid w:val="00F1694B"/>
    <w:rsid w:val="00F22E21"/>
    <w:rsid w:val="00F24A56"/>
    <w:rsid w:val="00F27239"/>
    <w:rsid w:val="00F2773D"/>
    <w:rsid w:val="00F43A92"/>
    <w:rsid w:val="00F45E84"/>
    <w:rsid w:val="00F47FB0"/>
    <w:rsid w:val="00F500AB"/>
    <w:rsid w:val="00F5184F"/>
    <w:rsid w:val="00F52F3D"/>
    <w:rsid w:val="00F57B03"/>
    <w:rsid w:val="00F65950"/>
    <w:rsid w:val="00F7181D"/>
    <w:rsid w:val="00F7611D"/>
    <w:rsid w:val="00F76325"/>
    <w:rsid w:val="00F7690E"/>
    <w:rsid w:val="00F824DA"/>
    <w:rsid w:val="00F9116D"/>
    <w:rsid w:val="00F919C7"/>
    <w:rsid w:val="00F92927"/>
    <w:rsid w:val="00F92D28"/>
    <w:rsid w:val="00F953A4"/>
    <w:rsid w:val="00FA1369"/>
    <w:rsid w:val="00FA326E"/>
    <w:rsid w:val="00FA3BCF"/>
    <w:rsid w:val="00FA5FA3"/>
    <w:rsid w:val="00FA743D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2C00"/>
    <w:rsid w:val="00FD3746"/>
    <w:rsid w:val="00FE27D9"/>
    <w:rsid w:val="00FE348E"/>
    <w:rsid w:val="00FE4EBB"/>
    <w:rsid w:val="00FE65B9"/>
    <w:rsid w:val="00FE7703"/>
    <w:rsid w:val="00FF4465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0918C5-8E17-4309-84A3-72201676A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335</TotalTime>
  <Pages>3</Pages>
  <Words>890</Words>
  <Characters>5075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5954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Asus</cp:lastModifiedBy>
  <cp:revision>111</cp:revision>
  <cp:lastPrinted>2022-07-26T16:11:00Z</cp:lastPrinted>
  <dcterms:created xsi:type="dcterms:W3CDTF">2022-11-01T12:08:00Z</dcterms:created>
  <dcterms:modified xsi:type="dcterms:W3CDTF">2023-10-18T19:20:00Z</dcterms:modified>
</cp:coreProperties>
</file>