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6C" w:rsidRDefault="00AD536C" w:rsidP="00AD536C">
      <w:pPr>
        <w:jc w:val="center"/>
        <w:rPr>
          <w:rFonts w:ascii="Arial" w:hAnsi="Arial" w:cs="Arial"/>
          <w:b/>
          <w:sz w:val="26"/>
        </w:rPr>
      </w:pPr>
      <w:r w:rsidRPr="00DA755D">
        <w:rPr>
          <w:rFonts w:ascii="Arial" w:hAnsi="Arial" w:cs="Arial"/>
          <w:b/>
          <w:sz w:val="26"/>
        </w:rPr>
        <w:t>EXMO. SR. PRESIDENTE DA CÂMARA MUNICIPAL DE CAMBARÁ – PR.</w:t>
      </w:r>
    </w:p>
    <w:p w:rsidR="00AD536C" w:rsidRPr="00DA755D" w:rsidRDefault="00AD536C" w:rsidP="00AD536C">
      <w:pPr>
        <w:jc w:val="center"/>
        <w:rPr>
          <w:rFonts w:ascii="Arial" w:hAnsi="Arial" w:cs="Arial"/>
          <w:sz w:val="26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AD536C" w:rsidRPr="00A1335C" w:rsidTr="00D16BE0"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630BCF" w:rsidRDefault="00AD536C" w:rsidP="00D16BE0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30BCF">
              <w:rPr>
                <w:rFonts w:ascii="Arial" w:hAnsi="Arial" w:cs="Arial"/>
                <w:b/>
                <w:sz w:val="18"/>
                <w:szCs w:val="18"/>
                <w:u w:val="single"/>
              </w:rPr>
              <w:t>PROTOCOLO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380A2D">
              <w:rPr>
                <w:rFonts w:ascii="Arial" w:hAnsi="Arial" w:cs="Arial"/>
                <w:b/>
                <w:sz w:val="18"/>
                <w:szCs w:val="18"/>
                <w:u w:val="single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434955">
              <w:rPr>
                <w:rFonts w:ascii="Arial" w:hAnsi="Arial" w:cs="Arial"/>
                <w:b/>
                <w:sz w:val="18"/>
                <w:szCs w:val="18"/>
                <w:u w:val="single"/>
              </w:rPr>
              <w:t>257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Recebi o presente documento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434955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9E6AF6" w:rsidRDefault="009E6AF6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__________________________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0D076F" w:rsidRDefault="00AD536C" w:rsidP="00D16BE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ENCAMINHE-SE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434955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</w:tr>
    </w:tbl>
    <w:p w:rsidR="00EB73A6" w:rsidRDefault="00EB73A6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AD536C" w:rsidRPr="00DA755D" w:rsidRDefault="00AD536C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A755D">
        <w:rPr>
          <w:rFonts w:ascii="Arial" w:hAnsi="Arial" w:cs="Arial"/>
          <w:b/>
          <w:sz w:val="28"/>
          <w:szCs w:val="28"/>
          <w:u w:val="single"/>
        </w:rPr>
        <w:t>REQUERIMENTO</w:t>
      </w:r>
    </w:p>
    <w:p w:rsidR="007F11ED" w:rsidRDefault="007F11ED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76635F" w:rsidRDefault="0076635F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623806" w:rsidRDefault="00623806" w:rsidP="00B54DB7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  <w:bookmarkStart w:id="0" w:name="_Hlk103760182"/>
      <w:bookmarkStart w:id="1" w:name="_Hlk80174741"/>
      <w:bookmarkStart w:id="2" w:name="_Hlk68697114"/>
      <w:bookmarkStart w:id="3" w:name="_Hlk69215870"/>
      <w:bookmarkStart w:id="4" w:name="_Hlk67297288"/>
      <w:bookmarkStart w:id="5" w:name="_Hlk70942599"/>
      <w:r w:rsidRPr="00C14722">
        <w:rPr>
          <w:rFonts w:ascii="Arial" w:hAnsi="Arial" w:cs="Arial"/>
          <w:bCs/>
          <w:sz w:val="28"/>
          <w:szCs w:val="28"/>
        </w:rPr>
        <w:t>Nos termos do artigo 111, inciso II, da Resolução nº</w:t>
      </w:r>
      <w:r w:rsidR="00D56400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>08/96 – Regimento Interno,</w:t>
      </w:r>
      <w:r w:rsidR="00AD536C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 xml:space="preserve">o </w:t>
      </w:r>
      <w:r>
        <w:rPr>
          <w:rFonts w:ascii="Arial" w:hAnsi="Arial" w:cs="Arial"/>
          <w:bCs/>
          <w:sz w:val="28"/>
          <w:szCs w:val="28"/>
        </w:rPr>
        <w:t>v</w:t>
      </w:r>
      <w:r w:rsidRPr="00C14722">
        <w:rPr>
          <w:rFonts w:ascii="Arial" w:hAnsi="Arial" w:cs="Arial"/>
          <w:sz w:val="28"/>
          <w:szCs w:val="28"/>
        </w:rPr>
        <w:t>ereador</w:t>
      </w:r>
      <w:r w:rsidR="00AD536C">
        <w:rPr>
          <w:rFonts w:ascii="Arial" w:hAnsi="Arial" w:cs="Arial"/>
          <w:sz w:val="28"/>
          <w:szCs w:val="28"/>
        </w:rPr>
        <w:t xml:space="preserve"> Walmir Joaquim</w:t>
      </w:r>
      <w:r w:rsidR="00A813ED">
        <w:rPr>
          <w:rFonts w:ascii="Arial" w:hAnsi="Arial" w:cs="Arial"/>
          <w:sz w:val="28"/>
          <w:szCs w:val="28"/>
        </w:rPr>
        <w:t xml:space="preserve">, </w:t>
      </w:r>
      <w:r w:rsidR="007C0A69">
        <w:rPr>
          <w:rFonts w:ascii="Arial" w:hAnsi="Arial" w:cs="Arial"/>
          <w:sz w:val="28"/>
          <w:szCs w:val="28"/>
        </w:rPr>
        <w:t xml:space="preserve">acompanhado pelos vereadores Geraldo de Paula Dias Carvalho, Karen </w:t>
      </w:r>
      <w:proofErr w:type="spellStart"/>
      <w:r w:rsidR="007C0A69">
        <w:rPr>
          <w:rFonts w:ascii="Arial" w:hAnsi="Arial" w:cs="Arial"/>
          <w:sz w:val="28"/>
          <w:szCs w:val="28"/>
        </w:rPr>
        <w:t>Dadona</w:t>
      </w:r>
      <w:proofErr w:type="spellEnd"/>
      <w:r w:rsidR="007C0A69">
        <w:rPr>
          <w:rFonts w:ascii="Arial" w:hAnsi="Arial" w:cs="Arial"/>
          <w:sz w:val="28"/>
          <w:szCs w:val="28"/>
        </w:rPr>
        <w:t xml:space="preserve"> e Marcio José Albertini, </w:t>
      </w:r>
      <w:r w:rsidR="007C0A69" w:rsidRPr="00C14722">
        <w:rPr>
          <w:rFonts w:ascii="Arial" w:hAnsi="Arial" w:cs="Arial"/>
          <w:sz w:val="28"/>
          <w:szCs w:val="28"/>
        </w:rPr>
        <w:t xml:space="preserve">requerem </w:t>
      </w:r>
      <w:r w:rsidRPr="00C14722">
        <w:rPr>
          <w:rFonts w:ascii="Arial" w:hAnsi="Arial" w:cs="Arial"/>
          <w:sz w:val="28"/>
          <w:szCs w:val="28"/>
        </w:rPr>
        <w:t xml:space="preserve">a Vossa Excelência, que se digne a enviar ofício ao </w:t>
      </w:r>
      <w:r>
        <w:rPr>
          <w:rFonts w:ascii="Arial" w:hAnsi="Arial" w:cs="Arial"/>
          <w:sz w:val="28"/>
          <w:szCs w:val="28"/>
        </w:rPr>
        <w:t>Chefe do Executivo Municipal</w:t>
      </w:r>
      <w:r w:rsidRPr="00C14722">
        <w:rPr>
          <w:rFonts w:ascii="Arial" w:hAnsi="Arial" w:cs="Arial"/>
          <w:sz w:val="28"/>
          <w:szCs w:val="28"/>
        </w:rPr>
        <w:t xml:space="preserve">, senhor </w:t>
      </w:r>
      <w:r>
        <w:rPr>
          <w:rFonts w:ascii="Arial" w:hAnsi="Arial" w:cs="Arial"/>
          <w:sz w:val="28"/>
          <w:szCs w:val="28"/>
        </w:rPr>
        <w:t xml:space="preserve">José Salim </w:t>
      </w:r>
      <w:proofErr w:type="spellStart"/>
      <w:r>
        <w:rPr>
          <w:rFonts w:ascii="Arial" w:hAnsi="Arial" w:cs="Arial"/>
          <w:sz w:val="28"/>
          <w:szCs w:val="28"/>
        </w:rPr>
        <w:t>Haggi</w:t>
      </w:r>
      <w:proofErr w:type="spellEnd"/>
      <w:r>
        <w:rPr>
          <w:rFonts w:ascii="Arial" w:hAnsi="Arial" w:cs="Arial"/>
          <w:sz w:val="28"/>
          <w:szCs w:val="28"/>
        </w:rPr>
        <w:t xml:space="preserve"> Neto</w:t>
      </w:r>
      <w:r w:rsidRPr="00C14722">
        <w:rPr>
          <w:rFonts w:ascii="Arial" w:hAnsi="Arial" w:cs="Arial"/>
          <w:sz w:val="28"/>
          <w:szCs w:val="28"/>
        </w:rPr>
        <w:t xml:space="preserve">, </w:t>
      </w:r>
      <w:r w:rsidRPr="00305E6C">
        <w:rPr>
          <w:rFonts w:ascii="Arial" w:hAnsi="Arial" w:cs="Arial"/>
          <w:sz w:val="28"/>
        </w:rPr>
        <w:t xml:space="preserve">para que </w:t>
      </w:r>
      <w:r>
        <w:rPr>
          <w:rFonts w:ascii="Arial" w:hAnsi="Arial" w:cs="Arial"/>
          <w:sz w:val="28"/>
        </w:rPr>
        <w:t xml:space="preserve">este determine </w:t>
      </w:r>
      <w:r w:rsidR="00812CED">
        <w:rPr>
          <w:rFonts w:ascii="Arial" w:hAnsi="Arial" w:cs="Arial"/>
          <w:sz w:val="28"/>
        </w:rPr>
        <w:t>ao setor competente da Administração Pública</w:t>
      </w:r>
      <w:r w:rsidRPr="009576F7">
        <w:rPr>
          <w:rFonts w:ascii="Arial" w:hAnsi="Arial" w:cs="Arial"/>
          <w:sz w:val="28"/>
          <w:szCs w:val="28"/>
        </w:rPr>
        <w:t>,</w:t>
      </w:r>
      <w:r w:rsidR="00AD53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</w:rPr>
        <w:t xml:space="preserve">que, </w:t>
      </w:r>
      <w:r w:rsidRPr="00305E6C">
        <w:rPr>
          <w:rFonts w:ascii="Arial" w:hAnsi="Arial" w:cs="Arial"/>
          <w:sz w:val="28"/>
        </w:rPr>
        <w:t>dentro do prazo legal</w:t>
      </w:r>
      <w:r>
        <w:rPr>
          <w:rFonts w:ascii="Arial" w:hAnsi="Arial" w:cs="Arial"/>
          <w:sz w:val="28"/>
        </w:rPr>
        <w:t xml:space="preserve"> (15 dias)</w:t>
      </w:r>
      <w:r w:rsidRPr="00305E6C">
        <w:rPr>
          <w:rFonts w:ascii="Arial" w:hAnsi="Arial" w:cs="Arial"/>
          <w:sz w:val="28"/>
        </w:rPr>
        <w:t xml:space="preserve">, </w:t>
      </w:r>
      <w:r w:rsidR="000E1C87">
        <w:rPr>
          <w:rFonts w:ascii="Arial" w:hAnsi="Arial" w:cs="Arial"/>
          <w:b/>
          <w:sz w:val="28"/>
          <w:u w:val="single"/>
        </w:rPr>
        <w:t>informe</w:t>
      </w:r>
      <w:r w:rsidR="00AD536C">
        <w:rPr>
          <w:rFonts w:ascii="Arial" w:hAnsi="Arial" w:cs="Arial"/>
          <w:b/>
          <w:sz w:val="28"/>
        </w:rPr>
        <w:t xml:space="preserve"> </w:t>
      </w:r>
      <w:r w:rsidRPr="00AD536C">
        <w:rPr>
          <w:rFonts w:ascii="Arial" w:hAnsi="Arial" w:cs="Arial"/>
          <w:bCs/>
          <w:sz w:val="28"/>
        </w:rPr>
        <w:t>a</w:t>
      </w:r>
      <w:r w:rsidRPr="00C20D72">
        <w:rPr>
          <w:rFonts w:ascii="Arial" w:hAnsi="Arial" w:cs="Arial"/>
          <w:bCs/>
          <w:sz w:val="28"/>
        </w:rPr>
        <w:t xml:space="preserve"> esta Casa</w:t>
      </w:r>
      <w:r>
        <w:rPr>
          <w:rFonts w:ascii="Arial" w:hAnsi="Arial" w:cs="Arial"/>
          <w:sz w:val="28"/>
        </w:rPr>
        <w:t xml:space="preserve"> de Leis</w:t>
      </w:r>
      <w:r w:rsidR="00594755">
        <w:rPr>
          <w:rFonts w:ascii="Arial" w:hAnsi="Arial" w:cs="Arial"/>
          <w:sz w:val="28"/>
        </w:rPr>
        <w:t>:</w:t>
      </w:r>
    </w:p>
    <w:p w:rsidR="00594755" w:rsidRDefault="00594755" w:rsidP="00594755">
      <w:pPr>
        <w:tabs>
          <w:tab w:val="left" w:pos="3261"/>
        </w:tabs>
        <w:jc w:val="both"/>
        <w:rPr>
          <w:rFonts w:ascii="Arial" w:hAnsi="Arial" w:cs="Arial"/>
          <w:sz w:val="28"/>
        </w:rPr>
      </w:pPr>
    </w:p>
    <w:p w:rsidR="00D52B00" w:rsidRDefault="00D52B00" w:rsidP="00434955">
      <w:pPr>
        <w:pStyle w:val="PargrafodaLista"/>
        <w:numPr>
          <w:ilvl w:val="0"/>
          <w:numId w:val="16"/>
        </w:numPr>
        <w:tabs>
          <w:tab w:val="left" w:pos="3261"/>
        </w:tabs>
        <w:jc w:val="both"/>
        <w:rPr>
          <w:rFonts w:ascii="Arial" w:hAnsi="Arial" w:cs="Arial"/>
          <w:sz w:val="28"/>
        </w:rPr>
      </w:pPr>
      <w:bookmarkStart w:id="6" w:name="_Hlk80177693"/>
      <w:bookmarkStart w:id="7" w:name="_GoBack"/>
      <w:bookmarkEnd w:id="0"/>
      <w:r w:rsidRPr="00D52B00">
        <w:rPr>
          <w:rFonts w:ascii="Arial" w:hAnsi="Arial" w:cs="Arial"/>
          <w:sz w:val="28"/>
        </w:rPr>
        <w:t>Se o município de Cambará aderiu</w:t>
      </w:r>
      <w:r w:rsidR="00434955">
        <w:rPr>
          <w:rFonts w:ascii="Arial" w:hAnsi="Arial" w:cs="Arial"/>
          <w:sz w:val="28"/>
        </w:rPr>
        <w:t xml:space="preserve"> ou pretende aderir aos programas de regularização fiduciária junto à COHAPAR, sendo: Morar Legal Paraná e Escrituração Direta. </w:t>
      </w:r>
    </w:p>
    <w:p w:rsidR="00434955" w:rsidRDefault="00434955" w:rsidP="00434955">
      <w:pPr>
        <w:pStyle w:val="PargrafodaLista"/>
        <w:tabs>
          <w:tab w:val="left" w:pos="3261"/>
        </w:tabs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- Caso já tenha aderido que informe quais são as formas que o município utiliza para dar publicidade destes Programas à população;</w:t>
      </w:r>
    </w:p>
    <w:p w:rsidR="00434955" w:rsidRPr="00434955" w:rsidRDefault="00434955" w:rsidP="00434955">
      <w:pPr>
        <w:pStyle w:val="PargrafodaLista"/>
        <w:tabs>
          <w:tab w:val="left" w:pos="3261"/>
        </w:tabs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- Em caso de não adesão que justifique o motivo de não o tê-lo feito até o momento. </w:t>
      </w:r>
    </w:p>
    <w:bookmarkEnd w:id="1"/>
    <w:bookmarkEnd w:id="2"/>
    <w:bookmarkEnd w:id="3"/>
    <w:bookmarkEnd w:id="4"/>
    <w:bookmarkEnd w:id="5"/>
    <w:bookmarkEnd w:id="6"/>
    <w:bookmarkEnd w:id="7"/>
    <w:p w:rsidR="00D52B00" w:rsidRDefault="00D52B00" w:rsidP="00623806">
      <w:pPr>
        <w:tabs>
          <w:tab w:val="left" w:pos="3261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623806" w:rsidRDefault="00623806" w:rsidP="00623806">
      <w:pPr>
        <w:tabs>
          <w:tab w:val="left" w:pos="3261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14722">
        <w:rPr>
          <w:rFonts w:ascii="Arial" w:hAnsi="Arial" w:cs="Arial"/>
          <w:b/>
          <w:bCs/>
          <w:sz w:val="28"/>
          <w:szCs w:val="28"/>
          <w:u w:val="single"/>
        </w:rPr>
        <w:t>JUSTIFICATIVA</w:t>
      </w:r>
    </w:p>
    <w:p w:rsidR="00060946" w:rsidRDefault="00060946" w:rsidP="007C0A69">
      <w:pPr>
        <w:pStyle w:val="Corpodetexto2"/>
        <w:tabs>
          <w:tab w:val="left" w:pos="3240"/>
        </w:tabs>
        <w:jc w:val="both"/>
        <w:rPr>
          <w:sz w:val="28"/>
          <w:szCs w:val="28"/>
        </w:rPr>
      </w:pPr>
    </w:p>
    <w:p w:rsidR="007C0A69" w:rsidRPr="000E7141" w:rsidRDefault="00623806" w:rsidP="007C0A69">
      <w:pPr>
        <w:pStyle w:val="Corpodetexto2"/>
        <w:tabs>
          <w:tab w:val="left" w:pos="3240"/>
        </w:tabs>
        <w:jc w:val="both"/>
        <w:rPr>
          <w:rFonts w:ascii="Arial" w:hAnsi="Arial" w:cs="Arial"/>
          <w:b w:val="0"/>
          <w:bCs/>
          <w:sz w:val="28"/>
          <w:szCs w:val="28"/>
        </w:rPr>
      </w:pPr>
      <w:r w:rsidRPr="00C14722">
        <w:rPr>
          <w:sz w:val="28"/>
          <w:szCs w:val="28"/>
        </w:rPr>
        <w:tab/>
      </w:r>
      <w:r w:rsidR="007C0A69" w:rsidRPr="00C14722">
        <w:rPr>
          <w:rFonts w:ascii="Arial" w:hAnsi="Arial" w:cs="Arial"/>
          <w:b w:val="0"/>
          <w:bCs/>
          <w:sz w:val="28"/>
          <w:szCs w:val="28"/>
        </w:rPr>
        <w:t xml:space="preserve">O presente requerimento visa à obtenção de </w:t>
      </w:r>
      <w:r w:rsidR="007C0A69" w:rsidRPr="00B73F35">
        <w:rPr>
          <w:rFonts w:ascii="Arial" w:hAnsi="Arial" w:cs="Arial"/>
          <w:b w:val="0"/>
          <w:bCs/>
          <w:sz w:val="28"/>
          <w:szCs w:val="28"/>
        </w:rPr>
        <w:t xml:space="preserve">informações </w:t>
      </w:r>
      <w:r w:rsidR="007C0A69">
        <w:rPr>
          <w:rFonts w:ascii="Arial" w:hAnsi="Arial" w:cs="Arial"/>
          <w:b w:val="0"/>
          <w:bCs/>
          <w:sz w:val="28"/>
          <w:szCs w:val="28"/>
        </w:rPr>
        <w:t xml:space="preserve">acima mencionada para informar os pares da Casa, bem como os munícipes. </w:t>
      </w:r>
      <w:r w:rsidR="00434955" w:rsidRPr="00434955">
        <w:rPr>
          <w:rFonts w:ascii="Arial" w:hAnsi="Arial" w:cs="Arial"/>
          <w:b w:val="0"/>
          <w:bCs/>
          <w:sz w:val="28"/>
          <w:szCs w:val="28"/>
        </w:rPr>
        <w:t xml:space="preserve">A Escrituração Direta é um programa para a emissão de Contratos de Compra e Venda com força de Escritura Pública, com baixo custo das casas financiadas pela </w:t>
      </w:r>
      <w:proofErr w:type="spellStart"/>
      <w:r w:rsidR="00434955" w:rsidRPr="00434955">
        <w:rPr>
          <w:rFonts w:ascii="Arial" w:hAnsi="Arial" w:cs="Arial"/>
          <w:b w:val="0"/>
          <w:bCs/>
          <w:sz w:val="28"/>
          <w:szCs w:val="28"/>
        </w:rPr>
        <w:t>Cohapar</w:t>
      </w:r>
      <w:proofErr w:type="spellEnd"/>
      <w:r w:rsidR="00434955" w:rsidRPr="00434955">
        <w:rPr>
          <w:rFonts w:ascii="Arial" w:hAnsi="Arial" w:cs="Arial"/>
          <w:b w:val="0"/>
          <w:bCs/>
          <w:sz w:val="28"/>
          <w:szCs w:val="28"/>
        </w:rPr>
        <w:t>. Para garantir a segurança jurídica dos envolvidos, a companhia substitui os Contratos Particulares de Promessa e/ou Compra e Venda por Contratos de Compra e Venda com força de Escritura Pública, conforme estabelecido pela Lei Federal 4.380, de 21 de agosto de 1964. O serviço custa R$ 478,36 à vista ou pode ser parcelado em quatro prestações de R$ 132,88 ou seis parcelas de R$ 88,60. Após o pagamento, a escritura é emitida no prazo de 15 dias úteis e pode ser utilizada para registrar a propriedade da casa via cartório de registro de imóveis.</w:t>
      </w:r>
      <w:r w:rsidR="00434955">
        <w:rPr>
          <w:rFonts w:ascii="Arial" w:hAnsi="Arial" w:cs="Arial"/>
          <w:b w:val="0"/>
          <w:bCs/>
          <w:sz w:val="28"/>
          <w:szCs w:val="28"/>
        </w:rPr>
        <w:t xml:space="preserve"> Já o</w:t>
      </w:r>
      <w:r w:rsidR="00434955" w:rsidRPr="00434955">
        <w:rPr>
          <w:rFonts w:ascii="Arial" w:hAnsi="Arial" w:cs="Arial"/>
          <w:b w:val="0"/>
          <w:bCs/>
          <w:sz w:val="28"/>
          <w:szCs w:val="28"/>
        </w:rPr>
        <w:t xml:space="preserve"> programa Morar Legal Paraná </w:t>
      </w:r>
      <w:r w:rsidR="00434955">
        <w:rPr>
          <w:rFonts w:ascii="Arial" w:hAnsi="Arial" w:cs="Arial"/>
          <w:b w:val="0"/>
          <w:bCs/>
          <w:sz w:val="28"/>
          <w:szCs w:val="28"/>
        </w:rPr>
        <w:t xml:space="preserve">é a forma pela qual </w:t>
      </w:r>
      <w:r w:rsidR="00434955" w:rsidRPr="00434955">
        <w:rPr>
          <w:rFonts w:ascii="Arial" w:hAnsi="Arial" w:cs="Arial"/>
          <w:b w:val="0"/>
          <w:bCs/>
          <w:sz w:val="28"/>
          <w:szCs w:val="28"/>
        </w:rPr>
        <w:lastRenderedPageBreak/>
        <w:t xml:space="preserve">os municípios interessados indicam áreas que pretendem regularizar. Após esta etapa, a Companhia realiza uma licitação para contratação de empresas especializadas para realizarem os serviços, sendo que os recursos para pagamento das empresas são oriundos do Fundo Estadual de Combate à Pobreza, que foi instituído pela Lei Estadual 18.573/2015. Após a emissão e entrega dos títulos de propriedade às famílias, elas realizam o pagamento do serviço em 20 parcelas mensais de R$ 80. Esse valor será revertido pela </w:t>
      </w:r>
      <w:proofErr w:type="spellStart"/>
      <w:r w:rsidR="00434955" w:rsidRPr="00434955">
        <w:rPr>
          <w:rFonts w:ascii="Arial" w:hAnsi="Arial" w:cs="Arial"/>
          <w:b w:val="0"/>
          <w:bCs/>
          <w:sz w:val="28"/>
          <w:szCs w:val="28"/>
        </w:rPr>
        <w:t>Cohapar</w:t>
      </w:r>
      <w:proofErr w:type="spellEnd"/>
      <w:r w:rsidR="00434955" w:rsidRPr="00434955">
        <w:rPr>
          <w:rFonts w:ascii="Arial" w:hAnsi="Arial" w:cs="Arial"/>
          <w:b w:val="0"/>
          <w:bCs/>
          <w:sz w:val="28"/>
          <w:szCs w:val="28"/>
        </w:rPr>
        <w:t xml:space="preserve"> para outros programas habitacionais no Estado do Paraná, gerando, com isso, um círculo virtuoso de relevante interesse social.</w:t>
      </w:r>
      <w:r w:rsidR="00434955">
        <w:rPr>
          <w:rFonts w:ascii="Arial" w:hAnsi="Arial" w:cs="Arial"/>
          <w:b w:val="0"/>
          <w:bCs/>
          <w:sz w:val="28"/>
          <w:szCs w:val="28"/>
        </w:rPr>
        <w:t xml:space="preserve"> </w:t>
      </w:r>
      <w:r w:rsidR="007C0A69">
        <w:rPr>
          <w:rFonts w:ascii="Arial" w:hAnsi="Arial" w:cs="Arial"/>
          <w:b w:val="0"/>
          <w:bCs/>
          <w:sz w:val="28"/>
          <w:szCs w:val="28"/>
        </w:rPr>
        <w:t>Trata</w:t>
      </w:r>
      <w:r w:rsidR="007C0A69" w:rsidRPr="00DF43B6">
        <w:rPr>
          <w:rFonts w:ascii="Arial" w:hAnsi="Arial" w:cs="Arial"/>
          <w:b w:val="0"/>
          <w:sz w:val="28"/>
          <w:szCs w:val="28"/>
        </w:rPr>
        <w:t xml:space="preserve">-se de uma </w:t>
      </w:r>
      <w:r w:rsidR="007C0A69" w:rsidRPr="00B73F35">
        <w:rPr>
          <w:rFonts w:ascii="Arial" w:hAnsi="Arial" w:cs="Arial"/>
          <w:b w:val="0"/>
          <w:sz w:val="28"/>
          <w:szCs w:val="28"/>
        </w:rPr>
        <w:t>prerrogativa do vereador</w:t>
      </w:r>
      <w:r w:rsidR="007C0A69" w:rsidRPr="000E7141">
        <w:rPr>
          <w:rFonts w:ascii="Arial" w:hAnsi="Arial" w:cs="Arial"/>
          <w:b w:val="0"/>
          <w:sz w:val="28"/>
          <w:szCs w:val="28"/>
        </w:rPr>
        <w:t xml:space="preserve">. </w:t>
      </w:r>
    </w:p>
    <w:p w:rsidR="00CF633B" w:rsidRDefault="00CF633B" w:rsidP="007C0A69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</w:p>
    <w:p w:rsidR="007C0A69" w:rsidRPr="00305E6C" w:rsidRDefault="007C0A69" w:rsidP="007C0A69">
      <w:pPr>
        <w:pStyle w:val="Corpodetexto3"/>
        <w:tabs>
          <w:tab w:val="left" w:pos="3261"/>
        </w:tabs>
        <w:jc w:val="right"/>
        <w:rPr>
          <w:rFonts w:ascii="Arial" w:hAnsi="Arial" w:cs="Arial"/>
          <w:sz w:val="28"/>
        </w:rPr>
      </w:pPr>
      <w:r w:rsidRPr="00305E6C">
        <w:rPr>
          <w:rFonts w:ascii="Arial" w:hAnsi="Arial" w:cs="Arial"/>
          <w:sz w:val="28"/>
        </w:rPr>
        <w:t>Sala das Sessões em</w:t>
      </w:r>
      <w:r>
        <w:rPr>
          <w:rFonts w:ascii="Arial" w:hAnsi="Arial" w:cs="Arial"/>
          <w:sz w:val="28"/>
        </w:rPr>
        <w:t xml:space="preserve"> </w:t>
      </w:r>
      <w:r w:rsidR="00434955">
        <w:rPr>
          <w:rFonts w:ascii="Arial" w:hAnsi="Arial" w:cs="Arial"/>
          <w:sz w:val="28"/>
        </w:rPr>
        <w:t>01º de junho</w:t>
      </w:r>
      <w:r w:rsidR="008E46AA">
        <w:rPr>
          <w:rFonts w:ascii="Arial" w:hAnsi="Arial" w:cs="Arial"/>
          <w:sz w:val="28"/>
        </w:rPr>
        <w:t xml:space="preserve"> de 2022</w:t>
      </w:r>
      <w:r w:rsidRPr="00305E6C">
        <w:rPr>
          <w:rFonts w:ascii="Arial" w:hAnsi="Arial" w:cs="Arial"/>
          <w:sz w:val="28"/>
        </w:rPr>
        <w:t>.</w:t>
      </w:r>
    </w:p>
    <w:p w:rsidR="006C57D6" w:rsidRDefault="006C57D6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2604C9" w:rsidRDefault="002604C9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D52B00" w:rsidRDefault="00D52B00" w:rsidP="007C0A69">
      <w:pPr>
        <w:tabs>
          <w:tab w:val="left" w:pos="2694"/>
        </w:tabs>
        <w:jc w:val="center"/>
        <w:rPr>
          <w:rFonts w:ascii="Arial" w:hAnsi="Arial" w:cs="Arial"/>
          <w:b/>
          <w:bCs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Walmir Joaquim </w:t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Geraldo de Paula Dias Carvalho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Vereador                                             </w:t>
      </w:r>
      <w:proofErr w:type="spellStart"/>
      <w:r>
        <w:rPr>
          <w:rFonts w:ascii="Arial" w:hAnsi="Arial" w:cs="Arial"/>
          <w:bCs/>
          <w:i/>
          <w:sz w:val="26"/>
          <w:szCs w:val="26"/>
        </w:rPr>
        <w:t>Vereador</w:t>
      </w:r>
      <w:proofErr w:type="spellEnd"/>
    </w:p>
    <w:p w:rsidR="008B624A" w:rsidRDefault="008B624A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6635F" w:rsidRDefault="0076635F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Karen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Dadona</w:t>
      </w:r>
      <w:proofErr w:type="spellEnd"/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Marcio José Albertini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        Vereadora                                        Vereador                    </w:t>
      </w:r>
    </w:p>
    <w:p w:rsidR="00FE2F0F" w:rsidRDefault="00434955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i/>
          <w:sz w:val="16"/>
          <w:szCs w:val="16"/>
        </w:rPr>
        <w:t>15</w:t>
      </w:r>
      <w:r w:rsidR="0088479B">
        <w:rPr>
          <w:rFonts w:ascii="Arial" w:hAnsi="Arial" w:cs="Arial"/>
          <w:bCs/>
          <w:i/>
          <w:sz w:val="16"/>
          <w:szCs w:val="16"/>
        </w:rPr>
        <w:t>h</w:t>
      </w:r>
      <w:r>
        <w:rPr>
          <w:rFonts w:ascii="Arial" w:hAnsi="Arial" w:cs="Arial"/>
          <w:bCs/>
          <w:i/>
          <w:sz w:val="16"/>
          <w:szCs w:val="16"/>
        </w:rPr>
        <w:t>59</w:t>
      </w:r>
      <w:r w:rsidR="0088479B">
        <w:rPr>
          <w:rFonts w:ascii="Arial" w:hAnsi="Arial" w:cs="Arial"/>
          <w:bCs/>
          <w:i/>
          <w:sz w:val="16"/>
          <w:szCs w:val="16"/>
        </w:rPr>
        <w:t>min</w:t>
      </w:r>
    </w:p>
    <w:p w:rsidR="00BE5965" w:rsidRPr="00D878BA" w:rsidRDefault="00BE5965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</w:p>
    <w:sectPr w:rsidR="00BE5965" w:rsidRPr="00D878BA" w:rsidSect="00DD6EAC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992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E8C" w:rsidRDefault="007D1E8C">
      <w:r>
        <w:separator/>
      </w:r>
    </w:p>
  </w:endnote>
  <w:endnote w:type="continuationSeparator" w:id="0">
    <w:p w:rsidR="007D1E8C" w:rsidRDefault="007D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5BD" w:rsidRDefault="0072204A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>
          <wp:extent cx="5759450" cy="382270"/>
          <wp:effectExtent l="0" t="0" r="0" b="0"/>
          <wp:docPr id="8" name="Imagem 8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E8C" w:rsidRDefault="007D1E8C">
      <w:r>
        <w:separator/>
      </w:r>
    </w:p>
  </w:footnote>
  <w:footnote w:type="continuationSeparator" w:id="0">
    <w:p w:rsidR="007D1E8C" w:rsidRDefault="007D1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0AB" w:rsidRDefault="007D1E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5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6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24" w:rsidRDefault="009A61BD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fldChar w:fldCharType="begin"/>
    </w:r>
    <w:r w:rsidR="001C0461">
      <w:rPr>
        <w:noProof/>
      </w:rPr>
      <w:instrText>PAGE   \* MERGEFORMAT</w:instrText>
    </w:r>
    <w:r>
      <w:rPr>
        <w:noProof/>
      </w:rPr>
      <w:fldChar w:fldCharType="separate"/>
    </w:r>
    <w:r w:rsidR="00513810">
      <w:rPr>
        <w:noProof/>
      </w:rPr>
      <w:t>2</w:t>
    </w:r>
    <w:r>
      <w:rPr>
        <w:noProof/>
      </w:rPr>
      <w:fldChar w:fldCharType="end"/>
    </w:r>
    <w:r w:rsidR="001C0461">
      <w:rPr>
        <w:noProof/>
      </w:rPr>
      <w:br/>
    </w:r>
    <w:r w:rsidR="007D1E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7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AF" w:rsidRDefault="007D1E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75"/>
    <w:multiLevelType w:val="hybridMultilevel"/>
    <w:tmpl w:val="3CC839B4"/>
    <w:lvl w:ilvl="0" w:tplc="EF84566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B2251"/>
    <w:multiLevelType w:val="hybridMultilevel"/>
    <w:tmpl w:val="DF6025D4"/>
    <w:lvl w:ilvl="0" w:tplc="C66CAD68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AC156CB"/>
    <w:multiLevelType w:val="hybridMultilevel"/>
    <w:tmpl w:val="60D8931A"/>
    <w:lvl w:ilvl="0" w:tplc="F2BE04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C5DD0"/>
    <w:multiLevelType w:val="hybridMultilevel"/>
    <w:tmpl w:val="4BD0CB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38D32687"/>
    <w:multiLevelType w:val="hybridMultilevel"/>
    <w:tmpl w:val="65E0CEF4"/>
    <w:lvl w:ilvl="0" w:tplc="A51E124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B76ED"/>
    <w:multiLevelType w:val="hybridMultilevel"/>
    <w:tmpl w:val="648E23A2"/>
    <w:lvl w:ilvl="0" w:tplc="DCF4FBF4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2E1EED"/>
    <w:multiLevelType w:val="hybridMultilevel"/>
    <w:tmpl w:val="138431D6"/>
    <w:lvl w:ilvl="0" w:tplc="081C6B0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E0BEB"/>
    <w:multiLevelType w:val="hybridMultilevel"/>
    <w:tmpl w:val="E0969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DE0EB1"/>
    <w:multiLevelType w:val="hybridMultilevel"/>
    <w:tmpl w:val="6DB8B114"/>
    <w:lvl w:ilvl="0" w:tplc="3014F39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6D1CF4"/>
    <w:multiLevelType w:val="hybridMultilevel"/>
    <w:tmpl w:val="43DCD9EE"/>
    <w:lvl w:ilvl="0" w:tplc="D6E2429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61768D"/>
    <w:multiLevelType w:val="hybridMultilevel"/>
    <w:tmpl w:val="8EAAA9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A383B"/>
    <w:multiLevelType w:val="hybridMultilevel"/>
    <w:tmpl w:val="144C08A8"/>
    <w:lvl w:ilvl="0" w:tplc="4292300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0438B"/>
    <w:multiLevelType w:val="hybridMultilevel"/>
    <w:tmpl w:val="0AE44338"/>
    <w:lvl w:ilvl="0" w:tplc="B7FE1AF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D77E9D"/>
    <w:multiLevelType w:val="hybridMultilevel"/>
    <w:tmpl w:val="BC28F89E"/>
    <w:lvl w:ilvl="0" w:tplc="DA7C741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2"/>
  </w:num>
  <w:num w:numId="5">
    <w:abstractNumId w:val="8"/>
  </w:num>
  <w:num w:numId="6">
    <w:abstractNumId w:val="13"/>
  </w:num>
  <w:num w:numId="7">
    <w:abstractNumId w:val="7"/>
  </w:num>
  <w:num w:numId="8">
    <w:abstractNumId w:val="14"/>
  </w:num>
  <w:num w:numId="9">
    <w:abstractNumId w:val="6"/>
  </w:num>
  <w:num w:numId="10">
    <w:abstractNumId w:val="1"/>
  </w:num>
  <w:num w:numId="11">
    <w:abstractNumId w:val="5"/>
  </w:num>
  <w:num w:numId="12">
    <w:abstractNumId w:val="9"/>
  </w:num>
  <w:num w:numId="13">
    <w:abstractNumId w:val="10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6C"/>
    <w:rsid w:val="0000179B"/>
    <w:rsid w:val="0000263B"/>
    <w:rsid w:val="00004F9B"/>
    <w:rsid w:val="00006EF4"/>
    <w:rsid w:val="00007F87"/>
    <w:rsid w:val="0001393D"/>
    <w:rsid w:val="00014D93"/>
    <w:rsid w:val="00022226"/>
    <w:rsid w:val="0003003C"/>
    <w:rsid w:val="0003379B"/>
    <w:rsid w:val="00033E28"/>
    <w:rsid w:val="00043320"/>
    <w:rsid w:val="00043A33"/>
    <w:rsid w:val="00053AF3"/>
    <w:rsid w:val="00057E40"/>
    <w:rsid w:val="00060829"/>
    <w:rsid w:val="00060946"/>
    <w:rsid w:val="00070160"/>
    <w:rsid w:val="0007214B"/>
    <w:rsid w:val="00073052"/>
    <w:rsid w:val="00080EE3"/>
    <w:rsid w:val="000A02B5"/>
    <w:rsid w:val="000A19FB"/>
    <w:rsid w:val="000B6463"/>
    <w:rsid w:val="000C1FE0"/>
    <w:rsid w:val="000C2E75"/>
    <w:rsid w:val="000C5754"/>
    <w:rsid w:val="000E1C87"/>
    <w:rsid w:val="000F0B3B"/>
    <w:rsid w:val="000F1329"/>
    <w:rsid w:val="000F1AED"/>
    <w:rsid w:val="00102807"/>
    <w:rsid w:val="00114BF8"/>
    <w:rsid w:val="00120652"/>
    <w:rsid w:val="0012704B"/>
    <w:rsid w:val="00132BD7"/>
    <w:rsid w:val="00137986"/>
    <w:rsid w:val="00147172"/>
    <w:rsid w:val="00154428"/>
    <w:rsid w:val="00154444"/>
    <w:rsid w:val="001641B3"/>
    <w:rsid w:val="00165C13"/>
    <w:rsid w:val="00166D38"/>
    <w:rsid w:val="00166D6F"/>
    <w:rsid w:val="00177365"/>
    <w:rsid w:val="001831DE"/>
    <w:rsid w:val="00184019"/>
    <w:rsid w:val="00185012"/>
    <w:rsid w:val="001926BE"/>
    <w:rsid w:val="00192F0C"/>
    <w:rsid w:val="001A1C4D"/>
    <w:rsid w:val="001A6AA6"/>
    <w:rsid w:val="001C0461"/>
    <w:rsid w:val="001C0CB2"/>
    <w:rsid w:val="001C534C"/>
    <w:rsid w:val="001C603E"/>
    <w:rsid w:val="001C64C2"/>
    <w:rsid w:val="001D5710"/>
    <w:rsid w:val="001D6F14"/>
    <w:rsid w:val="001E10CA"/>
    <w:rsid w:val="001E3D4F"/>
    <w:rsid w:val="001E7434"/>
    <w:rsid w:val="001F1485"/>
    <w:rsid w:val="001F3B4E"/>
    <w:rsid w:val="001F3E65"/>
    <w:rsid w:val="001F45CD"/>
    <w:rsid w:val="001F5A7E"/>
    <w:rsid w:val="001F79EB"/>
    <w:rsid w:val="0020620E"/>
    <w:rsid w:val="002138CC"/>
    <w:rsid w:val="00215136"/>
    <w:rsid w:val="002309C5"/>
    <w:rsid w:val="002604C9"/>
    <w:rsid w:val="00261F20"/>
    <w:rsid w:val="00262FD4"/>
    <w:rsid w:val="00264777"/>
    <w:rsid w:val="0026779D"/>
    <w:rsid w:val="00267B0C"/>
    <w:rsid w:val="00273DC6"/>
    <w:rsid w:val="002806E8"/>
    <w:rsid w:val="002854A1"/>
    <w:rsid w:val="0028599C"/>
    <w:rsid w:val="00291B98"/>
    <w:rsid w:val="002956EA"/>
    <w:rsid w:val="002A2C46"/>
    <w:rsid w:val="002A4AC3"/>
    <w:rsid w:val="002B6524"/>
    <w:rsid w:val="002C4FA3"/>
    <w:rsid w:val="002D3D69"/>
    <w:rsid w:val="002D5E8B"/>
    <w:rsid w:val="002E53C1"/>
    <w:rsid w:val="002F6EA6"/>
    <w:rsid w:val="002F7034"/>
    <w:rsid w:val="003045BD"/>
    <w:rsid w:val="00305E6C"/>
    <w:rsid w:val="00320DB7"/>
    <w:rsid w:val="003231F5"/>
    <w:rsid w:val="0032638D"/>
    <w:rsid w:val="00333596"/>
    <w:rsid w:val="003353C2"/>
    <w:rsid w:val="00347F04"/>
    <w:rsid w:val="00357F95"/>
    <w:rsid w:val="00360C49"/>
    <w:rsid w:val="00366294"/>
    <w:rsid w:val="00372779"/>
    <w:rsid w:val="00373C67"/>
    <w:rsid w:val="00373D4D"/>
    <w:rsid w:val="00373EDA"/>
    <w:rsid w:val="00380A2D"/>
    <w:rsid w:val="00382FF2"/>
    <w:rsid w:val="00395436"/>
    <w:rsid w:val="00397D9E"/>
    <w:rsid w:val="00397E1C"/>
    <w:rsid w:val="003E01E4"/>
    <w:rsid w:val="003E1E1C"/>
    <w:rsid w:val="003E2F79"/>
    <w:rsid w:val="003E4A8B"/>
    <w:rsid w:val="003E6A8E"/>
    <w:rsid w:val="003F0691"/>
    <w:rsid w:val="003F4611"/>
    <w:rsid w:val="003F5E1F"/>
    <w:rsid w:val="003F6A76"/>
    <w:rsid w:val="00403D67"/>
    <w:rsid w:val="00404740"/>
    <w:rsid w:val="0040557A"/>
    <w:rsid w:val="0041663A"/>
    <w:rsid w:val="004201F9"/>
    <w:rsid w:val="0043465B"/>
    <w:rsid w:val="00434955"/>
    <w:rsid w:val="00442AA1"/>
    <w:rsid w:val="00444930"/>
    <w:rsid w:val="00455C82"/>
    <w:rsid w:val="00461689"/>
    <w:rsid w:val="00462049"/>
    <w:rsid w:val="00464E11"/>
    <w:rsid w:val="00485565"/>
    <w:rsid w:val="00491CA0"/>
    <w:rsid w:val="004929C4"/>
    <w:rsid w:val="00492A90"/>
    <w:rsid w:val="0049576B"/>
    <w:rsid w:val="004A1622"/>
    <w:rsid w:val="004A250A"/>
    <w:rsid w:val="004A7AB0"/>
    <w:rsid w:val="004D0E2A"/>
    <w:rsid w:val="004D34ED"/>
    <w:rsid w:val="004D396C"/>
    <w:rsid w:val="004D5D5A"/>
    <w:rsid w:val="004D7E26"/>
    <w:rsid w:val="004E040E"/>
    <w:rsid w:val="004E1B80"/>
    <w:rsid w:val="004E3065"/>
    <w:rsid w:val="004E7175"/>
    <w:rsid w:val="00505F3C"/>
    <w:rsid w:val="00513810"/>
    <w:rsid w:val="0051687A"/>
    <w:rsid w:val="00521E61"/>
    <w:rsid w:val="00523D28"/>
    <w:rsid w:val="005257EE"/>
    <w:rsid w:val="00526823"/>
    <w:rsid w:val="00531477"/>
    <w:rsid w:val="005325AE"/>
    <w:rsid w:val="005411AE"/>
    <w:rsid w:val="00543B14"/>
    <w:rsid w:val="005456F8"/>
    <w:rsid w:val="005563E4"/>
    <w:rsid w:val="00560203"/>
    <w:rsid w:val="005707AC"/>
    <w:rsid w:val="005819E0"/>
    <w:rsid w:val="00593912"/>
    <w:rsid w:val="00594755"/>
    <w:rsid w:val="00595EAF"/>
    <w:rsid w:val="00596BDE"/>
    <w:rsid w:val="005A1C67"/>
    <w:rsid w:val="005A2FAA"/>
    <w:rsid w:val="005B0EBF"/>
    <w:rsid w:val="005B1B56"/>
    <w:rsid w:val="005C67A7"/>
    <w:rsid w:val="005C766E"/>
    <w:rsid w:val="005D67A7"/>
    <w:rsid w:val="005D72CF"/>
    <w:rsid w:val="005F7BA3"/>
    <w:rsid w:val="005F7DA4"/>
    <w:rsid w:val="00601824"/>
    <w:rsid w:val="00601D52"/>
    <w:rsid w:val="00606597"/>
    <w:rsid w:val="00614150"/>
    <w:rsid w:val="006156EE"/>
    <w:rsid w:val="00616ED8"/>
    <w:rsid w:val="006228FC"/>
    <w:rsid w:val="00623806"/>
    <w:rsid w:val="006252D8"/>
    <w:rsid w:val="00634F0C"/>
    <w:rsid w:val="0064327C"/>
    <w:rsid w:val="00643F83"/>
    <w:rsid w:val="00644031"/>
    <w:rsid w:val="00647E8F"/>
    <w:rsid w:val="00650FE7"/>
    <w:rsid w:val="00651084"/>
    <w:rsid w:val="00660393"/>
    <w:rsid w:val="00660504"/>
    <w:rsid w:val="00661B1C"/>
    <w:rsid w:val="00664A99"/>
    <w:rsid w:val="00670011"/>
    <w:rsid w:val="00670E48"/>
    <w:rsid w:val="00671B44"/>
    <w:rsid w:val="0067250F"/>
    <w:rsid w:val="00673621"/>
    <w:rsid w:val="006810CC"/>
    <w:rsid w:val="00687ED5"/>
    <w:rsid w:val="00692861"/>
    <w:rsid w:val="0069486F"/>
    <w:rsid w:val="006A0EEA"/>
    <w:rsid w:val="006A5524"/>
    <w:rsid w:val="006C2245"/>
    <w:rsid w:val="006C57D6"/>
    <w:rsid w:val="006C6510"/>
    <w:rsid w:val="006D2965"/>
    <w:rsid w:val="006E6744"/>
    <w:rsid w:val="006F1388"/>
    <w:rsid w:val="006F643C"/>
    <w:rsid w:val="006F6B4E"/>
    <w:rsid w:val="007106D2"/>
    <w:rsid w:val="00712D6A"/>
    <w:rsid w:val="0072204A"/>
    <w:rsid w:val="007279EB"/>
    <w:rsid w:val="00734792"/>
    <w:rsid w:val="0074204A"/>
    <w:rsid w:val="007429B5"/>
    <w:rsid w:val="00742F02"/>
    <w:rsid w:val="0075171F"/>
    <w:rsid w:val="00751E2B"/>
    <w:rsid w:val="007545DD"/>
    <w:rsid w:val="0076635F"/>
    <w:rsid w:val="00776F47"/>
    <w:rsid w:val="007815A2"/>
    <w:rsid w:val="007958B0"/>
    <w:rsid w:val="007B370F"/>
    <w:rsid w:val="007B69B6"/>
    <w:rsid w:val="007B6F75"/>
    <w:rsid w:val="007C0A69"/>
    <w:rsid w:val="007C50D5"/>
    <w:rsid w:val="007C536B"/>
    <w:rsid w:val="007C7309"/>
    <w:rsid w:val="007D1E8C"/>
    <w:rsid w:val="007D3C00"/>
    <w:rsid w:val="007D3C87"/>
    <w:rsid w:val="007E5CB6"/>
    <w:rsid w:val="007F11ED"/>
    <w:rsid w:val="007F491A"/>
    <w:rsid w:val="008037AA"/>
    <w:rsid w:val="00804B05"/>
    <w:rsid w:val="00805B5D"/>
    <w:rsid w:val="00812CED"/>
    <w:rsid w:val="00821F05"/>
    <w:rsid w:val="0082203D"/>
    <w:rsid w:val="008242CE"/>
    <w:rsid w:val="00831F2A"/>
    <w:rsid w:val="00841C6A"/>
    <w:rsid w:val="00841F3B"/>
    <w:rsid w:val="00844F2B"/>
    <w:rsid w:val="00850939"/>
    <w:rsid w:val="0085414B"/>
    <w:rsid w:val="00862447"/>
    <w:rsid w:val="00863ABB"/>
    <w:rsid w:val="00871E5A"/>
    <w:rsid w:val="00872516"/>
    <w:rsid w:val="00881E26"/>
    <w:rsid w:val="00882C60"/>
    <w:rsid w:val="0088479B"/>
    <w:rsid w:val="008938B6"/>
    <w:rsid w:val="008A1773"/>
    <w:rsid w:val="008A2314"/>
    <w:rsid w:val="008B624A"/>
    <w:rsid w:val="008C37F0"/>
    <w:rsid w:val="008C41DD"/>
    <w:rsid w:val="008C6838"/>
    <w:rsid w:val="008E1578"/>
    <w:rsid w:val="008E46AA"/>
    <w:rsid w:val="008E536A"/>
    <w:rsid w:val="008F1075"/>
    <w:rsid w:val="008F28C1"/>
    <w:rsid w:val="008F2AC1"/>
    <w:rsid w:val="008F336D"/>
    <w:rsid w:val="008F36CD"/>
    <w:rsid w:val="008F424E"/>
    <w:rsid w:val="008F5072"/>
    <w:rsid w:val="008F6045"/>
    <w:rsid w:val="009050FB"/>
    <w:rsid w:val="00920D80"/>
    <w:rsid w:val="00922227"/>
    <w:rsid w:val="00925609"/>
    <w:rsid w:val="00970128"/>
    <w:rsid w:val="009722CF"/>
    <w:rsid w:val="00977A40"/>
    <w:rsid w:val="0098606B"/>
    <w:rsid w:val="00990833"/>
    <w:rsid w:val="0099143D"/>
    <w:rsid w:val="00992BB9"/>
    <w:rsid w:val="009A61BD"/>
    <w:rsid w:val="009A76AA"/>
    <w:rsid w:val="009B33C1"/>
    <w:rsid w:val="009B5D74"/>
    <w:rsid w:val="009C0794"/>
    <w:rsid w:val="009D1CCB"/>
    <w:rsid w:val="009D1D48"/>
    <w:rsid w:val="009E6AF6"/>
    <w:rsid w:val="009E7D61"/>
    <w:rsid w:val="009F3487"/>
    <w:rsid w:val="009F40BB"/>
    <w:rsid w:val="009F698E"/>
    <w:rsid w:val="00A01D99"/>
    <w:rsid w:val="00A06A2D"/>
    <w:rsid w:val="00A06E28"/>
    <w:rsid w:val="00A100D2"/>
    <w:rsid w:val="00A114CA"/>
    <w:rsid w:val="00A14F4C"/>
    <w:rsid w:val="00A179F3"/>
    <w:rsid w:val="00A20465"/>
    <w:rsid w:val="00A20AD3"/>
    <w:rsid w:val="00A20E6A"/>
    <w:rsid w:val="00A40C7F"/>
    <w:rsid w:val="00A51B92"/>
    <w:rsid w:val="00A54068"/>
    <w:rsid w:val="00A56D16"/>
    <w:rsid w:val="00A62D02"/>
    <w:rsid w:val="00A67305"/>
    <w:rsid w:val="00A721C2"/>
    <w:rsid w:val="00A72940"/>
    <w:rsid w:val="00A752FF"/>
    <w:rsid w:val="00A80387"/>
    <w:rsid w:val="00A813ED"/>
    <w:rsid w:val="00A819A5"/>
    <w:rsid w:val="00A82638"/>
    <w:rsid w:val="00A86A7A"/>
    <w:rsid w:val="00A91A17"/>
    <w:rsid w:val="00AA3700"/>
    <w:rsid w:val="00AA3AD6"/>
    <w:rsid w:val="00AB6C35"/>
    <w:rsid w:val="00AB73E1"/>
    <w:rsid w:val="00AD4CF0"/>
    <w:rsid w:val="00AD536C"/>
    <w:rsid w:val="00AD686B"/>
    <w:rsid w:val="00AE1B4D"/>
    <w:rsid w:val="00AF04B2"/>
    <w:rsid w:val="00AF12D7"/>
    <w:rsid w:val="00AF314C"/>
    <w:rsid w:val="00AF4A52"/>
    <w:rsid w:val="00AF51FE"/>
    <w:rsid w:val="00B00F24"/>
    <w:rsid w:val="00B024AF"/>
    <w:rsid w:val="00B13B1F"/>
    <w:rsid w:val="00B360BC"/>
    <w:rsid w:val="00B37D5B"/>
    <w:rsid w:val="00B4447C"/>
    <w:rsid w:val="00B542BD"/>
    <w:rsid w:val="00B54DB7"/>
    <w:rsid w:val="00B55603"/>
    <w:rsid w:val="00B56551"/>
    <w:rsid w:val="00B6081B"/>
    <w:rsid w:val="00B60B49"/>
    <w:rsid w:val="00B737FA"/>
    <w:rsid w:val="00B822CE"/>
    <w:rsid w:val="00B91439"/>
    <w:rsid w:val="00B933A2"/>
    <w:rsid w:val="00B96746"/>
    <w:rsid w:val="00B96DD1"/>
    <w:rsid w:val="00BA7A60"/>
    <w:rsid w:val="00BB2A21"/>
    <w:rsid w:val="00BD3476"/>
    <w:rsid w:val="00BE40EF"/>
    <w:rsid w:val="00BE5965"/>
    <w:rsid w:val="00BE5B7F"/>
    <w:rsid w:val="00BF2DF5"/>
    <w:rsid w:val="00BF542D"/>
    <w:rsid w:val="00BF5585"/>
    <w:rsid w:val="00BF59EF"/>
    <w:rsid w:val="00C1008B"/>
    <w:rsid w:val="00C14655"/>
    <w:rsid w:val="00C1718B"/>
    <w:rsid w:val="00C2769C"/>
    <w:rsid w:val="00C31CDD"/>
    <w:rsid w:val="00C429CF"/>
    <w:rsid w:val="00C44E71"/>
    <w:rsid w:val="00C47BCC"/>
    <w:rsid w:val="00C52449"/>
    <w:rsid w:val="00C66828"/>
    <w:rsid w:val="00C75FAC"/>
    <w:rsid w:val="00C90DEF"/>
    <w:rsid w:val="00CA0822"/>
    <w:rsid w:val="00CB7BDC"/>
    <w:rsid w:val="00CC443B"/>
    <w:rsid w:val="00CC7E9C"/>
    <w:rsid w:val="00CD260C"/>
    <w:rsid w:val="00CD2A34"/>
    <w:rsid w:val="00CD5564"/>
    <w:rsid w:val="00CD63C1"/>
    <w:rsid w:val="00CE0906"/>
    <w:rsid w:val="00CE21D0"/>
    <w:rsid w:val="00CE53C2"/>
    <w:rsid w:val="00CF633B"/>
    <w:rsid w:val="00D02D7C"/>
    <w:rsid w:val="00D11BE0"/>
    <w:rsid w:val="00D1392E"/>
    <w:rsid w:val="00D1568D"/>
    <w:rsid w:val="00D222AF"/>
    <w:rsid w:val="00D2308D"/>
    <w:rsid w:val="00D32BAC"/>
    <w:rsid w:val="00D43089"/>
    <w:rsid w:val="00D52B00"/>
    <w:rsid w:val="00D54872"/>
    <w:rsid w:val="00D56400"/>
    <w:rsid w:val="00D567AC"/>
    <w:rsid w:val="00D7313C"/>
    <w:rsid w:val="00D8459F"/>
    <w:rsid w:val="00D878BA"/>
    <w:rsid w:val="00D878D7"/>
    <w:rsid w:val="00D90326"/>
    <w:rsid w:val="00D90BF6"/>
    <w:rsid w:val="00D972ED"/>
    <w:rsid w:val="00DA4D68"/>
    <w:rsid w:val="00DA75B2"/>
    <w:rsid w:val="00DB16AD"/>
    <w:rsid w:val="00DB17C0"/>
    <w:rsid w:val="00DB4407"/>
    <w:rsid w:val="00DB464D"/>
    <w:rsid w:val="00DB4F08"/>
    <w:rsid w:val="00DB5D56"/>
    <w:rsid w:val="00DC2197"/>
    <w:rsid w:val="00DC502B"/>
    <w:rsid w:val="00DC570B"/>
    <w:rsid w:val="00DD011E"/>
    <w:rsid w:val="00DD0466"/>
    <w:rsid w:val="00DD4A96"/>
    <w:rsid w:val="00DD50E4"/>
    <w:rsid w:val="00DD6EAC"/>
    <w:rsid w:val="00DE0A18"/>
    <w:rsid w:val="00DF189C"/>
    <w:rsid w:val="00DF2633"/>
    <w:rsid w:val="00DF35AF"/>
    <w:rsid w:val="00E00DF4"/>
    <w:rsid w:val="00E136D6"/>
    <w:rsid w:val="00E15FF0"/>
    <w:rsid w:val="00E16196"/>
    <w:rsid w:val="00E22339"/>
    <w:rsid w:val="00E31ABF"/>
    <w:rsid w:val="00E331E0"/>
    <w:rsid w:val="00E40A55"/>
    <w:rsid w:val="00E43633"/>
    <w:rsid w:val="00E470AB"/>
    <w:rsid w:val="00E5163F"/>
    <w:rsid w:val="00E52CEB"/>
    <w:rsid w:val="00E5706E"/>
    <w:rsid w:val="00E60470"/>
    <w:rsid w:val="00E642F5"/>
    <w:rsid w:val="00E65F59"/>
    <w:rsid w:val="00E661EE"/>
    <w:rsid w:val="00E83AB2"/>
    <w:rsid w:val="00E90025"/>
    <w:rsid w:val="00E93A1B"/>
    <w:rsid w:val="00EA51DD"/>
    <w:rsid w:val="00EA59D4"/>
    <w:rsid w:val="00EA6717"/>
    <w:rsid w:val="00EB2287"/>
    <w:rsid w:val="00EB34B7"/>
    <w:rsid w:val="00EB3DEF"/>
    <w:rsid w:val="00EB6CE8"/>
    <w:rsid w:val="00EB73A6"/>
    <w:rsid w:val="00EC0E3A"/>
    <w:rsid w:val="00EC15D8"/>
    <w:rsid w:val="00EC21FA"/>
    <w:rsid w:val="00EC2C9F"/>
    <w:rsid w:val="00ED299E"/>
    <w:rsid w:val="00ED5ED9"/>
    <w:rsid w:val="00ED64C6"/>
    <w:rsid w:val="00EE1903"/>
    <w:rsid w:val="00EE224F"/>
    <w:rsid w:val="00EE29C0"/>
    <w:rsid w:val="00EE4B37"/>
    <w:rsid w:val="00EF160B"/>
    <w:rsid w:val="00EF4A25"/>
    <w:rsid w:val="00F004F9"/>
    <w:rsid w:val="00F02DFF"/>
    <w:rsid w:val="00F053A8"/>
    <w:rsid w:val="00F07EFD"/>
    <w:rsid w:val="00F12809"/>
    <w:rsid w:val="00F14AD6"/>
    <w:rsid w:val="00F15AF5"/>
    <w:rsid w:val="00F179C3"/>
    <w:rsid w:val="00F314BA"/>
    <w:rsid w:val="00F35665"/>
    <w:rsid w:val="00F407BA"/>
    <w:rsid w:val="00F41414"/>
    <w:rsid w:val="00F42FB4"/>
    <w:rsid w:val="00F444C1"/>
    <w:rsid w:val="00F5081B"/>
    <w:rsid w:val="00F50A04"/>
    <w:rsid w:val="00F54733"/>
    <w:rsid w:val="00F55829"/>
    <w:rsid w:val="00F579C1"/>
    <w:rsid w:val="00F60090"/>
    <w:rsid w:val="00F638A8"/>
    <w:rsid w:val="00F646A5"/>
    <w:rsid w:val="00F73059"/>
    <w:rsid w:val="00F75643"/>
    <w:rsid w:val="00F75AFB"/>
    <w:rsid w:val="00F96B94"/>
    <w:rsid w:val="00FB2D6E"/>
    <w:rsid w:val="00FB5309"/>
    <w:rsid w:val="00FC4135"/>
    <w:rsid w:val="00FD2326"/>
    <w:rsid w:val="00FD2AD7"/>
    <w:rsid w:val="00FD40DC"/>
    <w:rsid w:val="00FD5BA0"/>
    <w:rsid w:val="00FD7272"/>
    <w:rsid w:val="00FE071C"/>
    <w:rsid w:val="00FE2F0F"/>
    <w:rsid w:val="00FF17EE"/>
    <w:rsid w:val="00FF2723"/>
    <w:rsid w:val="00FF5742"/>
    <w:rsid w:val="00FF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39DA34F"/>
  <w15:docId w15:val="{5A5EE5BF-3094-4003-A0D7-C595A857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05E6C"/>
    <w:rPr>
      <w:sz w:val="24"/>
      <w:szCs w:val="24"/>
    </w:rPr>
  </w:style>
  <w:style w:type="paragraph" w:styleId="Ttulo1">
    <w:name w:val="heading 1"/>
    <w:basedOn w:val="Normal"/>
    <w:next w:val="Normal"/>
    <w:qFormat/>
    <w:rsid w:val="00B024AF"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rsid w:val="00B024AF"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rsid w:val="00B024AF"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2">
    <w:name w:val="Body Text 2"/>
    <w:basedOn w:val="Normal"/>
    <w:link w:val="Corpodetexto2Char"/>
    <w:unhideWhenUsed/>
    <w:rsid w:val="00305E6C"/>
    <w:pPr>
      <w:tabs>
        <w:tab w:val="left" w:pos="3686"/>
        <w:tab w:val="right" w:pos="7655"/>
        <w:tab w:val="right" w:pos="8789"/>
      </w:tabs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305E6C"/>
    <w:rPr>
      <w:b/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305E6C"/>
    <w:pPr>
      <w:tabs>
        <w:tab w:val="left" w:pos="3402"/>
      </w:tabs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rsid w:val="00305E6C"/>
    <w:rPr>
      <w:sz w:val="24"/>
    </w:rPr>
  </w:style>
  <w:style w:type="paragraph" w:customStyle="1" w:styleId="Corpodetexto21">
    <w:name w:val="Corpo de texto 21"/>
    <w:basedOn w:val="Normal"/>
    <w:rsid w:val="00305E6C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table" w:styleId="Tabelacomgrade">
    <w:name w:val="Table Grid"/>
    <w:basedOn w:val="Tabelanormal"/>
    <w:rsid w:val="00DD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3F0691"/>
  </w:style>
  <w:style w:type="paragraph" w:styleId="PargrafodaLista">
    <w:name w:val="List Paragraph"/>
    <w:basedOn w:val="Normal"/>
    <w:uiPriority w:val="34"/>
    <w:qFormat/>
    <w:rsid w:val="00812CED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FB530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FB5309"/>
    <w:rPr>
      <w:sz w:val="24"/>
      <w:szCs w:val="24"/>
    </w:rPr>
  </w:style>
  <w:style w:type="paragraph" w:customStyle="1" w:styleId="identifica">
    <w:name w:val="identifica"/>
    <w:basedOn w:val="Normal"/>
    <w:rsid w:val="00BE596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E5965"/>
    <w:rPr>
      <w:b/>
      <w:bCs/>
    </w:rPr>
  </w:style>
  <w:style w:type="paragraph" w:customStyle="1" w:styleId="ementa">
    <w:name w:val="ementa"/>
    <w:basedOn w:val="Normal"/>
    <w:rsid w:val="00BE596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E5965"/>
    <w:rPr>
      <w:i/>
      <w:iCs/>
    </w:rPr>
  </w:style>
  <w:style w:type="paragraph" w:customStyle="1" w:styleId="dou-paragraph">
    <w:name w:val="dou-paragraph"/>
    <w:basedOn w:val="Normal"/>
    <w:rsid w:val="00BE5965"/>
    <w:pPr>
      <w:spacing w:before="100" w:beforeAutospacing="1" w:after="100" w:afterAutospacing="1"/>
    </w:pPr>
  </w:style>
  <w:style w:type="paragraph" w:customStyle="1" w:styleId="assina">
    <w:name w:val="assina"/>
    <w:basedOn w:val="Normal"/>
    <w:rsid w:val="00BE5965"/>
    <w:pPr>
      <w:spacing w:before="100" w:beforeAutospacing="1" w:after="100" w:afterAutospacing="1"/>
    </w:pPr>
  </w:style>
  <w:style w:type="paragraph" w:customStyle="1" w:styleId="anexo">
    <w:name w:val="anexo"/>
    <w:basedOn w:val="Normal"/>
    <w:rsid w:val="00BE59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1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e%20Ofici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Oficial</Template>
  <TotalTime>279</TotalTime>
  <Pages>2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Carla</dc:creator>
  <cp:lastModifiedBy>Carla</cp:lastModifiedBy>
  <cp:revision>29</cp:revision>
  <cp:lastPrinted>2021-07-30T13:37:00Z</cp:lastPrinted>
  <dcterms:created xsi:type="dcterms:W3CDTF">2021-07-30T11:46:00Z</dcterms:created>
  <dcterms:modified xsi:type="dcterms:W3CDTF">2022-06-01T19:16:00Z</dcterms:modified>
</cp:coreProperties>
</file>