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3CB1C" w14:textId="77777777" w:rsidR="00FA4C50" w:rsidRDefault="00FA4C50" w:rsidP="00FA4C50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</w:p>
    <w:p w14:paraId="0BC2CD86" w14:textId="10B3F340" w:rsidR="00AB2C9E" w:rsidRDefault="00FA4C50" w:rsidP="00FA4C50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 w:rsidRPr="00832222">
        <w:rPr>
          <w:rFonts w:eastAsia="Calibri"/>
          <w:b/>
          <w:lang w:eastAsia="en-US"/>
        </w:rPr>
        <w:t>LEI N</w:t>
      </w:r>
      <w:r>
        <w:rPr>
          <w:rFonts w:eastAsia="Calibri"/>
          <w:b/>
          <w:lang w:eastAsia="en-US"/>
        </w:rPr>
        <w:t>º</w:t>
      </w:r>
      <w:r w:rsidRPr="00832222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2.68</w:t>
      </w:r>
      <w:r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/</w:t>
      </w:r>
      <w:r w:rsidRPr="00832222">
        <w:rPr>
          <w:rFonts w:eastAsia="Calibri"/>
          <w:b/>
          <w:lang w:eastAsia="en-US"/>
        </w:rPr>
        <w:t>2022</w:t>
      </w:r>
    </w:p>
    <w:p w14:paraId="62879E50" w14:textId="77777777" w:rsidR="00FA4C50" w:rsidRPr="00FA4C50" w:rsidRDefault="00FA4C50" w:rsidP="00FA4C50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1AEBAAD" w14:textId="77777777" w:rsidR="00FA1369" w:rsidRDefault="002E7D17" w:rsidP="005B040D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5B040D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5B040D">
              <w:rPr>
                <w:b/>
              </w:rPr>
              <w:t xml:space="preserve">ES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5B040D">
              <w:rPr>
                <w:b/>
              </w:rPr>
              <w:t>74.773,82</w:t>
            </w:r>
            <w:r w:rsidRPr="00A35607">
              <w:rPr>
                <w:b/>
              </w:rPr>
              <w:t xml:space="preserve"> (</w:t>
            </w:r>
            <w:r w:rsidR="005B040D">
              <w:rPr>
                <w:b/>
              </w:rPr>
              <w:t>SETENTA E QUATRO MIL, SETECENTOS E SETENTA E TRÊS REAIS E OITENTA E DOIS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02D7C78C" w14:textId="77777777" w:rsidR="00AB2C9E" w:rsidRDefault="00AB2C9E" w:rsidP="005B040D">
            <w:pPr>
              <w:jc w:val="both"/>
              <w:rPr>
                <w:b/>
              </w:rPr>
            </w:pPr>
          </w:p>
          <w:p w14:paraId="25A569C2" w14:textId="07D14885" w:rsidR="00FA4C50" w:rsidRPr="00A35607" w:rsidRDefault="00FA4C50" w:rsidP="005B040D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1F0B06A9" w14:textId="73290EAA" w:rsidR="002E7D17" w:rsidRPr="00A35607" w:rsidRDefault="002E7D17" w:rsidP="00AB2C9E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09247A29" w:rsidR="002E7D1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2B0F064D" w:rsidR="002E7D17" w:rsidRDefault="002E7D17" w:rsidP="00FA4C50"/>
    <w:p w14:paraId="7A71738A" w14:textId="77777777" w:rsidR="00FA4C50" w:rsidRDefault="00FA4C50" w:rsidP="00FA4C50"/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97097E8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</w:t>
      </w:r>
      <w:r w:rsidR="005B040D">
        <w:t>C</w:t>
      </w:r>
      <w:r w:rsidRPr="00A35607">
        <w:t>rédito</w:t>
      </w:r>
      <w:r w:rsidR="005B040D">
        <w:t>s Adicionais</w:t>
      </w:r>
      <w:r>
        <w:t xml:space="preserve"> </w:t>
      </w:r>
      <w:r w:rsidR="009E0EE2">
        <w:t>Suplementar</w:t>
      </w:r>
      <w:r w:rsidR="005B040D">
        <w:t>es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5B040D">
        <w:rPr>
          <w:b/>
        </w:rPr>
        <w:t>74.773,82</w:t>
      </w:r>
      <w:r w:rsidR="00C73EEE" w:rsidRPr="00C73EEE">
        <w:rPr>
          <w:b/>
        </w:rPr>
        <w:t xml:space="preserve"> (</w:t>
      </w:r>
      <w:r w:rsidR="005B040D">
        <w:rPr>
          <w:b/>
        </w:rPr>
        <w:t>setenta e quatro mil, setecentos e setenta e três reais e oitenta e dois centavos</w:t>
      </w:r>
      <w:r w:rsidR="00C73EEE" w:rsidRPr="00C73EEE"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2C5FC842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5B040D">
        <w:t>s</w:t>
      </w:r>
      <w:r>
        <w:t xml:space="preserve"> Adicio</w:t>
      </w:r>
      <w:r w:rsidR="005B040D">
        <w:t>nais</w:t>
      </w:r>
      <w:r w:rsidR="009E0EE2">
        <w:t xml:space="preserve"> Suplementar</w:t>
      </w:r>
      <w:r w:rsidR="005B040D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5B040D" w:rsidRPr="00C73EEE">
        <w:rPr>
          <w:b/>
        </w:rPr>
        <w:t xml:space="preserve">R$ </w:t>
      </w:r>
      <w:r w:rsidR="005B040D">
        <w:rPr>
          <w:b/>
        </w:rPr>
        <w:t>74.773,82</w:t>
      </w:r>
      <w:r w:rsidR="005B040D" w:rsidRPr="00C73EEE">
        <w:rPr>
          <w:b/>
        </w:rPr>
        <w:t xml:space="preserve"> (</w:t>
      </w:r>
      <w:r w:rsidR="005B040D">
        <w:rPr>
          <w:b/>
        </w:rPr>
        <w:t>setenta e quatro mil, setecentos e setenta e três reais e oitenta e dois centavos</w:t>
      </w:r>
      <w:r w:rsidR="005B040D" w:rsidRPr="00C73EEE">
        <w:rPr>
          <w:b/>
        </w:rPr>
        <w:t>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7192472B" w14:textId="77777777" w:rsidR="005B040D" w:rsidRDefault="005B040D" w:rsidP="002E7D17">
      <w:pPr>
        <w:jc w:val="both"/>
      </w:pPr>
    </w:p>
    <w:p w14:paraId="335AE0F3" w14:textId="689BDD07" w:rsidR="00AB1607" w:rsidRDefault="00AB1607" w:rsidP="00AB1607">
      <w:pPr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4074A504" w14:textId="025248C7" w:rsidR="00AB1607" w:rsidRDefault="00AB1607" w:rsidP="00AB1607">
      <w:pPr>
        <w:jc w:val="both"/>
      </w:pPr>
      <w:r>
        <w:t>07 – CULTURA</w:t>
      </w:r>
    </w:p>
    <w:p w14:paraId="55EB6304" w14:textId="5363AB9D" w:rsidR="00AB1607" w:rsidRDefault="00AB1607" w:rsidP="00AB1607">
      <w:pPr>
        <w:jc w:val="both"/>
        <w:rPr>
          <w:bCs/>
        </w:rPr>
      </w:pPr>
      <w:r>
        <w:rPr>
          <w:bCs/>
        </w:rPr>
        <w:t>13.391.0012.2.029 – MANUTENÇÃO E DESENVOLVIMENTO DAS ATIVIDADES CULTURAIS E FESTIVIDADES</w:t>
      </w:r>
    </w:p>
    <w:p w14:paraId="4242851E" w14:textId="350D7D03" w:rsidR="00AB1607" w:rsidRDefault="00AB1607" w:rsidP="00AB1607">
      <w:r>
        <w:t>(69)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4.773,82</w:t>
      </w:r>
    </w:p>
    <w:p w14:paraId="504E0E78" w14:textId="77777777" w:rsidR="00316EC3" w:rsidRDefault="00316EC3" w:rsidP="002E7D17">
      <w:pPr>
        <w:jc w:val="both"/>
      </w:pPr>
    </w:p>
    <w:p w14:paraId="34E94BC7" w14:textId="04254F48" w:rsidR="00316EC3" w:rsidRDefault="00316EC3" w:rsidP="00316EC3">
      <w:pPr>
        <w:jc w:val="both"/>
      </w:pPr>
      <w:r>
        <w:t xml:space="preserve">07 </w:t>
      </w:r>
      <w:r w:rsidRPr="00A35607">
        <w:t xml:space="preserve">– </w:t>
      </w:r>
      <w:r>
        <w:t>SECRETARIA DE INFRAESTRUTURA</w:t>
      </w:r>
    </w:p>
    <w:p w14:paraId="750CE968" w14:textId="048EEAED" w:rsidR="00316EC3" w:rsidRDefault="00316EC3" w:rsidP="00316EC3">
      <w:pPr>
        <w:jc w:val="both"/>
      </w:pPr>
      <w:r>
        <w:t>02 – OBRAS E SERVIÇOS RODOVIÁRIOS</w:t>
      </w:r>
    </w:p>
    <w:p w14:paraId="0B632C00" w14:textId="5A7253F1" w:rsidR="00316EC3" w:rsidRDefault="00316EC3" w:rsidP="00316EC3">
      <w:pPr>
        <w:jc w:val="both"/>
        <w:rPr>
          <w:bCs/>
        </w:rPr>
      </w:pPr>
      <w:r>
        <w:rPr>
          <w:bCs/>
        </w:rPr>
        <w:lastRenderedPageBreak/>
        <w:t>26.782.0016.2.043 – MANUTENÇÃO E DESENVOLVIMENTO DAS ATIVIDADES DO DEPARTAMENTO DE OBRAS E SERVIÇOS RODOVIÁRIOS</w:t>
      </w:r>
    </w:p>
    <w:p w14:paraId="2297FE7C" w14:textId="13C1297F" w:rsidR="00C1128A" w:rsidRDefault="00316EC3" w:rsidP="00F92D28">
      <w:r>
        <w:t>(109) 3.3.90.00.00.00.00.00.0000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>
        <w:t>20.000,00</w:t>
      </w:r>
    </w:p>
    <w:p w14:paraId="3B9D28D9" w14:textId="76725873" w:rsidR="00FF246A" w:rsidRDefault="00CD5BCF" w:rsidP="00FF246A">
      <w:pPr>
        <w:jc w:val="both"/>
      </w:pPr>
      <w:r>
        <w:t xml:space="preserve">09 </w:t>
      </w:r>
      <w:r w:rsidR="00FF246A" w:rsidRPr="00A35607">
        <w:t xml:space="preserve">– </w:t>
      </w:r>
      <w:r w:rsidR="00D15A66">
        <w:t xml:space="preserve">SECRETARIA DE </w:t>
      </w:r>
      <w:r>
        <w:t>SAÚDE PÚBLICA</w:t>
      </w:r>
    </w:p>
    <w:p w14:paraId="1734DF7B" w14:textId="1802CD01" w:rsidR="00FF246A" w:rsidRDefault="00FF246A" w:rsidP="00FF246A">
      <w:pPr>
        <w:jc w:val="both"/>
      </w:pPr>
      <w:r>
        <w:t>0</w:t>
      </w:r>
      <w:r w:rsidR="003A3B9C">
        <w:t>1</w:t>
      </w:r>
      <w:r>
        <w:t xml:space="preserve"> – </w:t>
      </w:r>
      <w:r w:rsidR="00CD5BCF">
        <w:t>FUNDO MUNICIPAL DE SAÚDE</w:t>
      </w:r>
    </w:p>
    <w:p w14:paraId="626E3292" w14:textId="6FE6DBAD" w:rsidR="00FF246A" w:rsidRDefault="00CD5BCF" w:rsidP="00FF246A">
      <w:pPr>
        <w:jc w:val="both"/>
        <w:rPr>
          <w:bCs/>
        </w:rPr>
      </w:pPr>
      <w:r>
        <w:rPr>
          <w:bCs/>
        </w:rPr>
        <w:t>10</w:t>
      </w:r>
      <w:r w:rsidR="00C73EEE">
        <w:rPr>
          <w:bCs/>
        </w:rPr>
        <w:t>.</w:t>
      </w:r>
      <w:r>
        <w:rPr>
          <w:bCs/>
        </w:rPr>
        <w:t>301.0023.2.057</w:t>
      </w:r>
      <w:r w:rsidR="00FF246A">
        <w:rPr>
          <w:bCs/>
        </w:rPr>
        <w:t xml:space="preserve"> – </w:t>
      </w:r>
      <w:r w:rsidR="00D15A66">
        <w:rPr>
          <w:bCs/>
        </w:rPr>
        <w:t xml:space="preserve">MANUTENÇÃO </w:t>
      </w:r>
      <w:r>
        <w:rPr>
          <w:bCs/>
        </w:rPr>
        <w:t>DA REDE DE SERVIÇOS PÚBLICOS DE SAÚDE</w:t>
      </w:r>
    </w:p>
    <w:p w14:paraId="32F9734D" w14:textId="6D6A757C" w:rsidR="0062355B" w:rsidRDefault="00FF246A" w:rsidP="003D2E4A">
      <w:r>
        <w:t>(</w:t>
      </w:r>
      <w:r w:rsidR="00CD5BCF">
        <w:t>7</w:t>
      </w:r>
      <w:r w:rsidR="00C73EEE">
        <w:t>)</w:t>
      </w:r>
      <w:r w:rsidR="003A3B9C">
        <w:t xml:space="preserve"> </w:t>
      </w:r>
      <w:r w:rsidR="00CD5BCF">
        <w:t>3</w:t>
      </w:r>
      <w:r w:rsidR="00C73EEE">
        <w:t>.</w:t>
      </w:r>
      <w:r w:rsidR="00CD5BCF">
        <w:t>3</w:t>
      </w:r>
      <w:r w:rsidR="00C73EEE">
        <w:t>.90.00.00.00.00.00.0</w:t>
      </w:r>
      <w:r w:rsidR="00316EC3">
        <w:t>002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</w:t>
      </w:r>
      <w:r w:rsidR="00316EC3">
        <w:t>.</w:t>
      </w:r>
      <w:r>
        <w:t>...............</w:t>
      </w:r>
      <w:r w:rsidR="003A3B9C">
        <w:t>....</w:t>
      </w:r>
      <w:r>
        <w:t>..........</w:t>
      </w:r>
      <w:r w:rsidRPr="00A35607">
        <w:t xml:space="preserve"> R$ </w:t>
      </w:r>
      <w:r w:rsidR="00CD5BCF">
        <w:t>50.000,00</w:t>
      </w:r>
    </w:p>
    <w:p w14:paraId="2829F5BB" w14:textId="77777777" w:rsidR="00FA4C50" w:rsidRPr="00FA4C50" w:rsidRDefault="00FA4C50" w:rsidP="003D2E4A"/>
    <w:p w14:paraId="7AE498DD" w14:textId="5FEE3D9F" w:rsidR="00FA1369" w:rsidRDefault="002E7D17" w:rsidP="005B040D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</w:t>
      </w:r>
      <w:r w:rsidR="003A3B9C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5B040D">
        <w:rPr>
          <w:b/>
          <w:u w:val="single"/>
        </w:rPr>
        <w:t>74.773,82</w:t>
      </w:r>
    </w:p>
    <w:p w14:paraId="7C0058A0" w14:textId="77777777" w:rsidR="00C73EEE" w:rsidRDefault="00C73EEE" w:rsidP="002E7D17">
      <w:pPr>
        <w:jc w:val="both"/>
        <w:rPr>
          <w:b/>
        </w:rPr>
      </w:pPr>
    </w:p>
    <w:p w14:paraId="6C52C36B" w14:textId="4C29B4F7" w:rsidR="00AB1607" w:rsidRDefault="002E7D17" w:rsidP="005B040D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5B040D">
        <w:t>s</w:t>
      </w:r>
      <w:r w:rsidR="00DB574F">
        <w:t xml:space="preserve"> </w:t>
      </w:r>
      <w:r w:rsidR="009E0EE2">
        <w:t>Crédito</w:t>
      </w:r>
      <w:r w:rsidR="005B040D">
        <w:t>s</w:t>
      </w:r>
      <w:r w:rsidR="009E0EE2">
        <w:t xml:space="preserve"> autorizado</w:t>
      </w:r>
      <w:r w:rsidR="005B040D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5B040D" w:rsidRPr="00C73EEE">
        <w:rPr>
          <w:b/>
        </w:rPr>
        <w:t xml:space="preserve">R$ </w:t>
      </w:r>
      <w:r w:rsidR="005B040D">
        <w:rPr>
          <w:b/>
        </w:rPr>
        <w:t>74.773,82</w:t>
      </w:r>
      <w:r w:rsidR="005B040D" w:rsidRPr="00C73EEE">
        <w:rPr>
          <w:b/>
        </w:rPr>
        <w:t xml:space="preserve"> (</w:t>
      </w:r>
      <w:r w:rsidR="005B040D">
        <w:rPr>
          <w:b/>
        </w:rPr>
        <w:t>setenta e quatro mil, setecentos e setenta e três reais e oitenta e dois centavos</w:t>
      </w:r>
      <w:r w:rsidR="005B040D" w:rsidRPr="00C73EEE">
        <w:rPr>
          <w:b/>
        </w:rPr>
        <w:t>)</w:t>
      </w:r>
      <w:r w:rsidR="00FF246A">
        <w:rPr>
          <w:b/>
        </w:rPr>
        <w:t xml:space="preserve">, </w:t>
      </w:r>
      <w:r>
        <w:t>mais precisamente conforme abaixo:</w:t>
      </w:r>
    </w:p>
    <w:p w14:paraId="3E1FCA0C" w14:textId="77777777" w:rsidR="00AB1607" w:rsidRDefault="00AB1607" w:rsidP="002E7D17">
      <w:pPr>
        <w:ind w:firstLine="1985"/>
        <w:jc w:val="both"/>
      </w:pPr>
    </w:p>
    <w:p w14:paraId="0D9BC6D0" w14:textId="77777777" w:rsidR="00AB1607" w:rsidRDefault="00AB1607" w:rsidP="00AB1607">
      <w:pPr>
        <w:jc w:val="both"/>
      </w:pPr>
      <w:r>
        <w:t xml:space="preserve">05 </w:t>
      </w:r>
      <w:r w:rsidRPr="00A35607">
        <w:t xml:space="preserve">– </w:t>
      </w:r>
      <w:r>
        <w:t>SECRETARIA DE EDUCAÇÃO, CULTURA E ESPORTE</w:t>
      </w:r>
    </w:p>
    <w:p w14:paraId="2C26C240" w14:textId="77777777" w:rsidR="00AB1607" w:rsidRDefault="00AB1607" w:rsidP="00AB1607">
      <w:pPr>
        <w:jc w:val="both"/>
      </w:pPr>
      <w:r>
        <w:t>07 – CULTURA</w:t>
      </w:r>
    </w:p>
    <w:p w14:paraId="65F6DCED" w14:textId="44BB17FB" w:rsidR="00AB1607" w:rsidRDefault="00AB1607" w:rsidP="00AB1607">
      <w:pPr>
        <w:jc w:val="both"/>
        <w:rPr>
          <w:bCs/>
        </w:rPr>
      </w:pPr>
      <w:r>
        <w:rPr>
          <w:bCs/>
        </w:rPr>
        <w:t>13.391.0012.2.030 – MANUTENÇÃO E DESENVOLVIMENTO DAS ATIVIDADES DO MUSEU E BIBLIOTECA</w:t>
      </w:r>
    </w:p>
    <w:p w14:paraId="6496F0AB" w14:textId="77103966" w:rsidR="00AB1607" w:rsidRDefault="00AB1607" w:rsidP="005B040D">
      <w:r>
        <w:t>(71)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4.773,82</w:t>
      </w:r>
    </w:p>
    <w:p w14:paraId="60E67BE6" w14:textId="77777777" w:rsidR="00DA2988" w:rsidRDefault="00DA2988" w:rsidP="00DB574F">
      <w:pPr>
        <w:jc w:val="both"/>
      </w:pPr>
    </w:p>
    <w:p w14:paraId="7E418B4E" w14:textId="77777777" w:rsidR="00CD5BCF" w:rsidRDefault="00CD5BCF" w:rsidP="00CD5BCF">
      <w:pPr>
        <w:jc w:val="both"/>
      </w:pPr>
      <w:r>
        <w:t xml:space="preserve">09 </w:t>
      </w:r>
      <w:r w:rsidRPr="00A35607">
        <w:t xml:space="preserve">– </w:t>
      </w:r>
      <w:r>
        <w:t>SECRETARIA DE SAÚDE PÚBLICA</w:t>
      </w:r>
    </w:p>
    <w:p w14:paraId="338A33A9" w14:textId="77777777" w:rsidR="00CD5BCF" w:rsidRDefault="00CD5BCF" w:rsidP="00CD5BCF">
      <w:pPr>
        <w:jc w:val="both"/>
      </w:pPr>
      <w:r>
        <w:t>01 – FUNDO MUNICIPAL DE SAÚDE</w:t>
      </w:r>
    </w:p>
    <w:p w14:paraId="57ECABD7" w14:textId="154F6868" w:rsidR="00CD5BCF" w:rsidRDefault="00316EC3" w:rsidP="00CD5BCF">
      <w:pPr>
        <w:jc w:val="both"/>
        <w:rPr>
          <w:bCs/>
        </w:rPr>
      </w:pPr>
      <w:r>
        <w:rPr>
          <w:bCs/>
        </w:rPr>
        <w:t>10.301.0023.2.058</w:t>
      </w:r>
      <w:r w:rsidR="00CD5BCF">
        <w:rPr>
          <w:bCs/>
        </w:rPr>
        <w:t xml:space="preserve"> – BLOCO DE </w:t>
      </w:r>
      <w:r>
        <w:rPr>
          <w:bCs/>
        </w:rPr>
        <w:t>ASSISTÊNCIA FARMACÊUTICA BÁSICA</w:t>
      </w:r>
    </w:p>
    <w:p w14:paraId="05B4083C" w14:textId="4476FDCF" w:rsidR="00CD5BCF" w:rsidRPr="005B040D" w:rsidRDefault="00CD5BCF" w:rsidP="00CD5BCF">
      <w:r>
        <w:t>(</w:t>
      </w:r>
      <w:r w:rsidR="00316EC3">
        <w:t>9</w:t>
      </w:r>
      <w:r>
        <w:t>) 3.3.90.00.00.00.00.00.0</w:t>
      </w:r>
      <w:r w:rsidR="00316EC3">
        <w:t>002</w:t>
      </w:r>
      <w:r w:rsidRPr="00A35607">
        <w:t xml:space="preserve"> – Aplicações Diretas</w:t>
      </w:r>
      <w:r>
        <w:t>............</w:t>
      </w:r>
      <w:r w:rsidR="00316EC3">
        <w:t>..</w:t>
      </w:r>
      <w:r>
        <w:t>..............................</w:t>
      </w:r>
      <w:r w:rsidRPr="00A35607">
        <w:t xml:space="preserve"> R$ </w:t>
      </w:r>
      <w:r w:rsidR="00316EC3">
        <w:t>20</w:t>
      </w:r>
      <w:r>
        <w:t>.000,00</w:t>
      </w:r>
    </w:p>
    <w:p w14:paraId="635FB063" w14:textId="77777777" w:rsidR="00316EC3" w:rsidRDefault="00316EC3" w:rsidP="00CD5BCF">
      <w:pPr>
        <w:rPr>
          <w:b/>
          <w:u w:val="single"/>
        </w:rPr>
      </w:pPr>
    </w:p>
    <w:p w14:paraId="107577C3" w14:textId="77777777" w:rsidR="00316EC3" w:rsidRDefault="00316EC3" w:rsidP="00316EC3">
      <w:pPr>
        <w:jc w:val="both"/>
      </w:pPr>
      <w:r>
        <w:t xml:space="preserve">09 </w:t>
      </w:r>
      <w:r w:rsidRPr="00A35607">
        <w:t xml:space="preserve">– </w:t>
      </w:r>
      <w:r>
        <w:t>SECRETARIA DE SAÚDE PÚBLICA</w:t>
      </w:r>
    </w:p>
    <w:p w14:paraId="0580351B" w14:textId="77777777" w:rsidR="00316EC3" w:rsidRDefault="00316EC3" w:rsidP="00316EC3">
      <w:pPr>
        <w:jc w:val="both"/>
      </w:pPr>
      <w:r>
        <w:t>01 – FUNDO MUNICIPAL DE SAÚDE</w:t>
      </w:r>
    </w:p>
    <w:p w14:paraId="2282084E" w14:textId="77777777" w:rsidR="00316EC3" w:rsidRDefault="00316EC3" w:rsidP="00316EC3">
      <w:pPr>
        <w:jc w:val="both"/>
        <w:rPr>
          <w:bCs/>
        </w:rPr>
      </w:pPr>
      <w:r>
        <w:rPr>
          <w:bCs/>
        </w:rPr>
        <w:t>10.301.0024.2.061 – BLOCO DE MÉDIA E ALTA COMPLEXIDADE – MAC – TFD - CONSÓRCIOS</w:t>
      </w:r>
    </w:p>
    <w:p w14:paraId="6A5D11E3" w14:textId="7F3CA611" w:rsidR="00AB1607" w:rsidRDefault="00316EC3" w:rsidP="00316EC3">
      <w:r>
        <w:t>(15) 3.3.90.00.00.00.00.00.0002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30.000,00</w:t>
      </w:r>
    </w:p>
    <w:p w14:paraId="0F841ABE" w14:textId="77777777" w:rsidR="00AB1607" w:rsidRDefault="00AB1607" w:rsidP="00316EC3"/>
    <w:p w14:paraId="32B53898" w14:textId="62FCBD78" w:rsidR="00AB1607" w:rsidRDefault="00AB1607" w:rsidP="00AB1607">
      <w:pPr>
        <w:jc w:val="both"/>
      </w:pPr>
      <w:r>
        <w:t xml:space="preserve">10 </w:t>
      </w:r>
      <w:r w:rsidRPr="00A35607">
        <w:t xml:space="preserve">– </w:t>
      </w:r>
      <w:r>
        <w:t>SECRETARIA DE ASSISTÊNCIA SOCIAL</w:t>
      </w:r>
    </w:p>
    <w:p w14:paraId="6D48EDE4" w14:textId="549CEF56" w:rsidR="00AB1607" w:rsidRDefault="00AB1607" w:rsidP="00AB1607">
      <w:pPr>
        <w:jc w:val="both"/>
      </w:pPr>
      <w:r>
        <w:t>01 – FUNDO MUNICIPAL DE ASSISTÊNCIA SOCIAL</w:t>
      </w:r>
    </w:p>
    <w:p w14:paraId="21DB3965" w14:textId="24788C29" w:rsidR="00AB1607" w:rsidRDefault="00AB1607" w:rsidP="00AB1607">
      <w:pPr>
        <w:jc w:val="both"/>
        <w:rPr>
          <w:bCs/>
        </w:rPr>
      </w:pPr>
      <w:r>
        <w:rPr>
          <w:bCs/>
        </w:rPr>
        <w:t>08.244.0026.2.068 – PROGRAMA DE BENEFÍCIOS EVENTUAIS</w:t>
      </w:r>
    </w:p>
    <w:p w14:paraId="68FEC26B" w14:textId="6CC4DF1F" w:rsidR="00316EC3" w:rsidRDefault="00AB1607" w:rsidP="00CD5BCF">
      <w:r>
        <w:t>(7)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20.000,00</w:t>
      </w:r>
    </w:p>
    <w:p w14:paraId="57B0A072" w14:textId="77777777" w:rsidR="00FA4C50" w:rsidRPr="00FA4C50" w:rsidRDefault="00FA4C50" w:rsidP="00CD5BCF"/>
    <w:p w14:paraId="66AC8A0F" w14:textId="60E855A0" w:rsidR="00CD5BCF" w:rsidRPr="003D2E4A" w:rsidRDefault="00CD5BCF" w:rsidP="00CD5BCF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5B040D">
        <w:rPr>
          <w:b/>
          <w:u w:val="single"/>
        </w:rPr>
        <w:t>74.773,82</w:t>
      </w:r>
    </w:p>
    <w:p w14:paraId="30902B59" w14:textId="2E081CBE" w:rsidR="002E7D17" w:rsidRDefault="002E7D17" w:rsidP="002E7D17">
      <w:pPr>
        <w:ind w:left="708" w:firstLine="708"/>
        <w:jc w:val="center"/>
      </w:pPr>
    </w:p>
    <w:p w14:paraId="08436B03" w14:textId="77777777" w:rsidR="00FA4C50" w:rsidRDefault="00FA4C50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5C8A5C58" w14:textId="6B5C2D08" w:rsidR="002E7D17" w:rsidRDefault="002E7D17" w:rsidP="00FA4C50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</w:t>
      </w:r>
      <w:r w:rsidR="00D259FC">
        <w:t xml:space="preserve">res desta Lei, relativamente aos </w:t>
      </w:r>
      <w:r w:rsidRPr="00626B63">
        <w:t>crédito</w:t>
      </w:r>
      <w:r w:rsidR="00D259FC">
        <w:t>s</w:t>
      </w:r>
      <w:r w:rsidR="00C73EEE">
        <w:t xml:space="preserve"> </w:t>
      </w:r>
      <w:r w:rsidR="00D259FC">
        <w:t>e 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77777777" w:rsidR="002E7D17" w:rsidRDefault="002E7D17" w:rsidP="002E7D17">
      <w:pPr>
        <w:spacing w:line="276" w:lineRule="auto"/>
        <w:jc w:val="both"/>
      </w:pPr>
    </w:p>
    <w:p w14:paraId="5488D2E7" w14:textId="08BF0ECF" w:rsidR="00127C36" w:rsidRDefault="001719FE" w:rsidP="00127C36">
      <w:pPr>
        <w:spacing w:line="276" w:lineRule="auto"/>
        <w:jc w:val="both"/>
      </w:pPr>
      <w:r>
        <w:t xml:space="preserve"> </w:t>
      </w:r>
    </w:p>
    <w:p w14:paraId="24A7D08D" w14:textId="54F87149" w:rsidR="00AB2C9E" w:rsidRDefault="00AB2C9E" w:rsidP="00127C36">
      <w:pPr>
        <w:spacing w:line="276" w:lineRule="auto"/>
        <w:jc w:val="both"/>
      </w:pPr>
    </w:p>
    <w:p w14:paraId="5A1EE2F9" w14:textId="77777777" w:rsidR="00AB2C9E" w:rsidRDefault="00AB2C9E" w:rsidP="00127C36">
      <w:pPr>
        <w:spacing w:line="276" w:lineRule="auto"/>
        <w:jc w:val="both"/>
      </w:pPr>
    </w:p>
    <w:p w14:paraId="4B32E70B" w14:textId="77777777" w:rsidR="00FA4C50" w:rsidRPr="00C503C6" w:rsidRDefault="00FA4C50" w:rsidP="00FA4C50">
      <w:pPr>
        <w:ind w:firstLine="708"/>
        <w:jc w:val="both"/>
        <w:rPr>
          <w:rFonts w:eastAsia="Calibri"/>
          <w:lang w:eastAsia="en-US"/>
        </w:rPr>
      </w:pPr>
    </w:p>
    <w:p w14:paraId="7AD65D7F" w14:textId="2A1E190E" w:rsidR="00FA4C50" w:rsidRDefault="00FA4C50" w:rsidP="00FA4C50">
      <w:pPr>
        <w:spacing w:line="276" w:lineRule="auto"/>
        <w:ind w:right="170" w:firstLine="851"/>
        <w:jc w:val="right"/>
      </w:pPr>
      <w:r>
        <w:t xml:space="preserve">Anchieta – SC, </w:t>
      </w:r>
      <w:r>
        <w:t>16</w:t>
      </w:r>
      <w:r>
        <w:t xml:space="preserve"> de dezembro de 2022.</w:t>
      </w:r>
    </w:p>
    <w:p w14:paraId="0CCDBC70" w14:textId="543040A1" w:rsidR="00FA4C50" w:rsidRDefault="00FA4C50" w:rsidP="00FA4C50">
      <w:pPr>
        <w:spacing w:line="276" w:lineRule="auto"/>
        <w:ind w:right="170" w:firstLine="851"/>
        <w:jc w:val="right"/>
      </w:pPr>
    </w:p>
    <w:p w14:paraId="5A2C4B1C" w14:textId="704A5D37" w:rsidR="00FA4C50" w:rsidRDefault="00FA4C50" w:rsidP="00FA4C50">
      <w:pPr>
        <w:spacing w:line="276" w:lineRule="auto"/>
        <w:ind w:right="170" w:firstLine="851"/>
        <w:jc w:val="right"/>
      </w:pPr>
    </w:p>
    <w:p w14:paraId="6FE70455" w14:textId="0C9E2CBD" w:rsidR="00FA4C50" w:rsidRDefault="00FA4C50" w:rsidP="00FA4C50">
      <w:pPr>
        <w:spacing w:line="276" w:lineRule="auto"/>
        <w:ind w:right="170" w:firstLine="851"/>
        <w:jc w:val="right"/>
      </w:pPr>
    </w:p>
    <w:p w14:paraId="2B270BE1" w14:textId="13FF7994" w:rsidR="00FA4C50" w:rsidRDefault="00FA4C50" w:rsidP="00FA4C50">
      <w:pPr>
        <w:spacing w:line="276" w:lineRule="auto"/>
        <w:ind w:right="170" w:firstLine="851"/>
        <w:jc w:val="right"/>
      </w:pPr>
    </w:p>
    <w:p w14:paraId="4AE7D724" w14:textId="3B3558A5" w:rsidR="00FA4C50" w:rsidRDefault="00FA4C50" w:rsidP="00FA4C50">
      <w:pPr>
        <w:spacing w:line="276" w:lineRule="auto"/>
        <w:ind w:right="170" w:firstLine="851"/>
        <w:jc w:val="right"/>
      </w:pPr>
    </w:p>
    <w:p w14:paraId="0896803F" w14:textId="10C29D3F" w:rsidR="00FA4C50" w:rsidRDefault="00FA4C50" w:rsidP="00FA4C50">
      <w:pPr>
        <w:spacing w:line="276" w:lineRule="auto"/>
        <w:ind w:right="170" w:firstLine="851"/>
        <w:jc w:val="right"/>
      </w:pPr>
    </w:p>
    <w:p w14:paraId="151741BF" w14:textId="77777777" w:rsidR="00FA4C50" w:rsidRDefault="00FA4C50" w:rsidP="00FA4C50">
      <w:pPr>
        <w:spacing w:line="276" w:lineRule="auto"/>
        <w:ind w:right="170" w:firstLine="851"/>
        <w:jc w:val="right"/>
      </w:pPr>
    </w:p>
    <w:p w14:paraId="4BC2CC5C" w14:textId="592DF2B8" w:rsidR="00FA4C50" w:rsidRDefault="00FA4C50" w:rsidP="00FA4C50">
      <w:pPr>
        <w:spacing w:line="276" w:lineRule="auto"/>
        <w:ind w:right="170" w:firstLine="851"/>
        <w:rPr>
          <w:b/>
          <w:bCs/>
        </w:rPr>
      </w:pPr>
      <w:r>
        <w:t xml:space="preserve">                                          </w:t>
      </w:r>
      <w:r>
        <w:t xml:space="preserve">  </w:t>
      </w:r>
      <w:r>
        <w:t xml:space="preserve"> </w:t>
      </w:r>
      <w:r>
        <w:rPr>
          <w:b/>
          <w:bCs/>
        </w:rPr>
        <w:t xml:space="preserve">IVAN JOSE CANCI </w:t>
      </w:r>
    </w:p>
    <w:p w14:paraId="0B26BDB1" w14:textId="77777777" w:rsidR="00FA4C50" w:rsidRDefault="00FA4C50" w:rsidP="00FA4C50">
      <w:pPr>
        <w:spacing w:line="276" w:lineRule="auto"/>
        <w:jc w:val="center"/>
      </w:pPr>
      <w:r>
        <w:t>Prefeito Municipal</w:t>
      </w:r>
    </w:p>
    <w:p w14:paraId="6847E1BA" w14:textId="52C55303" w:rsidR="00FA4C50" w:rsidRDefault="00FA4C50" w:rsidP="00FA4C50">
      <w:pPr>
        <w:tabs>
          <w:tab w:val="left" w:pos="6990"/>
        </w:tabs>
        <w:spacing w:line="276" w:lineRule="auto"/>
      </w:pPr>
      <w:r>
        <w:tab/>
      </w:r>
    </w:p>
    <w:p w14:paraId="770E6F94" w14:textId="7FDB8AA1" w:rsidR="00FA4C50" w:rsidRDefault="00FA4C50" w:rsidP="00FA4C50">
      <w:pPr>
        <w:tabs>
          <w:tab w:val="left" w:pos="6990"/>
        </w:tabs>
        <w:spacing w:line="276" w:lineRule="auto"/>
      </w:pPr>
    </w:p>
    <w:p w14:paraId="24624B16" w14:textId="69E74390" w:rsidR="00FA4C50" w:rsidRDefault="00FA4C50" w:rsidP="00FA4C50">
      <w:pPr>
        <w:tabs>
          <w:tab w:val="left" w:pos="6990"/>
        </w:tabs>
        <w:spacing w:line="276" w:lineRule="auto"/>
      </w:pPr>
    </w:p>
    <w:p w14:paraId="6817CA78" w14:textId="73BF51A8" w:rsidR="00FA4C50" w:rsidRDefault="00FA4C50" w:rsidP="00FA4C50">
      <w:pPr>
        <w:tabs>
          <w:tab w:val="left" w:pos="6990"/>
        </w:tabs>
        <w:spacing w:line="276" w:lineRule="auto"/>
      </w:pPr>
    </w:p>
    <w:p w14:paraId="0DAC81BC" w14:textId="2DF9CBC2" w:rsidR="00FA4C50" w:rsidRDefault="00FA4C50" w:rsidP="00FA4C50">
      <w:pPr>
        <w:tabs>
          <w:tab w:val="left" w:pos="6990"/>
        </w:tabs>
        <w:spacing w:line="276" w:lineRule="auto"/>
      </w:pPr>
    </w:p>
    <w:p w14:paraId="630AAFBC" w14:textId="2C04AC78" w:rsidR="00FA4C50" w:rsidRDefault="00FA4C50" w:rsidP="00FA4C50">
      <w:pPr>
        <w:tabs>
          <w:tab w:val="left" w:pos="6990"/>
        </w:tabs>
        <w:spacing w:line="276" w:lineRule="auto"/>
      </w:pPr>
    </w:p>
    <w:p w14:paraId="4A594405" w14:textId="5D935825" w:rsidR="00FA4C50" w:rsidRDefault="00FA4C50" w:rsidP="00FA4C50">
      <w:pPr>
        <w:tabs>
          <w:tab w:val="left" w:pos="6990"/>
        </w:tabs>
        <w:spacing w:line="276" w:lineRule="auto"/>
      </w:pPr>
    </w:p>
    <w:p w14:paraId="78A96598" w14:textId="15AB767A" w:rsidR="00FA4C50" w:rsidRDefault="00FA4C50" w:rsidP="00FA4C50">
      <w:pPr>
        <w:tabs>
          <w:tab w:val="left" w:pos="6990"/>
        </w:tabs>
        <w:spacing w:line="276" w:lineRule="auto"/>
      </w:pPr>
    </w:p>
    <w:p w14:paraId="6DECDC57" w14:textId="32CDF463" w:rsidR="00FA4C50" w:rsidRDefault="00FA4C50" w:rsidP="00FA4C50">
      <w:pPr>
        <w:tabs>
          <w:tab w:val="left" w:pos="6990"/>
        </w:tabs>
        <w:spacing w:line="276" w:lineRule="auto"/>
      </w:pPr>
    </w:p>
    <w:p w14:paraId="22253A55" w14:textId="093B837B" w:rsidR="00FA4C50" w:rsidRDefault="00FA4C50" w:rsidP="00FA4C50">
      <w:pPr>
        <w:tabs>
          <w:tab w:val="left" w:pos="6990"/>
        </w:tabs>
        <w:spacing w:line="276" w:lineRule="auto"/>
      </w:pPr>
    </w:p>
    <w:p w14:paraId="4B2FCCCA" w14:textId="03D049B0" w:rsidR="00FA4C50" w:rsidRDefault="00FA4C50" w:rsidP="00FA4C50">
      <w:pPr>
        <w:tabs>
          <w:tab w:val="left" w:pos="6990"/>
        </w:tabs>
        <w:spacing w:line="276" w:lineRule="auto"/>
      </w:pPr>
    </w:p>
    <w:p w14:paraId="68A7926B" w14:textId="7FA8F686" w:rsidR="00FA4C50" w:rsidRDefault="00FA4C50" w:rsidP="00FA4C50">
      <w:pPr>
        <w:tabs>
          <w:tab w:val="left" w:pos="6990"/>
        </w:tabs>
        <w:spacing w:line="276" w:lineRule="auto"/>
      </w:pPr>
    </w:p>
    <w:p w14:paraId="100662DA" w14:textId="77777777" w:rsidR="00FA4C50" w:rsidRDefault="00FA4C50" w:rsidP="00FA4C50">
      <w:pPr>
        <w:tabs>
          <w:tab w:val="left" w:pos="6990"/>
        </w:tabs>
        <w:spacing w:line="276" w:lineRule="auto"/>
      </w:pPr>
    </w:p>
    <w:p w14:paraId="28AB7FC7" w14:textId="77777777" w:rsidR="00FA4C50" w:rsidRDefault="00FA4C50" w:rsidP="00FA4C50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7CE564FE" w14:textId="15B24DE4" w:rsidR="005B040D" w:rsidRDefault="00FA4C50" w:rsidP="00FA4C50">
      <w:pPr>
        <w:rPr>
          <w:b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615E0DE6" w14:textId="77777777" w:rsidR="005B040D" w:rsidRDefault="005B040D" w:rsidP="005B040D">
      <w:pPr>
        <w:spacing w:line="276" w:lineRule="auto"/>
        <w:jc w:val="center"/>
        <w:rPr>
          <w:b/>
        </w:rPr>
      </w:pPr>
    </w:p>
    <w:p w14:paraId="498819AA" w14:textId="77777777" w:rsidR="005B040D" w:rsidRDefault="005B040D" w:rsidP="005B040D">
      <w:pPr>
        <w:spacing w:line="276" w:lineRule="auto"/>
        <w:jc w:val="center"/>
        <w:rPr>
          <w:b/>
        </w:rPr>
      </w:pPr>
    </w:p>
    <w:p w14:paraId="6251A4DE" w14:textId="78523B96" w:rsidR="00BE190B" w:rsidRPr="00045245" w:rsidRDefault="00BE190B" w:rsidP="00FA4C50">
      <w:pPr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C7607" w14:textId="77777777" w:rsidR="0051185B" w:rsidRDefault="0051185B">
      <w:r>
        <w:separator/>
      </w:r>
    </w:p>
  </w:endnote>
  <w:endnote w:type="continuationSeparator" w:id="0">
    <w:p w14:paraId="49451D04" w14:textId="77777777" w:rsidR="0051185B" w:rsidRDefault="0051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71F66" w14:textId="77777777" w:rsidR="0051185B" w:rsidRDefault="0051185B">
      <w:r>
        <w:separator/>
      </w:r>
    </w:p>
  </w:footnote>
  <w:footnote w:type="continuationSeparator" w:id="0">
    <w:p w14:paraId="0AF32DEF" w14:textId="77777777" w:rsidR="0051185B" w:rsidRDefault="00511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0B116F6"/>
    <w:multiLevelType w:val="hybridMultilevel"/>
    <w:tmpl w:val="00DA0F8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1C3DEE"/>
    <w:multiLevelType w:val="hybridMultilevel"/>
    <w:tmpl w:val="99AE4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7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145609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19146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176056">
    <w:abstractNumId w:val="5"/>
    <w:lvlOverride w:ilvl="0">
      <w:startOverride w:val="1"/>
    </w:lvlOverride>
  </w:num>
  <w:num w:numId="4" w16cid:durableId="683704086">
    <w:abstractNumId w:val="13"/>
    <w:lvlOverride w:ilvl="0">
      <w:startOverride w:val="1"/>
    </w:lvlOverride>
  </w:num>
  <w:num w:numId="5" w16cid:durableId="190265721">
    <w:abstractNumId w:val="2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3454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1482727">
    <w:abstractNumId w:val="3"/>
  </w:num>
  <w:num w:numId="8" w16cid:durableId="633754484">
    <w:abstractNumId w:val="11"/>
  </w:num>
  <w:num w:numId="9" w16cid:durableId="4862616">
    <w:abstractNumId w:val="6"/>
  </w:num>
  <w:num w:numId="10" w16cid:durableId="1440759214">
    <w:abstractNumId w:val="15"/>
  </w:num>
  <w:num w:numId="11" w16cid:durableId="450513108">
    <w:abstractNumId w:val="19"/>
  </w:num>
  <w:num w:numId="12" w16cid:durableId="881091895">
    <w:abstractNumId w:val="0"/>
  </w:num>
  <w:num w:numId="13" w16cid:durableId="561598283">
    <w:abstractNumId w:val="25"/>
  </w:num>
  <w:num w:numId="14" w16cid:durableId="316878944">
    <w:abstractNumId w:val="18"/>
  </w:num>
  <w:num w:numId="15" w16cid:durableId="326330131">
    <w:abstractNumId w:val="8"/>
  </w:num>
  <w:num w:numId="16" w16cid:durableId="1592273978">
    <w:abstractNumId w:val="14"/>
  </w:num>
  <w:num w:numId="17" w16cid:durableId="149516942">
    <w:abstractNumId w:val="12"/>
  </w:num>
  <w:num w:numId="18" w16cid:durableId="559446059">
    <w:abstractNumId w:val="2"/>
  </w:num>
  <w:num w:numId="19" w16cid:durableId="555818352">
    <w:abstractNumId w:val="9"/>
  </w:num>
  <w:num w:numId="20" w16cid:durableId="17049352">
    <w:abstractNumId w:val="28"/>
  </w:num>
  <w:num w:numId="21" w16cid:durableId="1016348647">
    <w:abstractNumId w:val="23"/>
  </w:num>
  <w:num w:numId="22" w16cid:durableId="967390459">
    <w:abstractNumId w:val="17"/>
  </w:num>
  <w:num w:numId="23" w16cid:durableId="1424111663">
    <w:abstractNumId w:val="21"/>
  </w:num>
  <w:num w:numId="24" w16cid:durableId="633371670">
    <w:abstractNumId w:val="4"/>
  </w:num>
  <w:num w:numId="25" w16cid:durableId="1208029027">
    <w:abstractNumId w:val="24"/>
  </w:num>
  <w:num w:numId="26" w16cid:durableId="1646471706">
    <w:abstractNumId w:val="10"/>
  </w:num>
  <w:num w:numId="27" w16cid:durableId="978338740">
    <w:abstractNumId w:val="27"/>
  </w:num>
  <w:num w:numId="28" w16cid:durableId="1077706333">
    <w:abstractNumId w:val="20"/>
  </w:num>
  <w:num w:numId="29" w16cid:durableId="27219107">
    <w:abstractNumId w:val="16"/>
  </w:num>
  <w:num w:numId="30" w16cid:durableId="2006666841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71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E4C4F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27C36"/>
    <w:rsid w:val="001326FA"/>
    <w:rsid w:val="00134CEF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3BC8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16EC3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57DB"/>
    <w:rsid w:val="004E619F"/>
    <w:rsid w:val="004E6B5C"/>
    <w:rsid w:val="004F016F"/>
    <w:rsid w:val="004F0707"/>
    <w:rsid w:val="004F1116"/>
    <w:rsid w:val="0051185B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040D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5F73BE"/>
    <w:rsid w:val="006019C0"/>
    <w:rsid w:val="00602348"/>
    <w:rsid w:val="00604911"/>
    <w:rsid w:val="0061352C"/>
    <w:rsid w:val="006152AB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E79C3"/>
    <w:rsid w:val="006F396C"/>
    <w:rsid w:val="006F677F"/>
    <w:rsid w:val="00700237"/>
    <w:rsid w:val="00701FEB"/>
    <w:rsid w:val="00702DA3"/>
    <w:rsid w:val="00704D12"/>
    <w:rsid w:val="00715F9C"/>
    <w:rsid w:val="00717334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67E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607"/>
    <w:rsid w:val="00AB1909"/>
    <w:rsid w:val="00AB257E"/>
    <w:rsid w:val="00AB2C9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0BEF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5BCF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59FC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28FD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2A3B"/>
    <w:rsid w:val="00E633AD"/>
    <w:rsid w:val="00E6510E"/>
    <w:rsid w:val="00E70E9D"/>
    <w:rsid w:val="00E717B6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4C50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4D350-EA33-4DF8-B5BB-1EA210D7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53</TotalTime>
  <Pages>3</Pages>
  <Words>798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</cp:revision>
  <cp:lastPrinted>2022-12-12T18:23:00Z</cp:lastPrinted>
  <dcterms:created xsi:type="dcterms:W3CDTF">2022-12-12T17:57:00Z</dcterms:created>
  <dcterms:modified xsi:type="dcterms:W3CDTF">2022-12-16T13:21:00Z</dcterms:modified>
</cp:coreProperties>
</file>