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47E7986B" w14:textId="5DFB3F2B" w:rsidR="00324A98" w:rsidRPr="00084E6E" w:rsidRDefault="00324A98" w:rsidP="00324A98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</w:t>
      </w:r>
      <w:r w:rsidRPr="001C0CA8">
        <w:rPr>
          <w:b/>
          <w:iCs/>
        </w:rPr>
        <w:t>LEI Nº 2.6</w:t>
      </w:r>
      <w:r>
        <w:rPr>
          <w:b/>
          <w:iCs/>
        </w:rPr>
        <w:t>7</w:t>
      </w:r>
      <w:r>
        <w:rPr>
          <w:b/>
          <w:iCs/>
        </w:rPr>
        <w:t>3</w:t>
      </w:r>
      <w:r w:rsidRPr="001C0CA8">
        <w:rPr>
          <w:b/>
          <w:iCs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1FA8E206" w:rsidR="00FA1369" w:rsidRPr="00A35607" w:rsidRDefault="002E7D17" w:rsidP="00D15A66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UM </w:t>
            </w:r>
            <w:r w:rsidRPr="00A35607">
              <w:rPr>
                <w:b/>
              </w:rPr>
              <w:t>CRÉDITO</w:t>
            </w:r>
            <w:r w:rsidR="00C73EEE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D15A66">
              <w:rPr>
                <w:b/>
              </w:rPr>
              <w:t>50</w:t>
            </w:r>
            <w:r w:rsidR="0062355B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D15A66">
              <w:rPr>
                <w:b/>
              </w:rPr>
              <w:t>CINQUENTA MIL</w:t>
            </w:r>
            <w:r w:rsidR="00FF246A">
              <w:rPr>
                <w:b/>
              </w:rPr>
              <w:t xml:space="preserve"> R</w:t>
            </w:r>
            <w:r w:rsidR="0062355B">
              <w:rPr>
                <w:b/>
              </w:rPr>
              <w:t>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C70F78A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um</w:t>
      </w:r>
      <w:r w:rsidR="00C1128A">
        <w:t xml:space="preserve"> </w:t>
      </w:r>
      <w:r w:rsidRPr="00A35607">
        <w:t>Crédito</w:t>
      </w:r>
      <w:r w:rsidR="00C73EEE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 w:rsidR="00C73EEE" w:rsidRPr="00C73EEE">
        <w:rPr>
          <w:b/>
        </w:rPr>
        <w:t xml:space="preserve">R$ </w:t>
      </w:r>
      <w:r w:rsidR="00D15A66">
        <w:rPr>
          <w:b/>
        </w:rPr>
        <w:t>50</w:t>
      </w:r>
      <w:r w:rsidR="00C73EEE" w:rsidRPr="00C73EEE">
        <w:rPr>
          <w:b/>
        </w:rPr>
        <w:t>.000,00 (</w:t>
      </w:r>
      <w:r w:rsidR="00D15A66">
        <w:rPr>
          <w:b/>
        </w:rPr>
        <w:t xml:space="preserve">cinquenta </w:t>
      </w:r>
      <w:r w:rsidR="00C73EEE" w:rsidRPr="00C73EEE">
        <w:rPr>
          <w:b/>
        </w:rPr>
        <w:t>mil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64074727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C73EEE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C73EEE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D15A66" w:rsidRPr="00C73EEE">
        <w:rPr>
          <w:b/>
        </w:rPr>
        <w:t xml:space="preserve">R$ </w:t>
      </w:r>
      <w:r w:rsidR="00D15A66">
        <w:rPr>
          <w:b/>
        </w:rPr>
        <w:t>50</w:t>
      </w:r>
      <w:r w:rsidR="00D15A66" w:rsidRPr="00C73EEE">
        <w:rPr>
          <w:b/>
        </w:rPr>
        <w:t>.000,00 (</w:t>
      </w:r>
      <w:r w:rsidR="00D15A66">
        <w:rPr>
          <w:b/>
        </w:rPr>
        <w:t xml:space="preserve">cinquenta </w:t>
      </w:r>
      <w:r w:rsidR="00D15A66" w:rsidRPr="00C73EEE">
        <w:rPr>
          <w:b/>
        </w:rPr>
        <w:t>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7624500B" w:rsidR="00FF246A" w:rsidRDefault="00D15A66" w:rsidP="00FF246A">
      <w:pPr>
        <w:jc w:val="both"/>
      </w:pPr>
      <w:r>
        <w:t>07</w:t>
      </w:r>
      <w:r w:rsidR="00FF246A" w:rsidRPr="00A35607">
        <w:t xml:space="preserve"> – </w:t>
      </w:r>
      <w:r>
        <w:t>SECRETARIA DE INFRAESTRUTURA</w:t>
      </w:r>
    </w:p>
    <w:p w14:paraId="1734DF7B" w14:textId="14FB8D0E" w:rsidR="00FF246A" w:rsidRDefault="00FF246A" w:rsidP="00FF246A">
      <w:pPr>
        <w:jc w:val="both"/>
      </w:pPr>
      <w:r>
        <w:t>0</w:t>
      </w:r>
      <w:r w:rsidR="00D15A66">
        <w:t>2</w:t>
      </w:r>
      <w:r>
        <w:t xml:space="preserve"> – </w:t>
      </w:r>
      <w:r w:rsidR="00D15A66">
        <w:t>OBRAS E SERVIÇOS RODOVIÁRIOS</w:t>
      </w:r>
    </w:p>
    <w:p w14:paraId="626E3292" w14:textId="4E9CC05C" w:rsidR="00FF246A" w:rsidRDefault="00D15A66" w:rsidP="00FF246A">
      <w:pPr>
        <w:jc w:val="both"/>
        <w:rPr>
          <w:bCs/>
        </w:rPr>
      </w:pPr>
      <w:r>
        <w:rPr>
          <w:bCs/>
        </w:rPr>
        <w:t>26</w:t>
      </w:r>
      <w:r w:rsidR="00C73EEE">
        <w:rPr>
          <w:bCs/>
        </w:rPr>
        <w:t>.</w:t>
      </w:r>
      <w:r>
        <w:rPr>
          <w:bCs/>
        </w:rPr>
        <w:t>782.0016.2.043</w:t>
      </w:r>
      <w:r w:rsidR="00FF246A">
        <w:rPr>
          <w:bCs/>
        </w:rPr>
        <w:t xml:space="preserve"> – </w:t>
      </w:r>
      <w:r>
        <w:rPr>
          <w:bCs/>
        </w:rPr>
        <w:t>MANUTENÇÃO E DESENVOLVIMENTO DAS ATIVIDADES DO DEPARTAMENTO DE OBRAS E SERVIÇOS RODOVIÁRIOS</w:t>
      </w:r>
      <w:r w:rsidR="00FF246A">
        <w:rPr>
          <w:bCs/>
        </w:rPr>
        <w:t xml:space="preserve"> </w:t>
      </w:r>
    </w:p>
    <w:p w14:paraId="0BE6D582" w14:textId="52BB4F0F" w:rsidR="00FF246A" w:rsidRDefault="00FF246A" w:rsidP="00FF246A">
      <w:r>
        <w:t>(</w:t>
      </w:r>
      <w:r w:rsidR="00D15A66">
        <w:t>109</w:t>
      </w:r>
      <w:r w:rsidR="00C73EEE">
        <w:t>)</w:t>
      </w:r>
      <w:r w:rsidRPr="00F00E43">
        <w:t xml:space="preserve"> </w:t>
      </w:r>
      <w:r w:rsidR="00C73EEE">
        <w:t>3.3.90.00.00.00.00.00.0000</w:t>
      </w:r>
      <w:r w:rsidRPr="00A35607">
        <w:t xml:space="preserve"> – Aplicações Diretas</w:t>
      </w:r>
      <w:r>
        <w:t>............</w:t>
      </w:r>
      <w:r w:rsidR="00D15A66">
        <w:t>.</w:t>
      </w:r>
      <w:r>
        <w:t>...........................</w:t>
      </w:r>
      <w:r w:rsidRPr="00A35607">
        <w:t xml:space="preserve"> R$ </w:t>
      </w:r>
      <w:r w:rsidR="00D15A66">
        <w:t>50</w:t>
      </w:r>
      <w:r>
        <w:t>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61E55C89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FF246A">
        <w:rPr>
          <w:b/>
          <w:u w:val="single"/>
        </w:rPr>
        <w:t>50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C0058A0" w14:textId="56E100B5" w:rsidR="00C73EEE" w:rsidRDefault="00C73EEE" w:rsidP="002E7D17">
      <w:pPr>
        <w:jc w:val="both"/>
        <w:rPr>
          <w:b/>
        </w:rPr>
      </w:pPr>
    </w:p>
    <w:p w14:paraId="10E515FE" w14:textId="77777777" w:rsidR="00324A98" w:rsidRDefault="00324A98" w:rsidP="002E7D17">
      <w:pPr>
        <w:jc w:val="both"/>
        <w:rPr>
          <w:b/>
        </w:rPr>
      </w:pPr>
    </w:p>
    <w:p w14:paraId="5A2F42F0" w14:textId="5218C24A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Orçamento, no valor de até</w:t>
      </w:r>
      <w:r w:rsidR="00C73EEE">
        <w:t xml:space="preserve"> </w:t>
      </w:r>
      <w:r w:rsidR="00C73EEE" w:rsidRPr="00C73EEE">
        <w:rPr>
          <w:b/>
        </w:rPr>
        <w:t xml:space="preserve">R$ </w:t>
      </w:r>
      <w:r w:rsidR="00D15A66">
        <w:rPr>
          <w:b/>
        </w:rPr>
        <w:t>50</w:t>
      </w:r>
      <w:r w:rsidR="00C73EEE" w:rsidRPr="00C73EEE">
        <w:rPr>
          <w:b/>
        </w:rPr>
        <w:t>.000,00 (</w:t>
      </w:r>
      <w:r w:rsidR="00D15A66">
        <w:rPr>
          <w:b/>
        </w:rPr>
        <w:t>cinquenta</w:t>
      </w:r>
      <w:r w:rsidR="00C73EEE" w:rsidRPr="00C73EEE">
        <w:rPr>
          <w:b/>
        </w:rPr>
        <w:t xml:space="preserve"> mil reais)</w:t>
      </w:r>
      <w:r w:rsidR="00FF246A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E260444" w14:textId="32F33F11" w:rsidR="0062355B" w:rsidRDefault="00746A4B" w:rsidP="0062355B">
      <w:pPr>
        <w:jc w:val="both"/>
      </w:pPr>
      <w:r>
        <w:t>02</w:t>
      </w:r>
      <w:r w:rsidR="0062355B" w:rsidRPr="00A35607">
        <w:t xml:space="preserve"> – </w:t>
      </w:r>
      <w:r>
        <w:t>PODER EXECUTIVO MUNICIPAL</w:t>
      </w:r>
      <w:r w:rsidR="0062355B">
        <w:tab/>
      </w:r>
    </w:p>
    <w:p w14:paraId="237E8AD5" w14:textId="662930F6" w:rsidR="0062355B" w:rsidRDefault="0062355B" w:rsidP="0062355B">
      <w:pPr>
        <w:jc w:val="both"/>
      </w:pPr>
      <w:r>
        <w:t>0</w:t>
      </w:r>
      <w:r w:rsidR="00C73EEE">
        <w:t>1</w:t>
      </w:r>
      <w:r>
        <w:t xml:space="preserve"> – </w:t>
      </w:r>
      <w:r w:rsidR="00746A4B">
        <w:t>GABINETE DO PREFEITO MUNICIPAL</w:t>
      </w:r>
    </w:p>
    <w:p w14:paraId="48A0D6F5" w14:textId="3EBD0484" w:rsidR="0062355B" w:rsidRDefault="00746A4B" w:rsidP="0062355B">
      <w:pPr>
        <w:jc w:val="both"/>
        <w:rPr>
          <w:bCs/>
        </w:rPr>
      </w:pPr>
      <w:r>
        <w:rPr>
          <w:bCs/>
        </w:rPr>
        <w:t>04</w:t>
      </w:r>
      <w:r w:rsidR="0062355B">
        <w:rPr>
          <w:bCs/>
        </w:rPr>
        <w:t>.</w:t>
      </w:r>
      <w:r w:rsidR="00C73EEE">
        <w:rPr>
          <w:bCs/>
        </w:rPr>
        <w:t>122.0002</w:t>
      </w:r>
      <w:r w:rsidR="0062355B">
        <w:rPr>
          <w:bCs/>
        </w:rPr>
        <w:t>.</w:t>
      </w:r>
      <w:r w:rsidR="00C73EEE">
        <w:rPr>
          <w:bCs/>
        </w:rPr>
        <w:t>2.00</w:t>
      </w:r>
      <w:r>
        <w:rPr>
          <w:bCs/>
        </w:rPr>
        <w:t>7</w:t>
      </w:r>
      <w:r w:rsidR="0062355B">
        <w:rPr>
          <w:bCs/>
        </w:rPr>
        <w:t xml:space="preserve"> – </w:t>
      </w:r>
      <w:r w:rsidR="00FF246A">
        <w:rPr>
          <w:bCs/>
        </w:rPr>
        <w:t>MANUTENÇÃO</w:t>
      </w:r>
      <w:r w:rsidR="00C73EEE">
        <w:rPr>
          <w:bCs/>
        </w:rPr>
        <w:t xml:space="preserve"> E DESENVOLVIMENTO DAS ATIVIDADES </w:t>
      </w:r>
      <w:r>
        <w:rPr>
          <w:bCs/>
        </w:rPr>
        <w:t>DO GABINETE DO VICE-PREFEITO</w:t>
      </w:r>
    </w:p>
    <w:p w14:paraId="5D635D14" w14:textId="1330D860" w:rsidR="0062355B" w:rsidRDefault="0062355B" w:rsidP="0062355B">
      <w:r>
        <w:t>(</w:t>
      </w:r>
      <w:r w:rsidR="00746A4B">
        <w:t>3</w:t>
      </w:r>
      <w:r>
        <w:t>)</w:t>
      </w:r>
      <w:r w:rsidRPr="00F00E43">
        <w:t xml:space="preserve"> </w:t>
      </w:r>
      <w:r w:rsidR="00746A4B">
        <w:t>3.1</w:t>
      </w:r>
      <w:r w:rsidR="00FF246A">
        <w:t>.90.00.00.00.00.00.0</w:t>
      </w:r>
      <w:r w:rsidR="00C73EEE">
        <w:t>00</w:t>
      </w:r>
      <w:r w:rsidR="00746A4B">
        <w:t>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C73EEE">
        <w:t>1</w:t>
      </w:r>
      <w:r w:rsidR="00746A4B">
        <w:t>0</w:t>
      </w:r>
      <w:r>
        <w:t>.000,00</w:t>
      </w:r>
    </w:p>
    <w:p w14:paraId="212FD938" w14:textId="77777777" w:rsidR="00C73EEE" w:rsidRDefault="00C73EEE" w:rsidP="0062355B"/>
    <w:p w14:paraId="5D4AD758" w14:textId="2EBE456E" w:rsidR="00C73EEE" w:rsidRPr="00746A4B" w:rsidRDefault="00746A4B" w:rsidP="00C73EEE">
      <w:pPr>
        <w:jc w:val="both"/>
      </w:pPr>
      <w:r w:rsidRPr="00746A4B">
        <w:t>04</w:t>
      </w:r>
      <w:r w:rsidR="00C73EEE" w:rsidRPr="00746A4B">
        <w:t xml:space="preserve"> – </w:t>
      </w:r>
      <w:r w:rsidRPr="00746A4B">
        <w:t>SECRETARIA DE FAZENDA</w:t>
      </w:r>
      <w:r w:rsidR="00C73EEE" w:rsidRPr="00746A4B">
        <w:tab/>
      </w:r>
    </w:p>
    <w:p w14:paraId="1B344567" w14:textId="15A98D46" w:rsidR="00C73EEE" w:rsidRPr="00746A4B" w:rsidRDefault="00746A4B" w:rsidP="00C73EEE">
      <w:pPr>
        <w:jc w:val="both"/>
      </w:pPr>
      <w:r w:rsidRPr="00746A4B">
        <w:t>02</w:t>
      </w:r>
      <w:r w:rsidR="00C73EEE" w:rsidRPr="00746A4B">
        <w:t xml:space="preserve"> – </w:t>
      </w:r>
      <w:r w:rsidRPr="00746A4B">
        <w:t>CONTADORIA GERAL</w:t>
      </w:r>
    </w:p>
    <w:p w14:paraId="7E40C1A9" w14:textId="22AEBF54" w:rsidR="00C73EEE" w:rsidRPr="00746A4B" w:rsidRDefault="00746A4B" w:rsidP="00C73EEE">
      <w:pPr>
        <w:jc w:val="both"/>
      </w:pPr>
      <w:r w:rsidRPr="00746A4B">
        <w:t>04</w:t>
      </w:r>
      <w:r w:rsidR="00C73EEE" w:rsidRPr="00746A4B">
        <w:t>.</w:t>
      </w:r>
      <w:r w:rsidRPr="00746A4B">
        <w:t>121.0004.2.016</w:t>
      </w:r>
      <w:r w:rsidR="00C73EEE" w:rsidRPr="00746A4B">
        <w:t xml:space="preserve"> – MANUTENÇÃO E DESENVOLVIMENTO DA</w:t>
      </w:r>
      <w:r w:rsidRPr="00746A4B">
        <w:t>S ATIVIDADES DA CONTADORIA GERAL</w:t>
      </w:r>
    </w:p>
    <w:p w14:paraId="323D297B" w14:textId="565FE315" w:rsidR="002E7D17" w:rsidRDefault="00C73EEE" w:rsidP="002E7D17">
      <w:r w:rsidRPr="00746A4B">
        <w:t>(</w:t>
      </w:r>
      <w:r w:rsidR="00746A4B" w:rsidRPr="00746A4B">
        <w:t>31</w:t>
      </w:r>
      <w:r w:rsidRPr="00746A4B">
        <w:t>) 3.1.90.00.00.00.00.00.000</w:t>
      </w:r>
      <w:r w:rsidR="00746A4B" w:rsidRPr="00746A4B">
        <w:t>0</w:t>
      </w:r>
      <w:r w:rsidRPr="00746A4B">
        <w:t xml:space="preserve"> – Aplicações Diretas............................................ R$ </w:t>
      </w:r>
      <w:r w:rsidR="00746A4B" w:rsidRPr="00746A4B">
        <w:t>5</w:t>
      </w:r>
      <w:r w:rsidRPr="00746A4B">
        <w:t>.000,00</w:t>
      </w:r>
    </w:p>
    <w:p w14:paraId="4BDBE668" w14:textId="77777777" w:rsidR="00746A4B" w:rsidRDefault="00746A4B" w:rsidP="002E7D17"/>
    <w:p w14:paraId="318D95BC" w14:textId="3D15C760" w:rsidR="00746A4B" w:rsidRDefault="00746A4B" w:rsidP="00746A4B">
      <w:pPr>
        <w:jc w:val="both"/>
      </w:pPr>
      <w:r>
        <w:t>13</w:t>
      </w:r>
      <w:r w:rsidRPr="00A35607">
        <w:t xml:space="preserve"> – </w:t>
      </w:r>
      <w:r>
        <w:t>SECRETARIA DE DESENVOLVIMENTO LOCAL</w:t>
      </w:r>
      <w:r>
        <w:tab/>
      </w:r>
    </w:p>
    <w:p w14:paraId="1FB612D5" w14:textId="6C0FEADB" w:rsidR="00746A4B" w:rsidRDefault="00746A4B" w:rsidP="00746A4B">
      <w:pPr>
        <w:jc w:val="both"/>
      </w:pPr>
      <w:r>
        <w:t>01 – DESENVOLVIMENTO LOCAL</w:t>
      </w:r>
    </w:p>
    <w:p w14:paraId="26FD3E70" w14:textId="2D64392D" w:rsidR="00746A4B" w:rsidRDefault="00746A4B" w:rsidP="00746A4B">
      <w:pPr>
        <w:jc w:val="both"/>
        <w:rPr>
          <w:bCs/>
        </w:rPr>
      </w:pPr>
      <w:r>
        <w:rPr>
          <w:bCs/>
        </w:rPr>
        <w:t xml:space="preserve">18.541.0019.2.051 – MANUTENÇÃO E DESENVOLVIMENTO </w:t>
      </w:r>
      <w:r w:rsidR="001225F9">
        <w:rPr>
          <w:bCs/>
        </w:rPr>
        <w:t>DO SISTEMA DE ESGOTO, PRESERVAÇÃO E CONSERVAÇÃO AMBIENTAL</w:t>
      </w:r>
    </w:p>
    <w:p w14:paraId="5C5105FC" w14:textId="743B40B8" w:rsidR="00746A4B" w:rsidRDefault="00746A4B" w:rsidP="00746A4B">
      <w:r>
        <w:t>(</w:t>
      </w:r>
      <w:r w:rsidR="001225F9">
        <w:t>133</w:t>
      </w:r>
      <w:r>
        <w:t>)</w:t>
      </w:r>
      <w:r w:rsidRPr="00F00E43">
        <w:t xml:space="preserve"> </w:t>
      </w:r>
      <w:r w:rsidR="001225F9">
        <w:t>3.3.5</w:t>
      </w:r>
      <w:r>
        <w:t>0.00.00.00.00.00.0000</w:t>
      </w:r>
      <w:r w:rsidRPr="00A35607">
        <w:t>–</w:t>
      </w:r>
      <w:proofErr w:type="spellStart"/>
      <w:r w:rsidR="001225F9">
        <w:t>Transf</w:t>
      </w:r>
      <w:proofErr w:type="spellEnd"/>
      <w:r w:rsidR="001225F9">
        <w:t xml:space="preserve">. a Inst. Privadas Sem Fins </w:t>
      </w:r>
      <w:proofErr w:type="spellStart"/>
      <w:proofErr w:type="gramStart"/>
      <w:r w:rsidR="001225F9">
        <w:t>Lucrativos</w:t>
      </w:r>
      <w:r>
        <w:t>.</w:t>
      </w:r>
      <w:r w:rsidR="001225F9">
        <w:t>.</w:t>
      </w:r>
      <w:proofErr w:type="gramEnd"/>
      <w:r w:rsidRPr="00A35607">
        <w:t>R</w:t>
      </w:r>
      <w:proofErr w:type="spellEnd"/>
      <w:r w:rsidRPr="00A35607">
        <w:t xml:space="preserve">$ </w:t>
      </w:r>
      <w:r w:rsidR="001225F9">
        <w:t>2</w:t>
      </w:r>
      <w:r>
        <w:t>5.000,00</w:t>
      </w:r>
    </w:p>
    <w:p w14:paraId="145CD58C" w14:textId="09553179" w:rsidR="001225F9" w:rsidRDefault="001225F9" w:rsidP="001225F9">
      <w:r>
        <w:t>(135)</w:t>
      </w:r>
      <w:r w:rsidRPr="00F00E43">
        <w:t xml:space="preserve"> </w:t>
      </w:r>
      <w:r>
        <w:t>4.4.90.00.00.00.00.00.0000</w:t>
      </w:r>
      <w:r w:rsidRPr="00A35607">
        <w:t xml:space="preserve"> – </w:t>
      </w:r>
      <w:r>
        <w:t>Aplicações Diretas.........................................</w:t>
      </w:r>
      <w:r w:rsidRPr="00A35607">
        <w:t xml:space="preserve">R$ </w:t>
      </w:r>
      <w:r>
        <w:t>10.000,00</w:t>
      </w:r>
    </w:p>
    <w:p w14:paraId="4E230BEE" w14:textId="77777777" w:rsidR="00746A4B" w:rsidRPr="00044BF8" w:rsidRDefault="00746A4B" w:rsidP="002E7D17"/>
    <w:p w14:paraId="6F6D1ADD" w14:textId="522D206B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1225F9">
        <w:rPr>
          <w:b/>
          <w:u w:val="single"/>
        </w:rPr>
        <w:t>50</w:t>
      </w:r>
      <w:r w:rsidR="00C1128A">
        <w:rPr>
          <w:b/>
          <w:u w:val="single"/>
        </w:rPr>
        <w:t>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3392EA11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C73EEE">
        <w:t xml:space="preserve"> </w:t>
      </w:r>
      <w:r w:rsidR="001225F9">
        <w:t>e reduções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52263D16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20024FA8" w14:textId="77777777" w:rsidR="00324A98" w:rsidRPr="00A35607" w:rsidRDefault="00324A98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24A18A90" w14:textId="77777777" w:rsidR="00324A98" w:rsidRDefault="00324A98" w:rsidP="00324A98">
      <w:pPr>
        <w:ind w:left="170" w:right="170"/>
        <w:jc w:val="right"/>
      </w:pPr>
      <w:r>
        <w:tab/>
        <w:t>De Brasília/DF a Anchieta – SC, 09 de novembro de 2022.</w:t>
      </w:r>
    </w:p>
    <w:p w14:paraId="644D8D74" w14:textId="77777777" w:rsidR="00324A98" w:rsidRDefault="00324A98" w:rsidP="00324A98">
      <w:pPr>
        <w:widowControl w:val="0"/>
        <w:tabs>
          <w:tab w:val="left" w:pos="1008"/>
        </w:tabs>
        <w:autoSpaceDE w:val="0"/>
        <w:autoSpaceDN w:val="0"/>
        <w:adjustRightInd w:val="0"/>
        <w:ind w:firstLine="709"/>
      </w:pPr>
    </w:p>
    <w:p w14:paraId="0E387E80" w14:textId="77777777" w:rsidR="00324A98" w:rsidRDefault="00324A98" w:rsidP="00324A98">
      <w:pPr>
        <w:widowControl w:val="0"/>
        <w:tabs>
          <w:tab w:val="left" w:pos="1008"/>
        </w:tabs>
        <w:autoSpaceDE w:val="0"/>
        <w:autoSpaceDN w:val="0"/>
        <w:adjustRightInd w:val="0"/>
        <w:ind w:firstLine="709"/>
        <w:jc w:val="right"/>
      </w:pPr>
    </w:p>
    <w:p w14:paraId="4814B860" w14:textId="77777777" w:rsidR="00324A98" w:rsidRPr="00DC6922" w:rsidRDefault="00324A98" w:rsidP="00324A98">
      <w:pPr>
        <w:jc w:val="center"/>
        <w:rPr>
          <w:b/>
          <w:bCs/>
        </w:rPr>
      </w:pPr>
      <w:r w:rsidRPr="00DC6922">
        <w:rPr>
          <w:b/>
          <w:bCs/>
        </w:rPr>
        <w:t xml:space="preserve">IVAN JOSE CANCI </w:t>
      </w:r>
    </w:p>
    <w:p w14:paraId="5DF2043A" w14:textId="0AB3440B" w:rsidR="00324A98" w:rsidRDefault="00324A98" w:rsidP="00324A98">
      <w:pPr>
        <w:jc w:val="center"/>
      </w:pPr>
      <w:r w:rsidRPr="004346C5">
        <w:t>Prefeito Municipal</w:t>
      </w:r>
    </w:p>
    <w:p w14:paraId="1A46114C" w14:textId="77777777" w:rsidR="00324A98" w:rsidRDefault="00324A98" w:rsidP="00324A98">
      <w:pPr>
        <w:jc w:val="center"/>
      </w:pPr>
    </w:p>
    <w:p w14:paraId="28991E9B" w14:textId="77777777" w:rsidR="00324A98" w:rsidRPr="004346C5" w:rsidRDefault="00324A98" w:rsidP="00324A98">
      <w:pPr>
        <w:jc w:val="center"/>
        <w:rPr>
          <w:b/>
        </w:rPr>
      </w:pPr>
    </w:p>
    <w:p w14:paraId="6CBA6E22" w14:textId="77777777" w:rsidR="00324A98" w:rsidRDefault="00324A98" w:rsidP="00324A98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6251A4DE" w14:textId="176909F7" w:rsidR="00BE190B" w:rsidRPr="00045245" w:rsidRDefault="00324A98" w:rsidP="00324A98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B3203" w14:textId="77777777" w:rsidR="00F467DC" w:rsidRDefault="00F467DC">
      <w:r>
        <w:separator/>
      </w:r>
    </w:p>
  </w:endnote>
  <w:endnote w:type="continuationSeparator" w:id="0">
    <w:p w14:paraId="6DE35C33" w14:textId="77777777" w:rsidR="00F467DC" w:rsidRDefault="00F46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36A9D" w14:textId="77777777" w:rsidR="00F467DC" w:rsidRDefault="00F467DC">
      <w:r>
        <w:separator/>
      </w:r>
    </w:p>
  </w:footnote>
  <w:footnote w:type="continuationSeparator" w:id="0">
    <w:p w14:paraId="1ABC20BE" w14:textId="77777777" w:rsidR="00F467DC" w:rsidRDefault="00F46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647342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81391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2065948">
    <w:abstractNumId w:val="5"/>
    <w:lvlOverride w:ilvl="0">
      <w:startOverride w:val="1"/>
    </w:lvlOverride>
  </w:num>
  <w:num w:numId="4" w16cid:durableId="33044992">
    <w:abstractNumId w:val="13"/>
    <w:lvlOverride w:ilvl="0">
      <w:startOverride w:val="1"/>
    </w:lvlOverride>
  </w:num>
  <w:num w:numId="5" w16cid:durableId="1048531741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23850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718005">
    <w:abstractNumId w:val="3"/>
  </w:num>
  <w:num w:numId="8" w16cid:durableId="944775122">
    <w:abstractNumId w:val="11"/>
  </w:num>
  <w:num w:numId="9" w16cid:durableId="1005669112">
    <w:abstractNumId w:val="6"/>
  </w:num>
  <w:num w:numId="10" w16cid:durableId="940336935">
    <w:abstractNumId w:val="15"/>
  </w:num>
  <w:num w:numId="11" w16cid:durableId="1251039916">
    <w:abstractNumId w:val="18"/>
  </w:num>
  <w:num w:numId="12" w16cid:durableId="33772980">
    <w:abstractNumId w:val="0"/>
  </w:num>
  <w:num w:numId="13" w16cid:durableId="1643577669">
    <w:abstractNumId w:val="23"/>
  </w:num>
  <w:num w:numId="14" w16cid:durableId="893157265">
    <w:abstractNumId w:val="17"/>
  </w:num>
  <w:num w:numId="15" w16cid:durableId="1874879313">
    <w:abstractNumId w:val="8"/>
  </w:num>
  <w:num w:numId="16" w16cid:durableId="1425878110">
    <w:abstractNumId w:val="14"/>
  </w:num>
  <w:num w:numId="17" w16cid:durableId="867067153">
    <w:abstractNumId w:val="12"/>
  </w:num>
  <w:num w:numId="18" w16cid:durableId="1552768340">
    <w:abstractNumId w:val="2"/>
  </w:num>
  <w:num w:numId="19" w16cid:durableId="1589921173">
    <w:abstractNumId w:val="9"/>
  </w:num>
  <w:num w:numId="20" w16cid:durableId="1702054784">
    <w:abstractNumId w:val="26"/>
  </w:num>
  <w:num w:numId="21" w16cid:durableId="141237371">
    <w:abstractNumId w:val="21"/>
  </w:num>
  <w:num w:numId="22" w16cid:durableId="1215194711">
    <w:abstractNumId w:val="16"/>
  </w:num>
  <w:num w:numId="23" w16cid:durableId="303896341">
    <w:abstractNumId w:val="20"/>
  </w:num>
  <w:num w:numId="24" w16cid:durableId="22365777">
    <w:abstractNumId w:val="4"/>
  </w:num>
  <w:num w:numId="25" w16cid:durableId="1373771223">
    <w:abstractNumId w:val="22"/>
  </w:num>
  <w:num w:numId="26" w16cid:durableId="2059161387">
    <w:abstractNumId w:val="10"/>
  </w:num>
  <w:num w:numId="27" w16cid:durableId="653753868">
    <w:abstractNumId w:val="25"/>
  </w:num>
  <w:num w:numId="28" w16cid:durableId="62216150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876C6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24A98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926"/>
    <w:rsid w:val="00556240"/>
    <w:rsid w:val="00560D29"/>
    <w:rsid w:val="005624BE"/>
    <w:rsid w:val="00566992"/>
    <w:rsid w:val="00570361"/>
    <w:rsid w:val="00577A38"/>
    <w:rsid w:val="00580010"/>
    <w:rsid w:val="00582A14"/>
    <w:rsid w:val="0059145B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80CC4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80D75"/>
    <w:rsid w:val="00C81D5E"/>
    <w:rsid w:val="00C87C70"/>
    <w:rsid w:val="00C9123D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1662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33AD"/>
    <w:rsid w:val="00E6510E"/>
    <w:rsid w:val="00E70E9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67DC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uiPriority w:val="99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B548E-567A-4988-AAE0-BB4185F7F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</TotalTime>
  <Pages>2</Pages>
  <Words>662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10</cp:revision>
  <cp:lastPrinted>2022-07-26T16:11:00Z</cp:lastPrinted>
  <dcterms:created xsi:type="dcterms:W3CDTF">2022-10-26T18:17:00Z</dcterms:created>
  <dcterms:modified xsi:type="dcterms:W3CDTF">2022-11-09T12:40:00Z</dcterms:modified>
</cp:coreProperties>
</file>