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E5CC1" w14:textId="77777777" w:rsidR="00D936F4" w:rsidRDefault="00D936F4" w:rsidP="00D936F4">
      <w:pPr>
        <w:tabs>
          <w:tab w:val="left" w:pos="4185"/>
          <w:tab w:val="center" w:pos="5233"/>
        </w:tabs>
        <w:spacing w:line="276" w:lineRule="auto"/>
        <w:rPr>
          <w:rFonts w:eastAsia="Calibri"/>
          <w:b/>
          <w:lang w:eastAsia="en-US"/>
        </w:rPr>
      </w:pPr>
    </w:p>
    <w:p w14:paraId="13AB67EB" w14:textId="539AAD52" w:rsidR="00D936F4" w:rsidRPr="00FA4C50" w:rsidRDefault="00D936F4" w:rsidP="00D936F4">
      <w:pPr>
        <w:tabs>
          <w:tab w:val="left" w:pos="4185"/>
          <w:tab w:val="center" w:pos="5233"/>
        </w:tabs>
        <w:spacing w:line="276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      </w:t>
      </w:r>
      <w:r w:rsidRPr="00832222">
        <w:rPr>
          <w:rFonts w:eastAsia="Calibri"/>
          <w:b/>
          <w:lang w:eastAsia="en-US"/>
        </w:rPr>
        <w:t>LEI N</w:t>
      </w:r>
      <w:r>
        <w:rPr>
          <w:rFonts w:eastAsia="Calibri"/>
          <w:b/>
          <w:lang w:eastAsia="en-US"/>
        </w:rPr>
        <w:t>º</w:t>
      </w:r>
      <w:r w:rsidRPr="00832222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2.68</w:t>
      </w:r>
      <w:r>
        <w:rPr>
          <w:rFonts w:eastAsia="Calibri"/>
          <w:b/>
          <w:lang w:eastAsia="en-US"/>
        </w:rPr>
        <w:t>6</w:t>
      </w:r>
      <w:r>
        <w:rPr>
          <w:rFonts w:eastAsia="Calibri"/>
          <w:b/>
          <w:lang w:eastAsia="en-US"/>
        </w:rPr>
        <w:t>/</w:t>
      </w:r>
      <w:r w:rsidRPr="00832222">
        <w:rPr>
          <w:rFonts w:eastAsia="Calibri"/>
          <w:b/>
          <w:lang w:eastAsia="en-US"/>
        </w:rPr>
        <w:t>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4C098E50" w14:textId="5AF54A27" w:rsidR="002E7D17" w:rsidRPr="00A35607" w:rsidRDefault="002E7D17" w:rsidP="00346ED2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 w:rsidR="00A333C9">
              <w:rPr>
                <w:b/>
              </w:rPr>
              <w:t>A ANUAL, ATRAVÉS DA ABERTURA DE</w:t>
            </w:r>
            <w:r w:rsidR="008806FF"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8806FF">
              <w:rPr>
                <w:b/>
              </w:rPr>
              <w:t>S ADICIONAIS</w:t>
            </w:r>
            <w:r w:rsidR="00EA3096">
              <w:rPr>
                <w:b/>
              </w:rPr>
              <w:t xml:space="preserve"> SUPLEMENTAR</w:t>
            </w:r>
            <w:r w:rsidR="008806FF">
              <w:rPr>
                <w:b/>
              </w:rPr>
              <w:t xml:space="preserve">ES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A333C9">
              <w:rPr>
                <w:b/>
              </w:rPr>
              <w:t>96.469,25</w:t>
            </w:r>
            <w:r w:rsidRPr="00A35607">
              <w:rPr>
                <w:b/>
              </w:rPr>
              <w:t xml:space="preserve"> (</w:t>
            </w:r>
            <w:r w:rsidR="00A333C9">
              <w:rPr>
                <w:b/>
              </w:rPr>
              <w:t>NOVENTA E SEIS MIL, QUATROCENTOS E SESSENTA E NOVE REAIS E VINTE E CINCO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77777777" w:rsidR="002E7D17" w:rsidRPr="00A35607" w:rsidRDefault="002E7D17" w:rsidP="00346ED2">
            <w:pPr>
              <w:jc w:val="both"/>
              <w:rPr>
                <w:b/>
              </w:rPr>
            </w:pPr>
          </w:p>
        </w:tc>
      </w:tr>
    </w:tbl>
    <w:p w14:paraId="31E939D7" w14:textId="51356B1C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4EC26BC6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 w:rsidR="00A333C9">
        <w:t>a de</w:t>
      </w:r>
      <w:r w:rsidR="008806FF">
        <w:t xml:space="preserve"> </w:t>
      </w:r>
      <w:r w:rsidRPr="00A35607">
        <w:t>Crédito</w:t>
      </w:r>
      <w:r w:rsidR="008806FF">
        <w:t>s Adicionais</w:t>
      </w:r>
      <w:r>
        <w:t xml:space="preserve"> </w:t>
      </w:r>
      <w:r w:rsidR="00EA3096">
        <w:t>Suplementar</w:t>
      </w:r>
      <w:r w:rsidR="008806FF">
        <w:t>es</w:t>
      </w:r>
      <w:r w:rsidRPr="00A35607">
        <w:t xml:space="preserve">, na importância de até </w:t>
      </w:r>
      <w:r w:rsidR="00EA3096" w:rsidRPr="00A35607">
        <w:rPr>
          <w:b/>
        </w:rPr>
        <w:t>R$</w:t>
      </w:r>
      <w:r w:rsidR="00EA3096">
        <w:rPr>
          <w:b/>
        </w:rPr>
        <w:t xml:space="preserve"> </w:t>
      </w:r>
      <w:r w:rsidR="00A333C9">
        <w:rPr>
          <w:b/>
        </w:rPr>
        <w:t>96.469,25</w:t>
      </w:r>
      <w:r w:rsidR="00EA3096" w:rsidRPr="00A35607">
        <w:rPr>
          <w:b/>
        </w:rPr>
        <w:t xml:space="preserve"> (</w:t>
      </w:r>
      <w:r w:rsidR="00A333C9">
        <w:rPr>
          <w:b/>
        </w:rPr>
        <w:t>noventa e seis mil, quatrocentos e sessenta e nove reais e vinte e cinco centavos</w:t>
      </w:r>
      <w:r w:rsidR="00EA3096" w:rsidRPr="00A35607"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EA3096">
        <w:t>nesta Lei.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0142A620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8806FF">
        <w:t xml:space="preserve"> </w:t>
      </w:r>
      <w:r w:rsidRPr="00A35607">
        <w:t>Crédit</w:t>
      </w:r>
      <w:r w:rsidR="006F15B5">
        <w:t>os</w:t>
      </w:r>
      <w:r>
        <w:t xml:space="preserve"> Adicio</w:t>
      </w:r>
      <w:r w:rsidR="006F15B5">
        <w:t>nais</w:t>
      </w:r>
      <w:r>
        <w:t xml:space="preserve"> </w:t>
      </w:r>
      <w:r w:rsidR="00EA3096">
        <w:t>Suplementar</w:t>
      </w:r>
      <w:r w:rsidR="006F15B5">
        <w:t>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A333C9" w:rsidRPr="00A35607">
        <w:rPr>
          <w:b/>
        </w:rPr>
        <w:t>R$</w:t>
      </w:r>
      <w:r w:rsidR="00A333C9">
        <w:rPr>
          <w:b/>
        </w:rPr>
        <w:t xml:space="preserve"> 96.469,25</w:t>
      </w:r>
      <w:r w:rsidR="00A333C9" w:rsidRPr="00A35607">
        <w:rPr>
          <w:b/>
        </w:rPr>
        <w:t xml:space="preserve"> (</w:t>
      </w:r>
      <w:r w:rsidR="00A333C9">
        <w:rPr>
          <w:b/>
        </w:rPr>
        <w:t>noventa e seis mil, quatrocentos e sessenta e nove reais e vinte e cinco centavos</w:t>
      </w:r>
      <w:r w:rsidR="00A333C9" w:rsidRPr="00A35607">
        <w:rPr>
          <w:b/>
        </w:rPr>
        <w:t>)</w:t>
      </w:r>
      <w:r w:rsidRPr="00A35607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7CC7B5FF" w14:textId="77777777" w:rsidR="002E7D17" w:rsidRDefault="002E7D17" w:rsidP="002E7D17">
      <w:pPr>
        <w:jc w:val="both"/>
      </w:pPr>
    </w:p>
    <w:p w14:paraId="6654A274" w14:textId="77777777" w:rsidR="002E7D17" w:rsidRDefault="002E7D17" w:rsidP="002E7D17">
      <w:pPr>
        <w:jc w:val="both"/>
      </w:pPr>
    </w:p>
    <w:p w14:paraId="08BBA191" w14:textId="39DF8A1F" w:rsidR="002E7D17" w:rsidRDefault="00A333C9" w:rsidP="002E7D17">
      <w:pPr>
        <w:jc w:val="both"/>
      </w:pPr>
      <w:r>
        <w:t>05</w:t>
      </w:r>
      <w:r w:rsidR="002E7D17" w:rsidRPr="00A35607">
        <w:t xml:space="preserve"> – </w:t>
      </w:r>
      <w:r w:rsidR="002E7D17">
        <w:t xml:space="preserve">SECRETARIA DE </w:t>
      </w:r>
      <w:r>
        <w:t xml:space="preserve">EDUCAÇÃO, CULTURA E ESPORTE </w:t>
      </w:r>
    </w:p>
    <w:p w14:paraId="04C5FFD4" w14:textId="1AA75A92" w:rsidR="0021753E" w:rsidRDefault="002E7D17" w:rsidP="0021753E">
      <w:pPr>
        <w:jc w:val="both"/>
      </w:pPr>
      <w:r>
        <w:t>0</w:t>
      </w:r>
      <w:r w:rsidR="00A333C9">
        <w:t>3</w:t>
      </w:r>
      <w:r>
        <w:t xml:space="preserve"> – </w:t>
      </w:r>
      <w:r w:rsidR="00A333C9">
        <w:t>ENSINO INFANTIL</w:t>
      </w:r>
    </w:p>
    <w:p w14:paraId="1330E7AE" w14:textId="40E7C722" w:rsidR="002E7D17" w:rsidRDefault="008806FF" w:rsidP="0021753E">
      <w:pPr>
        <w:jc w:val="both"/>
        <w:rPr>
          <w:bCs/>
        </w:rPr>
      </w:pPr>
      <w:r>
        <w:rPr>
          <w:bCs/>
        </w:rPr>
        <w:t>12</w:t>
      </w:r>
      <w:r w:rsidR="002E7D17" w:rsidRPr="00A35607">
        <w:rPr>
          <w:bCs/>
        </w:rPr>
        <w:t>.</w:t>
      </w:r>
      <w:r>
        <w:rPr>
          <w:bCs/>
        </w:rPr>
        <w:t>365.0009.1.004</w:t>
      </w:r>
      <w:r w:rsidR="002E7D17" w:rsidRPr="00A35607">
        <w:rPr>
          <w:bCs/>
        </w:rPr>
        <w:t xml:space="preserve"> </w:t>
      </w:r>
      <w:r w:rsidR="002E7D17">
        <w:rPr>
          <w:bCs/>
        </w:rPr>
        <w:t xml:space="preserve">– </w:t>
      </w:r>
      <w:r>
        <w:rPr>
          <w:bCs/>
        </w:rPr>
        <w:t>CONSTRUÇÃO, AMPLIAÇÃO E REFORMA DE ESPAÇOS PARA O ENSINO INFANTIL</w:t>
      </w:r>
      <w:r w:rsidR="0021753E">
        <w:rPr>
          <w:bCs/>
        </w:rPr>
        <w:t xml:space="preserve"> </w:t>
      </w:r>
      <w:r w:rsidR="002E7D17" w:rsidRPr="00A35607">
        <w:rPr>
          <w:bCs/>
        </w:rPr>
        <w:t xml:space="preserve"> </w:t>
      </w:r>
    </w:p>
    <w:p w14:paraId="5634B283" w14:textId="72F05E1E" w:rsidR="002E7D17" w:rsidRDefault="002E7D17" w:rsidP="002E7D17">
      <w:r>
        <w:t>(</w:t>
      </w:r>
      <w:r w:rsidR="008806FF">
        <w:t>51</w:t>
      </w:r>
      <w:r>
        <w:t>)</w:t>
      </w:r>
      <w:r w:rsidRPr="00F00E43">
        <w:t xml:space="preserve"> </w:t>
      </w:r>
      <w:r>
        <w:t>4.4.90.00.00.00.00.00.</w:t>
      </w:r>
      <w:r w:rsidR="00EA3096">
        <w:t>0</w:t>
      </w:r>
      <w:r w:rsidR="008806FF">
        <w:t>036</w:t>
      </w:r>
      <w:r w:rsidRPr="00A35607">
        <w:t xml:space="preserve"> – Aplicações Diretas</w:t>
      </w:r>
      <w:r>
        <w:t>...</w:t>
      </w:r>
      <w:r w:rsidR="008806FF">
        <w:t>.</w:t>
      </w:r>
      <w:r>
        <w:t>............</w:t>
      </w:r>
      <w:r w:rsidR="0021753E">
        <w:t>..</w:t>
      </w:r>
      <w:r w:rsidR="00F92D28">
        <w:t>.</w:t>
      </w:r>
      <w:r>
        <w:t>..........</w:t>
      </w:r>
      <w:r w:rsidR="008806FF">
        <w:t>.....</w:t>
      </w:r>
      <w:r>
        <w:t>...</w:t>
      </w:r>
      <w:r w:rsidR="00EA3096">
        <w:t>.....</w:t>
      </w:r>
      <w:r w:rsidRPr="00A35607">
        <w:t xml:space="preserve"> R$</w:t>
      </w:r>
      <w:r w:rsidR="00EA3096">
        <w:t xml:space="preserve"> </w:t>
      </w:r>
      <w:r w:rsidR="00DE0955">
        <w:t>35.161,25</w:t>
      </w:r>
    </w:p>
    <w:p w14:paraId="776BA067" w14:textId="6B9CA199" w:rsidR="00DE0955" w:rsidRDefault="006F15B5" w:rsidP="006F15B5">
      <w:r>
        <w:t>(51)</w:t>
      </w:r>
      <w:r w:rsidRPr="00F00E43">
        <w:t xml:space="preserve"> </w:t>
      </w:r>
      <w:r>
        <w:t>4.4.90.00.00.00.00.00.1115</w:t>
      </w:r>
      <w:r w:rsidRPr="00A35607">
        <w:t>– Aplicações Diretas</w:t>
      </w:r>
      <w:r>
        <w:t>...........................................</w:t>
      </w:r>
      <w:r w:rsidRPr="00A35607">
        <w:t xml:space="preserve"> R$</w:t>
      </w:r>
      <w:r>
        <w:t xml:space="preserve"> </w:t>
      </w:r>
      <w:r w:rsidR="00DE0955">
        <w:t>61.308,00</w:t>
      </w:r>
    </w:p>
    <w:p w14:paraId="17D73C22" w14:textId="77777777" w:rsidR="008806FF" w:rsidRDefault="008806FF" w:rsidP="002E7D17">
      <w:pPr>
        <w:rPr>
          <w:b/>
          <w:u w:val="single"/>
        </w:rPr>
      </w:pPr>
    </w:p>
    <w:p w14:paraId="1BE3FB9F" w14:textId="34437E1F" w:rsidR="002E7D17" w:rsidRPr="00044BF8" w:rsidRDefault="002E7D17" w:rsidP="002E7D17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</w:t>
      </w:r>
      <w:r w:rsidR="008806FF">
        <w:rPr>
          <w:b/>
          <w:u w:val="single"/>
        </w:rPr>
        <w:t>..</w:t>
      </w:r>
      <w:r w:rsidRPr="00A35607">
        <w:rPr>
          <w:b/>
          <w:u w:val="single"/>
        </w:rPr>
        <w:t>........</w:t>
      </w:r>
      <w:r>
        <w:rPr>
          <w:b/>
          <w:u w:val="single"/>
        </w:rPr>
        <w:t>...</w:t>
      </w:r>
      <w:r w:rsidR="00EA3096">
        <w:rPr>
          <w:b/>
          <w:u w:val="single"/>
        </w:rPr>
        <w:t>.........</w:t>
      </w:r>
      <w:r w:rsidR="00F92D28">
        <w:rPr>
          <w:b/>
          <w:u w:val="single"/>
        </w:rPr>
        <w:t>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="00EA3096">
        <w:rPr>
          <w:b/>
          <w:u w:val="single"/>
        </w:rPr>
        <w:t xml:space="preserve">.R$ </w:t>
      </w:r>
      <w:r w:rsidR="008806FF">
        <w:rPr>
          <w:b/>
          <w:u w:val="single"/>
        </w:rPr>
        <w:t>96.469,25</w:t>
      </w:r>
    </w:p>
    <w:p w14:paraId="1438D4F6" w14:textId="77777777" w:rsidR="002E7D17" w:rsidRDefault="002E7D17" w:rsidP="002E7D17">
      <w:pPr>
        <w:jc w:val="both"/>
        <w:rPr>
          <w:b/>
        </w:rPr>
      </w:pPr>
      <w:r w:rsidRPr="00A35607">
        <w:rPr>
          <w:b/>
        </w:rPr>
        <w:lastRenderedPageBreak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2377DA7" w14:textId="77777777" w:rsidR="00104881" w:rsidRDefault="00104881" w:rsidP="002E7D17">
      <w:pPr>
        <w:ind w:firstLine="1985"/>
        <w:jc w:val="both"/>
      </w:pPr>
    </w:p>
    <w:p w14:paraId="5A2F42F0" w14:textId="5A779807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EA3096">
        <w:t>do</w:t>
      </w:r>
      <w:r w:rsidR="006F15B5">
        <w:t>s</w:t>
      </w:r>
      <w:r w:rsidR="00EA3096">
        <w:t xml:space="preserve"> Crédito</w:t>
      </w:r>
      <w:r w:rsidR="006F15B5">
        <w:t>s</w:t>
      </w:r>
      <w:r>
        <w:t xml:space="preserve"> autorizad</w:t>
      </w:r>
      <w:r w:rsidR="00EA3096">
        <w:t>o</w:t>
      </w:r>
      <w:r w:rsidR="006F15B5">
        <w:t>s</w:t>
      </w:r>
      <w:r>
        <w:t xml:space="preserve"> no artigo anterior deste ato, fica igualmente o Chefe do Poder Executivo Municipal, aut</w:t>
      </w:r>
      <w:r w:rsidR="00EA3096">
        <w:t>orizado a proceder à redução da</w:t>
      </w:r>
      <w:r w:rsidR="008806FF">
        <w:t>s dotações</w:t>
      </w:r>
      <w:r w:rsidR="00EA3096">
        <w:t xml:space="preserve"> orçamentária</w:t>
      </w:r>
      <w:r w:rsidR="008806FF">
        <w:t>s</w:t>
      </w:r>
      <w:r w:rsidR="00EA3096">
        <w:t xml:space="preserve"> abaixo discriminada</w:t>
      </w:r>
      <w:r w:rsidR="008806FF">
        <w:t>s</w:t>
      </w:r>
      <w:r>
        <w:t xml:space="preserve"> e constantes do m</w:t>
      </w:r>
      <w:r w:rsidR="00EA3096">
        <w:t xml:space="preserve">esmo Orçamento, no valor de até </w:t>
      </w:r>
      <w:r w:rsidR="008806FF" w:rsidRPr="00A35607">
        <w:rPr>
          <w:b/>
        </w:rPr>
        <w:t>R$</w:t>
      </w:r>
      <w:r w:rsidR="008806FF">
        <w:rPr>
          <w:b/>
        </w:rPr>
        <w:t xml:space="preserve"> 96.469,25</w:t>
      </w:r>
      <w:r w:rsidR="008806FF" w:rsidRPr="00A35607">
        <w:rPr>
          <w:b/>
        </w:rPr>
        <w:t xml:space="preserve"> (</w:t>
      </w:r>
      <w:r w:rsidR="008806FF">
        <w:rPr>
          <w:b/>
        </w:rPr>
        <w:t>noventa e seis mil, quatrocentos e sessenta e nove reais e vinte e cinco centavos</w:t>
      </w:r>
      <w:r w:rsidR="008806FF" w:rsidRPr="00A35607">
        <w:rPr>
          <w:b/>
        </w:rPr>
        <w:t>),</w:t>
      </w:r>
      <w:r>
        <w:t xml:space="preserve"> mais precisamente conforme abaixo:</w:t>
      </w:r>
    </w:p>
    <w:p w14:paraId="6227E5ED" w14:textId="77777777" w:rsidR="002E7D17" w:rsidRDefault="002E7D17" w:rsidP="002E7D17">
      <w:pPr>
        <w:ind w:firstLine="1985"/>
        <w:jc w:val="both"/>
      </w:pPr>
    </w:p>
    <w:p w14:paraId="2FAC8ECA" w14:textId="77777777" w:rsidR="002E7D17" w:rsidRDefault="002E7D17" w:rsidP="002E7D17">
      <w:pPr>
        <w:tabs>
          <w:tab w:val="left" w:pos="0"/>
        </w:tabs>
        <w:ind w:firstLine="709"/>
        <w:jc w:val="both"/>
      </w:pPr>
    </w:p>
    <w:p w14:paraId="4ECBCB4A" w14:textId="24DF3152" w:rsidR="00104881" w:rsidRDefault="008806FF" w:rsidP="00104881">
      <w:pPr>
        <w:jc w:val="both"/>
      </w:pPr>
      <w:r>
        <w:t>05</w:t>
      </w:r>
      <w:r w:rsidR="00104881" w:rsidRPr="00A35607">
        <w:t xml:space="preserve"> – </w:t>
      </w:r>
      <w:r w:rsidR="00104881">
        <w:t xml:space="preserve">SECRETARIA DE </w:t>
      </w:r>
      <w:r>
        <w:t>EDUCAÇÃO, CULTURA E ESPORTE</w:t>
      </w:r>
    </w:p>
    <w:p w14:paraId="7B42ACDF" w14:textId="364F1400" w:rsidR="00104881" w:rsidRDefault="008806FF" w:rsidP="00104881">
      <w:pPr>
        <w:jc w:val="both"/>
      </w:pPr>
      <w:r>
        <w:t xml:space="preserve">02 </w:t>
      </w:r>
      <w:r w:rsidR="00104881">
        <w:t xml:space="preserve">– </w:t>
      </w:r>
      <w:r>
        <w:t>ENSINO FUNDAMENTAL</w:t>
      </w:r>
    </w:p>
    <w:p w14:paraId="47EEE2CB" w14:textId="0E366A6E" w:rsidR="00104881" w:rsidRDefault="008806FF" w:rsidP="00104881">
      <w:pPr>
        <w:jc w:val="both"/>
        <w:rPr>
          <w:bCs/>
        </w:rPr>
      </w:pPr>
      <w:r>
        <w:rPr>
          <w:bCs/>
        </w:rPr>
        <w:t>12</w:t>
      </w:r>
      <w:r w:rsidR="00104881" w:rsidRPr="00A35607">
        <w:rPr>
          <w:bCs/>
        </w:rPr>
        <w:t>.</w:t>
      </w:r>
      <w:r>
        <w:rPr>
          <w:bCs/>
        </w:rPr>
        <w:t>361.0008.2.019</w:t>
      </w:r>
      <w:r w:rsidR="00104881" w:rsidRPr="00A35607">
        <w:rPr>
          <w:bCs/>
        </w:rPr>
        <w:t xml:space="preserve"> </w:t>
      </w:r>
      <w:r w:rsidR="00104881">
        <w:rPr>
          <w:bCs/>
        </w:rPr>
        <w:t xml:space="preserve">– MANUTENÇÃO </w:t>
      </w:r>
      <w:r>
        <w:rPr>
          <w:bCs/>
        </w:rPr>
        <w:t>E DESENVOLVIMENTO DAS ATIVIDADES DO ENSINO FUNDAMENTAL</w:t>
      </w:r>
    </w:p>
    <w:p w14:paraId="327F6249" w14:textId="2D1DB5FB" w:rsidR="00104881" w:rsidRDefault="00104881" w:rsidP="00104881">
      <w:r>
        <w:t>(</w:t>
      </w:r>
      <w:r w:rsidR="008806FF">
        <w:t>44</w:t>
      </w:r>
      <w:r>
        <w:t>)</w:t>
      </w:r>
      <w:r w:rsidRPr="00F00E43">
        <w:t xml:space="preserve"> </w:t>
      </w:r>
      <w:r w:rsidR="008806FF">
        <w:t>3.3.90.00.00.00.00.00.0036</w:t>
      </w:r>
      <w:r w:rsidRPr="00A35607">
        <w:t xml:space="preserve"> – Aplicações Diretas</w:t>
      </w:r>
      <w:r>
        <w:t>..................</w:t>
      </w:r>
      <w:r w:rsidR="008806FF">
        <w:t>.......</w:t>
      </w:r>
      <w:r>
        <w:t>........................</w:t>
      </w:r>
      <w:r w:rsidRPr="00A35607">
        <w:t xml:space="preserve"> R$</w:t>
      </w:r>
      <w:r>
        <w:t xml:space="preserve"> </w:t>
      </w:r>
      <w:r w:rsidR="008806FF">
        <w:t>57,50</w:t>
      </w:r>
    </w:p>
    <w:p w14:paraId="1CAADBC2" w14:textId="2DDACDAD" w:rsidR="008806FF" w:rsidRDefault="008806FF" w:rsidP="008806FF">
      <w:r>
        <w:t>(45)</w:t>
      </w:r>
      <w:r w:rsidRPr="00F00E43">
        <w:t xml:space="preserve"> </w:t>
      </w:r>
      <w:r>
        <w:t>4.4.90.00.00.00.00.00.</w:t>
      </w:r>
      <w:r w:rsidR="006F15B5">
        <w:t>1115</w:t>
      </w:r>
      <w:r w:rsidRPr="00A35607">
        <w:t>– Aplicações Diretas</w:t>
      </w:r>
      <w:r>
        <w:t>...........................................</w:t>
      </w:r>
      <w:r w:rsidRPr="00A35607">
        <w:t xml:space="preserve"> R$</w:t>
      </w:r>
      <w:r>
        <w:t xml:space="preserve"> </w:t>
      </w:r>
      <w:r w:rsidR="006F15B5">
        <w:t>11.308,00</w:t>
      </w:r>
    </w:p>
    <w:p w14:paraId="2115A5BB" w14:textId="77777777" w:rsidR="006F15B5" w:rsidRDefault="006F15B5" w:rsidP="008806FF"/>
    <w:p w14:paraId="5683BF8A" w14:textId="77777777" w:rsidR="006F15B5" w:rsidRDefault="006F15B5" w:rsidP="008806FF"/>
    <w:p w14:paraId="22EC837C" w14:textId="77777777" w:rsidR="006F15B5" w:rsidRDefault="006F15B5" w:rsidP="006F15B5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667CF0D4" w14:textId="2A95C2FF" w:rsidR="006F15B5" w:rsidRDefault="006F15B5" w:rsidP="006F15B5">
      <w:pPr>
        <w:jc w:val="both"/>
      </w:pPr>
      <w:r>
        <w:t>03 – ENSINO INFANTIL</w:t>
      </w:r>
    </w:p>
    <w:p w14:paraId="636987D3" w14:textId="1031FBA2" w:rsidR="006F15B5" w:rsidRPr="006F15B5" w:rsidRDefault="006F15B5" w:rsidP="006F15B5">
      <w:pPr>
        <w:jc w:val="both"/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365.0009.1.003</w:t>
      </w:r>
      <w:r w:rsidRPr="00A35607">
        <w:rPr>
          <w:bCs/>
        </w:rPr>
        <w:t xml:space="preserve"> </w:t>
      </w:r>
      <w:r>
        <w:rPr>
          <w:bCs/>
        </w:rPr>
        <w:t>– AQUISIÇÃO DE EQUIPAMENTOS PARA INSTALAÇÃO DE PARQUE INFANTIL</w:t>
      </w:r>
    </w:p>
    <w:p w14:paraId="628CA80E" w14:textId="77FD656D" w:rsidR="006F15B5" w:rsidRDefault="006F15B5" w:rsidP="006F15B5">
      <w:r>
        <w:t>(49)</w:t>
      </w:r>
      <w:r w:rsidRPr="00F00E43">
        <w:t xml:space="preserve"> </w:t>
      </w:r>
      <w:r>
        <w:t>4.4.90.00.00.00.00.00.1115</w:t>
      </w:r>
      <w:r w:rsidRPr="00A35607">
        <w:t>– Aplicações Diretas</w:t>
      </w:r>
      <w:r>
        <w:t>...........................................</w:t>
      </w:r>
      <w:r w:rsidRPr="00A35607">
        <w:t xml:space="preserve"> R$</w:t>
      </w:r>
      <w:r>
        <w:t xml:space="preserve"> 50.000,00</w:t>
      </w:r>
    </w:p>
    <w:p w14:paraId="1757EB59" w14:textId="77777777" w:rsidR="006F15B5" w:rsidRDefault="006F15B5" w:rsidP="008806FF"/>
    <w:p w14:paraId="4A7794EE" w14:textId="77777777" w:rsidR="006F15B5" w:rsidRDefault="006F15B5" w:rsidP="008806FF"/>
    <w:p w14:paraId="5DC7A900" w14:textId="77777777" w:rsidR="006F15B5" w:rsidRDefault="006F15B5" w:rsidP="006F15B5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4FAB5FCF" w14:textId="77777777" w:rsidR="006F15B5" w:rsidRDefault="006F15B5" w:rsidP="006F15B5">
      <w:pPr>
        <w:jc w:val="both"/>
      </w:pPr>
      <w:r>
        <w:t>03 – ENSINO INFANTIL</w:t>
      </w:r>
    </w:p>
    <w:p w14:paraId="7C8756DF" w14:textId="3D938DCD" w:rsidR="006F15B5" w:rsidRPr="006F15B5" w:rsidRDefault="006F15B5" w:rsidP="006F15B5">
      <w:pPr>
        <w:jc w:val="both"/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365.0009.2.023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DA PRÉ-ESCOLA</w:t>
      </w:r>
    </w:p>
    <w:p w14:paraId="34D27828" w14:textId="2F0ED0DF" w:rsidR="006F15B5" w:rsidRDefault="006F15B5" w:rsidP="006F15B5">
      <w:r>
        <w:t>(55)</w:t>
      </w:r>
      <w:r w:rsidRPr="00F00E43">
        <w:t xml:space="preserve"> </w:t>
      </w:r>
      <w:r>
        <w:t>3.3.90.00.00.00.00.00.0036</w:t>
      </w:r>
      <w:r w:rsidRPr="00A35607">
        <w:t>– Aplicações Diretas</w:t>
      </w:r>
      <w:r>
        <w:t>...........................................</w:t>
      </w:r>
      <w:r w:rsidRPr="00A35607">
        <w:t xml:space="preserve"> R$</w:t>
      </w:r>
      <w:r>
        <w:t xml:space="preserve"> 12.340,35</w:t>
      </w:r>
    </w:p>
    <w:p w14:paraId="689957BC" w14:textId="77777777" w:rsidR="006F15B5" w:rsidRDefault="006F15B5" w:rsidP="008806FF"/>
    <w:p w14:paraId="5C05D9E4" w14:textId="77777777" w:rsidR="006F15B5" w:rsidRDefault="006F15B5" w:rsidP="008806FF"/>
    <w:p w14:paraId="6E7CC858" w14:textId="77777777" w:rsidR="006F15B5" w:rsidRDefault="006F15B5" w:rsidP="006F15B5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441EBC73" w14:textId="77777777" w:rsidR="006F15B5" w:rsidRDefault="006F15B5" w:rsidP="006F15B5">
      <w:pPr>
        <w:jc w:val="both"/>
      </w:pPr>
      <w:r>
        <w:t>03 – ENSINO INFANTIL</w:t>
      </w:r>
    </w:p>
    <w:p w14:paraId="6A305194" w14:textId="25BE6E4D" w:rsidR="006F15B5" w:rsidRPr="006F15B5" w:rsidRDefault="006F15B5" w:rsidP="006F15B5">
      <w:pPr>
        <w:jc w:val="both"/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365.0009.2.024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DA CRECHE</w:t>
      </w:r>
    </w:p>
    <w:p w14:paraId="5AB697BF" w14:textId="5E40E116" w:rsidR="006F15B5" w:rsidRDefault="006F15B5" w:rsidP="006F15B5">
      <w:r>
        <w:t>(58)</w:t>
      </w:r>
      <w:r w:rsidRPr="00F00E43">
        <w:t xml:space="preserve"> </w:t>
      </w:r>
      <w:r>
        <w:t>3.3.90.00.00.00.00.00.0036</w:t>
      </w:r>
      <w:r w:rsidRPr="00A35607">
        <w:t>– Aplicações Diretas</w:t>
      </w:r>
      <w:r>
        <w:t>...........................................</w:t>
      </w:r>
      <w:r w:rsidRPr="00A35607">
        <w:t xml:space="preserve"> R$</w:t>
      </w:r>
      <w:r>
        <w:t xml:space="preserve"> 17.553,40</w:t>
      </w:r>
    </w:p>
    <w:p w14:paraId="1C424F4B" w14:textId="1D69A050" w:rsidR="006F15B5" w:rsidRDefault="006F15B5" w:rsidP="006F15B5">
      <w:r>
        <w:t>(59)</w:t>
      </w:r>
      <w:r w:rsidRPr="00F00E43">
        <w:t xml:space="preserve"> </w:t>
      </w:r>
      <w:r>
        <w:t>4.4.90.00.00.00.00.00.0036</w:t>
      </w:r>
      <w:r w:rsidRPr="00A35607">
        <w:t>– Aplicações Diretas</w:t>
      </w:r>
      <w:r>
        <w:t>.............................................</w:t>
      </w:r>
      <w:r w:rsidRPr="00A35607">
        <w:t xml:space="preserve"> R$</w:t>
      </w:r>
      <w:r>
        <w:t xml:space="preserve"> 5.210,00</w:t>
      </w:r>
    </w:p>
    <w:p w14:paraId="5BEA4A82" w14:textId="77777777" w:rsidR="00104881" w:rsidRDefault="00104881" w:rsidP="00104881">
      <w:pPr>
        <w:jc w:val="both"/>
      </w:pPr>
    </w:p>
    <w:p w14:paraId="46393BB6" w14:textId="3C10C83E" w:rsidR="00104881" w:rsidRPr="00044BF8" w:rsidRDefault="00104881" w:rsidP="00104881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 w:rsidR="00DE0955">
        <w:rPr>
          <w:b/>
          <w:u w:val="single"/>
        </w:rPr>
        <w:t>..</w:t>
      </w:r>
      <w:r>
        <w:rPr>
          <w:b/>
          <w:u w:val="single"/>
        </w:rPr>
        <w:t>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 xml:space="preserve">........R$ </w:t>
      </w:r>
      <w:r w:rsidR="00DE0955">
        <w:rPr>
          <w:b/>
          <w:u w:val="single"/>
        </w:rPr>
        <w:t>96.469,25</w:t>
      </w:r>
    </w:p>
    <w:p w14:paraId="30902B59" w14:textId="77777777" w:rsidR="002E7D17" w:rsidRDefault="002E7D17" w:rsidP="00104881"/>
    <w:p w14:paraId="69617183" w14:textId="77777777" w:rsidR="002E7D17" w:rsidRDefault="002E7D17" w:rsidP="002E7D17">
      <w:pPr>
        <w:ind w:firstLine="1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18E0C2D9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 w:rsidR="00DE0955">
        <w:t xml:space="preserve">s </w:t>
      </w:r>
      <w:r w:rsidRPr="00626B63">
        <w:t>crédito</w:t>
      </w:r>
      <w:r w:rsidR="00DE0955">
        <w:t>s e reduções</w:t>
      </w:r>
      <w:r>
        <w:t xml:space="preserve"> </w:t>
      </w:r>
      <w:r w:rsidRPr="00626B63">
        <w:t>introduzido</w:t>
      </w:r>
      <w:r w:rsidR="00567A60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060AF84A" w14:textId="77777777" w:rsidR="005720DB" w:rsidRDefault="005720DB" w:rsidP="005720DB">
      <w:pPr>
        <w:spacing w:line="276" w:lineRule="auto"/>
        <w:jc w:val="both"/>
      </w:pPr>
    </w:p>
    <w:p w14:paraId="16E5D647" w14:textId="77777777" w:rsidR="00DE0955" w:rsidRDefault="00DE0955" w:rsidP="005720DB">
      <w:pPr>
        <w:jc w:val="center"/>
        <w:rPr>
          <w:rFonts w:eastAsia="Calibri"/>
        </w:rPr>
      </w:pPr>
    </w:p>
    <w:p w14:paraId="3F637F3C" w14:textId="77777777" w:rsidR="00DE0955" w:rsidRDefault="00DE0955" w:rsidP="00D936F4">
      <w:pPr>
        <w:rPr>
          <w:rFonts w:eastAsia="Calibri"/>
        </w:rPr>
      </w:pPr>
    </w:p>
    <w:p w14:paraId="00FD0747" w14:textId="77777777" w:rsidR="00D936F4" w:rsidRDefault="00D936F4" w:rsidP="00D936F4">
      <w:pPr>
        <w:spacing w:line="276" w:lineRule="auto"/>
        <w:jc w:val="both"/>
      </w:pPr>
    </w:p>
    <w:p w14:paraId="060CCE44" w14:textId="77777777" w:rsidR="00D936F4" w:rsidRPr="00C503C6" w:rsidRDefault="00D936F4" w:rsidP="00D936F4">
      <w:pPr>
        <w:ind w:firstLine="708"/>
        <w:jc w:val="both"/>
        <w:rPr>
          <w:rFonts w:eastAsia="Calibri"/>
          <w:lang w:eastAsia="en-US"/>
        </w:rPr>
      </w:pPr>
    </w:p>
    <w:p w14:paraId="3451C545" w14:textId="77777777" w:rsidR="00D936F4" w:rsidRDefault="00D936F4" w:rsidP="00D936F4">
      <w:pPr>
        <w:spacing w:line="276" w:lineRule="auto"/>
        <w:ind w:right="170" w:firstLine="851"/>
        <w:jc w:val="right"/>
      </w:pPr>
      <w:r>
        <w:t>Anchieta – SC, 16 de dezembro de 2022.</w:t>
      </w:r>
    </w:p>
    <w:p w14:paraId="4009C0BD" w14:textId="77777777" w:rsidR="00D936F4" w:rsidRDefault="00D936F4" w:rsidP="00D936F4">
      <w:pPr>
        <w:spacing w:line="276" w:lineRule="auto"/>
        <w:ind w:right="170" w:firstLine="851"/>
        <w:jc w:val="right"/>
      </w:pPr>
    </w:p>
    <w:p w14:paraId="5133F6F3" w14:textId="77777777" w:rsidR="00D936F4" w:rsidRDefault="00D936F4" w:rsidP="00D936F4">
      <w:pPr>
        <w:spacing w:line="276" w:lineRule="auto"/>
        <w:ind w:right="170" w:firstLine="851"/>
        <w:jc w:val="right"/>
      </w:pPr>
    </w:p>
    <w:p w14:paraId="5195BA2B" w14:textId="77777777" w:rsidR="00D936F4" w:rsidRDefault="00D936F4" w:rsidP="00D936F4">
      <w:pPr>
        <w:spacing w:line="276" w:lineRule="auto"/>
        <w:ind w:right="170" w:firstLine="851"/>
        <w:jc w:val="right"/>
      </w:pPr>
    </w:p>
    <w:p w14:paraId="7813E10E" w14:textId="77777777" w:rsidR="00D936F4" w:rsidRDefault="00D936F4" w:rsidP="00D936F4">
      <w:pPr>
        <w:spacing w:line="276" w:lineRule="auto"/>
        <w:ind w:right="170" w:firstLine="851"/>
        <w:jc w:val="right"/>
      </w:pPr>
    </w:p>
    <w:p w14:paraId="2DADC355" w14:textId="77777777" w:rsidR="00D936F4" w:rsidRDefault="00D936F4" w:rsidP="00D936F4">
      <w:pPr>
        <w:spacing w:line="276" w:lineRule="auto"/>
        <w:ind w:right="170" w:firstLine="851"/>
        <w:jc w:val="right"/>
      </w:pPr>
    </w:p>
    <w:p w14:paraId="7E2B676C" w14:textId="77777777" w:rsidR="00D936F4" w:rsidRDefault="00D936F4" w:rsidP="00D936F4">
      <w:pPr>
        <w:spacing w:line="276" w:lineRule="auto"/>
        <w:ind w:right="170" w:firstLine="851"/>
        <w:jc w:val="right"/>
      </w:pPr>
    </w:p>
    <w:p w14:paraId="622B8861" w14:textId="77777777" w:rsidR="00D936F4" w:rsidRDefault="00D936F4" w:rsidP="00D936F4">
      <w:pPr>
        <w:spacing w:line="276" w:lineRule="auto"/>
        <w:ind w:right="170" w:firstLine="851"/>
        <w:jc w:val="right"/>
      </w:pPr>
    </w:p>
    <w:p w14:paraId="3B1BCBAD" w14:textId="77777777" w:rsidR="00D936F4" w:rsidRDefault="00D936F4" w:rsidP="00D936F4">
      <w:pPr>
        <w:spacing w:line="276" w:lineRule="auto"/>
        <w:ind w:right="170" w:firstLine="851"/>
        <w:rPr>
          <w:b/>
          <w:bCs/>
        </w:rPr>
      </w:pPr>
      <w:r>
        <w:t xml:space="preserve">                                             </w:t>
      </w:r>
      <w:r>
        <w:rPr>
          <w:b/>
          <w:bCs/>
        </w:rPr>
        <w:t xml:space="preserve">IVAN JOSE CANCI </w:t>
      </w:r>
    </w:p>
    <w:p w14:paraId="34618EE7" w14:textId="77777777" w:rsidR="00D936F4" w:rsidRDefault="00D936F4" w:rsidP="00D936F4">
      <w:pPr>
        <w:spacing w:line="276" w:lineRule="auto"/>
        <w:jc w:val="center"/>
      </w:pPr>
      <w:r>
        <w:t>Prefeito Municipal</w:t>
      </w:r>
    </w:p>
    <w:p w14:paraId="1DB412B4" w14:textId="77777777" w:rsidR="00D936F4" w:rsidRDefault="00D936F4" w:rsidP="00D936F4">
      <w:pPr>
        <w:tabs>
          <w:tab w:val="left" w:pos="6990"/>
        </w:tabs>
        <w:spacing w:line="276" w:lineRule="auto"/>
      </w:pPr>
      <w:r>
        <w:tab/>
      </w:r>
    </w:p>
    <w:p w14:paraId="203E549D" w14:textId="77777777" w:rsidR="00D936F4" w:rsidRDefault="00D936F4" w:rsidP="00D936F4">
      <w:pPr>
        <w:tabs>
          <w:tab w:val="left" w:pos="6990"/>
        </w:tabs>
        <w:spacing w:line="276" w:lineRule="auto"/>
      </w:pPr>
    </w:p>
    <w:p w14:paraId="1240E0FB" w14:textId="77777777" w:rsidR="00D936F4" w:rsidRDefault="00D936F4" w:rsidP="00D936F4">
      <w:pPr>
        <w:tabs>
          <w:tab w:val="left" w:pos="6990"/>
        </w:tabs>
        <w:spacing w:line="276" w:lineRule="auto"/>
      </w:pPr>
    </w:p>
    <w:p w14:paraId="5E03BDC5" w14:textId="77777777" w:rsidR="00D936F4" w:rsidRDefault="00D936F4" w:rsidP="00D936F4">
      <w:pPr>
        <w:tabs>
          <w:tab w:val="left" w:pos="6990"/>
        </w:tabs>
        <w:spacing w:line="276" w:lineRule="auto"/>
      </w:pPr>
    </w:p>
    <w:p w14:paraId="50941E6F" w14:textId="77777777" w:rsidR="00D936F4" w:rsidRDefault="00D936F4" w:rsidP="00D936F4">
      <w:pPr>
        <w:tabs>
          <w:tab w:val="left" w:pos="6990"/>
        </w:tabs>
        <w:spacing w:line="276" w:lineRule="auto"/>
      </w:pPr>
    </w:p>
    <w:p w14:paraId="5D60696E" w14:textId="77777777" w:rsidR="00D936F4" w:rsidRDefault="00D936F4" w:rsidP="00D936F4">
      <w:pPr>
        <w:tabs>
          <w:tab w:val="left" w:pos="6990"/>
        </w:tabs>
        <w:spacing w:line="276" w:lineRule="auto"/>
      </w:pPr>
    </w:p>
    <w:p w14:paraId="56B98A62" w14:textId="77777777" w:rsidR="00D936F4" w:rsidRDefault="00D936F4" w:rsidP="00D936F4">
      <w:pPr>
        <w:tabs>
          <w:tab w:val="left" w:pos="6990"/>
        </w:tabs>
        <w:spacing w:line="276" w:lineRule="auto"/>
      </w:pPr>
    </w:p>
    <w:p w14:paraId="26FEC13F" w14:textId="77777777" w:rsidR="00D936F4" w:rsidRDefault="00D936F4" w:rsidP="00D936F4">
      <w:pPr>
        <w:tabs>
          <w:tab w:val="left" w:pos="6990"/>
        </w:tabs>
        <w:spacing w:line="276" w:lineRule="auto"/>
      </w:pPr>
    </w:p>
    <w:p w14:paraId="16485A17" w14:textId="77777777" w:rsidR="00D936F4" w:rsidRDefault="00D936F4" w:rsidP="00D936F4">
      <w:pPr>
        <w:tabs>
          <w:tab w:val="left" w:pos="6990"/>
        </w:tabs>
        <w:spacing w:line="276" w:lineRule="auto"/>
      </w:pPr>
    </w:p>
    <w:p w14:paraId="70B4F3C7" w14:textId="77777777" w:rsidR="00D936F4" w:rsidRDefault="00D936F4" w:rsidP="00D936F4">
      <w:pPr>
        <w:tabs>
          <w:tab w:val="left" w:pos="6990"/>
        </w:tabs>
        <w:spacing w:line="276" w:lineRule="auto"/>
      </w:pPr>
    </w:p>
    <w:p w14:paraId="01169644" w14:textId="77777777" w:rsidR="00D936F4" w:rsidRDefault="00D936F4" w:rsidP="00D936F4">
      <w:pPr>
        <w:tabs>
          <w:tab w:val="left" w:pos="6990"/>
        </w:tabs>
        <w:spacing w:line="276" w:lineRule="auto"/>
      </w:pPr>
    </w:p>
    <w:p w14:paraId="5A8F6D1E" w14:textId="77777777" w:rsidR="00D936F4" w:rsidRDefault="00D936F4" w:rsidP="00D936F4"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5804DF35" w14:textId="6A764F9A" w:rsidR="00136D2A" w:rsidRDefault="00D936F4" w:rsidP="00D936F4">
      <w:pPr>
        <w:rPr>
          <w:rFonts w:eastAsia="Calibri"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1F4448BA" w14:textId="19A6C7B6" w:rsidR="00136D2A" w:rsidRDefault="00136D2A" w:rsidP="005720DB">
      <w:pPr>
        <w:jc w:val="center"/>
        <w:rPr>
          <w:rFonts w:eastAsia="Calibri"/>
        </w:rPr>
      </w:pPr>
    </w:p>
    <w:p w14:paraId="2E48572D" w14:textId="77777777" w:rsidR="00136D2A" w:rsidRDefault="00136D2A" w:rsidP="005720DB">
      <w:pPr>
        <w:jc w:val="center"/>
        <w:rPr>
          <w:rFonts w:eastAsia="Calibri"/>
        </w:rPr>
      </w:pPr>
    </w:p>
    <w:p w14:paraId="40A6EED0" w14:textId="77777777" w:rsidR="005720DB" w:rsidRDefault="005720DB" w:rsidP="005720DB">
      <w:pPr>
        <w:jc w:val="center"/>
        <w:rPr>
          <w:rFonts w:eastAsia="Calibri"/>
        </w:rPr>
      </w:pPr>
    </w:p>
    <w:p w14:paraId="6251A4DE" w14:textId="6FF7FBBA" w:rsidR="00BE190B" w:rsidRPr="00045245" w:rsidRDefault="00301D23" w:rsidP="00136D2A">
      <w:pPr>
        <w:jc w:val="center"/>
        <w:rPr>
          <w:i/>
        </w:rPr>
      </w:pPr>
      <w:r>
        <w:t xml:space="preserve"> </w:t>
      </w: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61BBD" w14:textId="77777777" w:rsidR="00C10129" w:rsidRDefault="00C10129">
      <w:r>
        <w:separator/>
      </w:r>
    </w:p>
  </w:endnote>
  <w:endnote w:type="continuationSeparator" w:id="0">
    <w:p w14:paraId="58E0E8A6" w14:textId="77777777" w:rsidR="00C10129" w:rsidRDefault="00C10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A761A" w14:textId="77777777" w:rsidR="00C10129" w:rsidRDefault="00C10129">
      <w:r>
        <w:separator/>
      </w:r>
    </w:p>
  </w:footnote>
  <w:footnote w:type="continuationSeparator" w:id="0">
    <w:p w14:paraId="78D31C1F" w14:textId="77777777" w:rsidR="00C10129" w:rsidRDefault="00C10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FA31BC"/>
    <w:multiLevelType w:val="hybridMultilevel"/>
    <w:tmpl w:val="B8AE99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60884952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82920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1842508">
    <w:abstractNumId w:val="4"/>
    <w:lvlOverride w:ilvl="0">
      <w:startOverride w:val="1"/>
    </w:lvlOverride>
  </w:num>
  <w:num w:numId="4" w16cid:durableId="676886880">
    <w:abstractNumId w:val="10"/>
    <w:lvlOverride w:ilvl="0">
      <w:startOverride w:val="1"/>
    </w:lvlOverride>
  </w:num>
  <w:num w:numId="5" w16cid:durableId="167807156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44750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0521847">
    <w:abstractNumId w:val="3"/>
  </w:num>
  <w:num w:numId="8" w16cid:durableId="1614170962">
    <w:abstractNumId w:val="8"/>
  </w:num>
  <w:num w:numId="9" w16cid:durableId="1041856070">
    <w:abstractNumId w:val="5"/>
  </w:num>
  <w:num w:numId="10" w16cid:durableId="134302026">
    <w:abstractNumId w:val="12"/>
  </w:num>
  <w:num w:numId="11" w16cid:durableId="908425606">
    <w:abstractNumId w:val="14"/>
  </w:num>
  <w:num w:numId="12" w16cid:durableId="963345033">
    <w:abstractNumId w:val="0"/>
  </w:num>
  <w:num w:numId="13" w16cid:durableId="90976011">
    <w:abstractNumId w:val="15"/>
  </w:num>
  <w:num w:numId="14" w16cid:durableId="1054158852">
    <w:abstractNumId w:val="13"/>
  </w:num>
  <w:num w:numId="15" w16cid:durableId="1149904509">
    <w:abstractNumId w:val="7"/>
  </w:num>
  <w:num w:numId="16" w16cid:durableId="530997253">
    <w:abstractNumId w:val="11"/>
  </w:num>
  <w:num w:numId="17" w16cid:durableId="1414859415">
    <w:abstractNumId w:val="9"/>
  </w:num>
  <w:num w:numId="18" w16cid:durableId="1180050666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14AD"/>
    <w:rsid w:val="00042136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881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6D2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47BBF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1D23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50F3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7A60"/>
    <w:rsid w:val="00570361"/>
    <w:rsid w:val="005720DB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15B5"/>
    <w:rsid w:val="006F396C"/>
    <w:rsid w:val="006F677F"/>
    <w:rsid w:val="00700237"/>
    <w:rsid w:val="00701FEB"/>
    <w:rsid w:val="00702DA3"/>
    <w:rsid w:val="00704D12"/>
    <w:rsid w:val="00710F1C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47AF4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60E91"/>
    <w:rsid w:val="0087058E"/>
    <w:rsid w:val="00870D9C"/>
    <w:rsid w:val="0087343B"/>
    <w:rsid w:val="008806FF"/>
    <w:rsid w:val="00882379"/>
    <w:rsid w:val="008849BD"/>
    <w:rsid w:val="00890C82"/>
    <w:rsid w:val="00893DDC"/>
    <w:rsid w:val="008C09B3"/>
    <w:rsid w:val="008C1EE2"/>
    <w:rsid w:val="008C56AD"/>
    <w:rsid w:val="008D2BE1"/>
    <w:rsid w:val="008F05B8"/>
    <w:rsid w:val="008F4C73"/>
    <w:rsid w:val="00901136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77B3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66D0"/>
    <w:rsid w:val="00A038B7"/>
    <w:rsid w:val="00A10493"/>
    <w:rsid w:val="00A14992"/>
    <w:rsid w:val="00A27773"/>
    <w:rsid w:val="00A333C9"/>
    <w:rsid w:val="00A34A72"/>
    <w:rsid w:val="00A3609A"/>
    <w:rsid w:val="00A465F4"/>
    <w:rsid w:val="00A47E10"/>
    <w:rsid w:val="00A55F4F"/>
    <w:rsid w:val="00A566A0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0702"/>
    <w:rsid w:val="00B72EDE"/>
    <w:rsid w:val="00BA4700"/>
    <w:rsid w:val="00BA62DE"/>
    <w:rsid w:val="00BB06C7"/>
    <w:rsid w:val="00BB79B2"/>
    <w:rsid w:val="00BC7069"/>
    <w:rsid w:val="00BD088D"/>
    <w:rsid w:val="00BD7603"/>
    <w:rsid w:val="00BE1736"/>
    <w:rsid w:val="00BE190B"/>
    <w:rsid w:val="00BF0E1F"/>
    <w:rsid w:val="00BF2941"/>
    <w:rsid w:val="00BF7874"/>
    <w:rsid w:val="00BF7F60"/>
    <w:rsid w:val="00C10129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8DF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71BF"/>
    <w:rsid w:val="00D2776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6F4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095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2A36"/>
    <w:rsid w:val="00E83375"/>
    <w:rsid w:val="00E843FC"/>
    <w:rsid w:val="00E86CEA"/>
    <w:rsid w:val="00E87B5E"/>
    <w:rsid w:val="00E90DF4"/>
    <w:rsid w:val="00E9499D"/>
    <w:rsid w:val="00E96C5C"/>
    <w:rsid w:val="00E97831"/>
    <w:rsid w:val="00EA3096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3FC8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58</TotalTime>
  <Pages>3</Pages>
  <Words>785</Words>
  <Characters>4239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6</cp:revision>
  <cp:lastPrinted>2022-12-16T13:24:00Z</cp:lastPrinted>
  <dcterms:created xsi:type="dcterms:W3CDTF">2022-12-12T16:26:00Z</dcterms:created>
  <dcterms:modified xsi:type="dcterms:W3CDTF">2022-12-16T13:24:00Z</dcterms:modified>
</cp:coreProperties>
</file>