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D03" w:rsidRPr="00C83FB7" w:rsidRDefault="00082D03" w:rsidP="00082D03">
      <w:pPr>
        <w:jc w:val="both"/>
        <w:rPr>
          <w:rFonts w:ascii="Arial" w:hAnsi="Arial" w:cs="Arial"/>
          <w:sz w:val="28"/>
          <w:szCs w:val="28"/>
        </w:rPr>
      </w:pPr>
    </w:p>
    <w:p w:rsidR="00857581" w:rsidRDefault="000E3B5B" w:rsidP="003521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LEI MUNICIPAL Nº </w:t>
      </w:r>
      <w:r w:rsidR="004462F8">
        <w:rPr>
          <w:rFonts w:ascii="Arial Narrow" w:hAnsi="Arial Narrow" w:cs="Arial"/>
          <w:b/>
        </w:rPr>
        <w:t>2241</w:t>
      </w:r>
      <w:r w:rsidR="006C0CBF" w:rsidRPr="000369C4">
        <w:rPr>
          <w:rFonts w:ascii="Arial Narrow" w:hAnsi="Arial Narrow" w:cs="Arial"/>
          <w:b/>
        </w:rPr>
        <w:t xml:space="preserve"> DE </w:t>
      </w:r>
      <w:r w:rsidR="004462F8">
        <w:rPr>
          <w:rFonts w:ascii="Arial Narrow" w:hAnsi="Arial Narrow" w:cs="Arial"/>
          <w:b/>
        </w:rPr>
        <w:t>16</w:t>
      </w:r>
      <w:r w:rsidR="00110460" w:rsidRPr="000369C4">
        <w:rPr>
          <w:rFonts w:ascii="Arial Narrow" w:hAnsi="Arial Narrow" w:cs="Arial"/>
          <w:b/>
        </w:rPr>
        <w:t xml:space="preserve"> DE </w:t>
      </w:r>
      <w:r w:rsidR="004462F8">
        <w:rPr>
          <w:rFonts w:ascii="Arial Narrow" w:hAnsi="Arial Narrow" w:cs="Arial"/>
          <w:b/>
        </w:rPr>
        <w:t>JULHO</w:t>
      </w:r>
      <w:r w:rsidR="00110460" w:rsidRPr="000369C4">
        <w:rPr>
          <w:rFonts w:ascii="Arial Narrow" w:hAnsi="Arial Narrow" w:cs="Arial"/>
          <w:b/>
        </w:rPr>
        <w:t xml:space="preserve"> </w:t>
      </w:r>
      <w:r w:rsidR="004462F8">
        <w:rPr>
          <w:rFonts w:ascii="Arial Narrow" w:hAnsi="Arial Narrow" w:cs="Arial"/>
          <w:b/>
        </w:rPr>
        <w:t>DE 2013</w:t>
      </w:r>
    </w:p>
    <w:p w:rsidR="00DA2876" w:rsidRDefault="00DA2876" w:rsidP="00CF02F7">
      <w:pPr>
        <w:pStyle w:val="Recuodecorpodetexto"/>
        <w:tabs>
          <w:tab w:val="left" w:pos="2552"/>
        </w:tabs>
        <w:ind w:left="0"/>
        <w:jc w:val="left"/>
        <w:rPr>
          <w:color w:val="000000"/>
          <w:sz w:val="22"/>
          <w:szCs w:val="22"/>
        </w:rPr>
      </w:pPr>
    </w:p>
    <w:p w:rsidR="00375CF1" w:rsidRPr="0066274F" w:rsidRDefault="00375CF1" w:rsidP="0066274F">
      <w:pPr>
        <w:pStyle w:val="Recuodecorpodetexto"/>
        <w:tabs>
          <w:tab w:val="left" w:pos="2552"/>
        </w:tabs>
        <w:ind w:left="0"/>
        <w:jc w:val="center"/>
        <w:rPr>
          <w:color w:val="000000"/>
          <w:sz w:val="64"/>
          <w:szCs w:val="64"/>
        </w:rPr>
      </w:pPr>
    </w:p>
    <w:p w:rsidR="00646652" w:rsidRDefault="00646652" w:rsidP="0066274F">
      <w:pPr>
        <w:pStyle w:val="Recuodecorpodetexto"/>
        <w:tabs>
          <w:tab w:val="left" w:pos="2552"/>
        </w:tabs>
        <w:ind w:left="0"/>
        <w:jc w:val="center"/>
        <w:rPr>
          <w:color w:val="000000"/>
          <w:sz w:val="64"/>
          <w:szCs w:val="64"/>
        </w:rPr>
      </w:pPr>
    </w:p>
    <w:p w:rsidR="00E0654B" w:rsidRPr="00110460" w:rsidRDefault="00E0654B" w:rsidP="0066274F">
      <w:pPr>
        <w:pStyle w:val="Recuodecorpodetexto"/>
        <w:tabs>
          <w:tab w:val="left" w:pos="2552"/>
        </w:tabs>
        <w:ind w:left="0"/>
        <w:jc w:val="center"/>
        <w:rPr>
          <w:color w:val="000000"/>
          <w:sz w:val="64"/>
          <w:szCs w:val="64"/>
        </w:rPr>
      </w:pPr>
    </w:p>
    <w:p w:rsidR="007B4E02" w:rsidRPr="00110460" w:rsidRDefault="004462F8" w:rsidP="00110460">
      <w:pPr>
        <w:pStyle w:val="Recuodecorpodetexto"/>
        <w:tabs>
          <w:tab w:val="left" w:pos="2552"/>
        </w:tabs>
        <w:ind w:left="0"/>
        <w:jc w:val="center"/>
        <w:rPr>
          <w:rFonts w:ascii="Arial Narrow" w:hAnsi="Arial Narrow"/>
          <w:sz w:val="64"/>
          <w:szCs w:val="64"/>
        </w:rPr>
      </w:pPr>
      <w:r>
        <w:rPr>
          <w:rFonts w:ascii="Arial Narrow" w:hAnsi="Arial Narrow"/>
          <w:sz w:val="64"/>
          <w:szCs w:val="64"/>
        </w:rPr>
        <w:t>LDO para 2014</w:t>
      </w:r>
    </w:p>
    <w:sectPr w:rsidR="007B4E02" w:rsidRPr="00110460" w:rsidSect="007167C8">
      <w:headerReference w:type="default" r:id="rId8"/>
      <w:pgSz w:w="11907" w:h="16840" w:code="9"/>
      <w:pgMar w:top="1417" w:right="1701" w:bottom="719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E32" w:rsidRDefault="00BE5E32">
      <w:r>
        <w:separator/>
      </w:r>
    </w:p>
  </w:endnote>
  <w:endnote w:type="continuationSeparator" w:id="1">
    <w:p w:rsidR="00BE5E32" w:rsidRDefault="00BE5E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E32" w:rsidRDefault="00BE5E32">
      <w:r>
        <w:separator/>
      </w:r>
    </w:p>
  </w:footnote>
  <w:footnote w:type="continuationSeparator" w:id="1">
    <w:p w:rsidR="00BE5E32" w:rsidRDefault="00BE5E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581" w:rsidRDefault="00857581">
    <w:pPr>
      <w:pStyle w:val="Cabealho"/>
      <w:ind w:firstLine="1418"/>
      <w:rPr>
        <w:rFonts w:cs="Arial"/>
      </w:rPr>
    </w:pPr>
    <w:r>
      <w:rPr>
        <w:rFonts w:cs="Arial"/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-235585</wp:posOffset>
          </wp:positionV>
          <wp:extent cx="884555" cy="946150"/>
          <wp:effectExtent l="19050" t="0" r="0" b="0"/>
          <wp:wrapTopAndBottom/>
          <wp:docPr id="2" name="Imagem 2" descr="fo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o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4555" cy="946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cs="Arial"/>
      </w:rPr>
      <w:t>ESTADO DO RIO DE JANEIRO</w:t>
    </w:r>
  </w:p>
  <w:p w:rsidR="00857581" w:rsidRDefault="00857581">
    <w:pPr>
      <w:pStyle w:val="Cabealho"/>
      <w:ind w:firstLine="1418"/>
      <w:rPr>
        <w:i/>
        <w:iCs/>
      </w:rPr>
    </w:pPr>
    <w:r>
      <w:rPr>
        <w:i/>
        <w:iCs/>
      </w:rPr>
      <w:t>Câmara Municipal de Barra do Piraí</w:t>
    </w:r>
  </w:p>
  <w:p w:rsidR="00857581" w:rsidRDefault="00857581">
    <w:pPr>
      <w:pStyle w:val="Cabealho"/>
      <w:ind w:firstLine="1418"/>
    </w:pPr>
    <w:r>
      <w:rPr>
        <w:b/>
      </w:rPr>
      <w:t>Gabinete do Prefeito</w:t>
    </w:r>
  </w:p>
  <w:p w:rsidR="00857581" w:rsidRDefault="0085758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62513"/>
    <w:multiLevelType w:val="hybridMultilevel"/>
    <w:tmpl w:val="E34C5F1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DF29E0"/>
    <w:multiLevelType w:val="hybridMultilevel"/>
    <w:tmpl w:val="5E6A6F30"/>
    <w:lvl w:ilvl="0" w:tplc="0416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2">
    <w:nsid w:val="1A7F2425"/>
    <w:multiLevelType w:val="hybridMultilevel"/>
    <w:tmpl w:val="AB5EA8E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5F456E"/>
    <w:multiLevelType w:val="hybridMultilevel"/>
    <w:tmpl w:val="7B68BD6A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CB340FF8">
      <w:start w:val="1"/>
      <w:numFmt w:val="decimal"/>
      <w:lvlText w:val="%2."/>
      <w:lvlJc w:val="left"/>
      <w:pPr>
        <w:tabs>
          <w:tab w:val="num" w:pos="2860"/>
        </w:tabs>
        <w:ind w:left="2860" w:hanging="360"/>
      </w:pPr>
      <w:rPr>
        <w:rFonts w:hint="default"/>
        <w:u w:color="333333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4">
    <w:nsid w:val="46086F86"/>
    <w:multiLevelType w:val="hybridMultilevel"/>
    <w:tmpl w:val="717630CE"/>
    <w:lvl w:ilvl="0" w:tplc="F2D2EBD8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62F3ECC"/>
    <w:multiLevelType w:val="hybridMultilevel"/>
    <w:tmpl w:val="A75CE9D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C0F0CB1"/>
    <w:multiLevelType w:val="hybridMultilevel"/>
    <w:tmpl w:val="8BF6082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noPunctuationKerning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FE07F5"/>
    <w:rsid w:val="00000C47"/>
    <w:rsid w:val="00000D18"/>
    <w:rsid w:val="00002A49"/>
    <w:rsid w:val="00003E0C"/>
    <w:rsid w:val="000078B7"/>
    <w:rsid w:val="00010CF7"/>
    <w:rsid w:val="000136DD"/>
    <w:rsid w:val="00013E13"/>
    <w:rsid w:val="00017093"/>
    <w:rsid w:val="000218E3"/>
    <w:rsid w:val="00023AD5"/>
    <w:rsid w:val="000244BC"/>
    <w:rsid w:val="00024E11"/>
    <w:rsid w:val="0002732A"/>
    <w:rsid w:val="000275D1"/>
    <w:rsid w:val="0003006C"/>
    <w:rsid w:val="00030327"/>
    <w:rsid w:val="00035ABC"/>
    <w:rsid w:val="00036D42"/>
    <w:rsid w:val="000454DD"/>
    <w:rsid w:val="00050688"/>
    <w:rsid w:val="000509AA"/>
    <w:rsid w:val="00052CD3"/>
    <w:rsid w:val="00053D0A"/>
    <w:rsid w:val="00055033"/>
    <w:rsid w:val="00055360"/>
    <w:rsid w:val="00055B8D"/>
    <w:rsid w:val="0006141E"/>
    <w:rsid w:val="0006354D"/>
    <w:rsid w:val="00064184"/>
    <w:rsid w:val="0006565F"/>
    <w:rsid w:val="0006759D"/>
    <w:rsid w:val="0007016E"/>
    <w:rsid w:val="000711E9"/>
    <w:rsid w:val="00076BA0"/>
    <w:rsid w:val="00080F99"/>
    <w:rsid w:val="00082D03"/>
    <w:rsid w:val="00085700"/>
    <w:rsid w:val="0009041D"/>
    <w:rsid w:val="000904F7"/>
    <w:rsid w:val="00096F83"/>
    <w:rsid w:val="000A0733"/>
    <w:rsid w:val="000A1E6B"/>
    <w:rsid w:val="000A27C0"/>
    <w:rsid w:val="000A3354"/>
    <w:rsid w:val="000A440A"/>
    <w:rsid w:val="000B387D"/>
    <w:rsid w:val="000B3B23"/>
    <w:rsid w:val="000B5D7B"/>
    <w:rsid w:val="000C1168"/>
    <w:rsid w:val="000C2E07"/>
    <w:rsid w:val="000C3DC9"/>
    <w:rsid w:val="000C50EB"/>
    <w:rsid w:val="000C5C9C"/>
    <w:rsid w:val="000D2BEC"/>
    <w:rsid w:val="000D7B44"/>
    <w:rsid w:val="000E09D7"/>
    <w:rsid w:val="000E3B5B"/>
    <w:rsid w:val="000F0465"/>
    <w:rsid w:val="000F6EDA"/>
    <w:rsid w:val="00102988"/>
    <w:rsid w:val="00103CDD"/>
    <w:rsid w:val="00105A73"/>
    <w:rsid w:val="0010660E"/>
    <w:rsid w:val="0010691A"/>
    <w:rsid w:val="00107D03"/>
    <w:rsid w:val="001100B6"/>
    <w:rsid w:val="00110460"/>
    <w:rsid w:val="00111111"/>
    <w:rsid w:val="0011269F"/>
    <w:rsid w:val="001135CA"/>
    <w:rsid w:val="00113CE6"/>
    <w:rsid w:val="0011409F"/>
    <w:rsid w:val="00114E9F"/>
    <w:rsid w:val="00117A0C"/>
    <w:rsid w:val="00117D0E"/>
    <w:rsid w:val="00125C75"/>
    <w:rsid w:val="00131A08"/>
    <w:rsid w:val="00131EF3"/>
    <w:rsid w:val="00133AC7"/>
    <w:rsid w:val="0013570B"/>
    <w:rsid w:val="00135CED"/>
    <w:rsid w:val="0014062A"/>
    <w:rsid w:val="001411D1"/>
    <w:rsid w:val="00142262"/>
    <w:rsid w:val="0014309B"/>
    <w:rsid w:val="00144572"/>
    <w:rsid w:val="00146C11"/>
    <w:rsid w:val="00150526"/>
    <w:rsid w:val="00151B0A"/>
    <w:rsid w:val="00152274"/>
    <w:rsid w:val="00152DCD"/>
    <w:rsid w:val="00154117"/>
    <w:rsid w:val="001547EA"/>
    <w:rsid w:val="00154BAC"/>
    <w:rsid w:val="00155242"/>
    <w:rsid w:val="00155969"/>
    <w:rsid w:val="00156B81"/>
    <w:rsid w:val="00161D65"/>
    <w:rsid w:val="00161F6F"/>
    <w:rsid w:val="001621E4"/>
    <w:rsid w:val="001645E8"/>
    <w:rsid w:val="00172AB8"/>
    <w:rsid w:val="00172EA2"/>
    <w:rsid w:val="00173B18"/>
    <w:rsid w:val="001753C2"/>
    <w:rsid w:val="00175983"/>
    <w:rsid w:val="0017705B"/>
    <w:rsid w:val="00177D67"/>
    <w:rsid w:val="00180ECE"/>
    <w:rsid w:val="0018114F"/>
    <w:rsid w:val="00182B7E"/>
    <w:rsid w:val="00187F67"/>
    <w:rsid w:val="001928BF"/>
    <w:rsid w:val="0019599D"/>
    <w:rsid w:val="00195AC8"/>
    <w:rsid w:val="001A03C6"/>
    <w:rsid w:val="001A19C8"/>
    <w:rsid w:val="001A75FB"/>
    <w:rsid w:val="001B67A0"/>
    <w:rsid w:val="001C1CE1"/>
    <w:rsid w:val="001C5DF7"/>
    <w:rsid w:val="001C5E0E"/>
    <w:rsid w:val="001C67D1"/>
    <w:rsid w:val="001C6B6C"/>
    <w:rsid w:val="001C75B9"/>
    <w:rsid w:val="001D1D80"/>
    <w:rsid w:val="001D5B7C"/>
    <w:rsid w:val="001E360A"/>
    <w:rsid w:val="001E48CC"/>
    <w:rsid w:val="001E5E25"/>
    <w:rsid w:val="001E6FC7"/>
    <w:rsid w:val="001E789C"/>
    <w:rsid w:val="001F3E2C"/>
    <w:rsid w:val="001F5E66"/>
    <w:rsid w:val="001F70D4"/>
    <w:rsid w:val="00203795"/>
    <w:rsid w:val="00205086"/>
    <w:rsid w:val="0020698A"/>
    <w:rsid w:val="00210D39"/>
    <w:rsid w:val="00211817"/>
    <w:rsid w:val="00211D7D"/>
    <w:rsid w:val="00212B7F"/>
    <w:rsid w:val="002154A6"/>
    <w:rsid w:val="00217EBC"/>
    <w:rsid w:val="00217F72"/>
    <w:rsid w:val="00223518"/>
    <w:rsid w:val="002237D4"/>
    <w:rsid w:val="002247EE"/>
    <w:rsid w:val="00225901"/>
    <w:rsid w:val="002272B1"/>
    <w:rsid w:val="0023131F"/>
    <w:rsid w:val="00242771"/>
    <w:rsid w:val="00244348"/>
    <w:rsid w:val="0024601A"/>
    <w:rsid w:val="0024657B"/>
    <w:rsid w:val="0024671C"/>
    <w:rsid w:val="0025213A"/>
    <w:rsid w:val="00252623"/>
    <w:rsid w:val="0025764A"/>
    <w:rsid w:val="00260504"/>
    <w:rsid w:val="0026216E"/>
    <w:rsid w:val="00262D0D"/>
    <w:rsid w:val="00266FFB"/>
    <w:rsid w:val="00267002"/>
    <w:rsid w:val="00267117"/>
    <w:rsid w:val="00267C4B"/>
    <w:rsid w:val="00270873"/>
    <w:rsid w:val="00271A15"/>
    <w:rsid w:val="00272EE6"/>
    <w:rsid w:val="00273D49"/>
    <w:rsid w:val="00273EF4"/>
    <w:rsid w:val="00275BE3"/>
    <w:rsid w:val="00280E82"/>
    <w:rsid w:val="0028165B"/>
    <w:rsid w:val="0028166A"/>
    <w:rsid w:val="00282CE0"/>
    <w:rsid w:val="00282CF8"/>
    <w:rsid w:val="00285815"/>
    <w:rsid w:val="00290E0A"/>
    <w:rsid w:val="002912ED"/>
    <w:rsid w:val="00293F7A"/>
    <w:rsid w:val="00297D0F"/>
    <w:rsid w:val="00297EF9"/>
    <w:rsid w:val="002A3EB5"/>
    <w:rsid w:val="002A6D5B"/>
    <w:rsid w:val="002B6753"/>
    <w:rsid w:val="002B6FF1"/>
    <w:rsid w:val="002C0D34"/>
    <w:rsid w:val="002C0E0C"/>
    <w:rsid w:val="002C2853"/>
    <w:rsid w:val="002C4684"/>
    <w:rsid w:val="002C559A"/>
    <w:rsid w:val="002C76D8"/>
    <w:rsid w:val="002D463D"/>
    <w:rsid w:val="002D51EB"/>
    <w:rsid w:val="002D7B0C"/>
    <w:rsid w:val="002E1365"/>
    <w:rsid w:val="002E269A"/>
    <w:rsid w:val="002E277A"/>
    <w:rsid w:val="002E42E0"/>
    <w:rsid w:val="002E4785"/>
    <w:rsid w:val="002E5407"/>
    <w:rsid w:val="002E71AC"/>
    <w:rsid w:val="002F0B92"/>
    <w:rsid w:val="002F2CB6"/>
    <w:rsid w:val="002F4B1E"/>
    <w:rsid w:val="00300ABF"/>
    <w:rsid w:val="00302B61"/>
    <w:rsid w:val="00310162"/>
    <w:rsid w:val="00311B01"/>
    <w:rsid w:val="00317F62"/>
    <w:rsid w:val="0032169E"/>
    <w:rsid w:val="00323A2C"/>
    <w:rsid w:val="003242DC"/>
    <w:rsid w:val="00324D6F"/>
    <w:rsid w:val="00326656"/>
    <w:rsid w:val="003277A7"/>
    <w:rsid w:val="00330C20"/>
    <w:rsid w:val="003319FA"/>
    <w:rsid w:val="00335F2D"/>
    <w:rsid w:val="00340BF9"/>
    <w:rsid w:val="00345DB8"/>
    <w:rsid w:val="003462EE"/>
    <w:rsid w:val="003508EF"/>
    <w:rsid w:val="00351450"/>
    <w:rsid w:val="00352168"/>
    <w:rsid w:val="00355755"/>
    <w:rsid w:val="003620B9"/>
    <w:rsid w:val="00363288"/>
    <w:rsid w:val="00364195"/>
    <w:rsid w:val="003650B7"/>
    <w:rsid w:val="0036559C"/>
    <w:rsid w:val="00370911"/>
    <w:rsid w:val="003717D7"/>
    <w:rsid w:val="00371B6E"/>
    <w:rsid w:val="00371BE3"/>
    <w:rsid w:val="003733FF"/>
    <w:rsid w:val="00375CF1"/>
    <w:rsid w:val="003777F2"/>
    <w:rsid w:val="0038039A"/>
    <w:rsid w:val="0038460F"/>
    <w:rsid w:val="003849A9"/>
    <w:rsid w:val="00384F49"/>
    <w:rsid w:val="00385C44"/>
    <w:rsid w:val="003861E7"/>
    <w:rsid w:val="003865C0"/>
    <w:rsid w:val="00393F20"/>
    <w:rsid w:val="003A17A1"/>
    <w:rsid w:val="003A24D3"/>
    <w:rsid w:val="003A4186"/>
    <w:rsid w:val="003A469E"/>
    <w:rsid w:val="003B391D"/>
    <w:rsid w:val="003B4CB9"/>
    <w:rsid w:val="003C0D3A"/>
    <w:rsid w:val="003C3834"/>
    <w:rsid w:val="003C5FC8"/>
    <w:rsid w:val="003C73F8"/>
    <w:rsid w:val="003D436C"/>
    <w:rsid w:val="003D5838"/>
    <w:rsid w:val="003D7750"/>
    <w:rsid w:val="003E0113"/>
    <w:rsid w:val="003E386A"/>
    <w:rsid w:val="003E6961"/>
    <w:rsid w:val="003E6CBD"/>
    <w:rsid w:val="003F219B"/>
    <w:rsid w:val="003F30DB"/>
    <w:rsid w:val="003F3CC4"/>
    <w:rsid w:val="003F6CA2"/>
    <w:rsid w:val="003F74EE"/>
    <w:rsid w:val="00400542"/>
    <w:rsid w:val="00401798"/>
    <w:rsid w:val="004025BB"/>
    <w:rsid w:val="00402669"/>
    <w:rsid w:val="004044C2"/>
    <w:rsid w:val="00411AB0"/>
    <w:rsid w:val="00412564"/>
    <w:rsid w:val="00417556"/>
    <w:rsid w:val="00417607"/>
    <w:rsid w:val="00421429"/>
    <w:rsid w:val="00423C28"/>
    <w:rsid w:val="00432B7C"/>
    <w:rsid w:val="00433146"/>
    <w:rsid w:val="00437652"/>
    <w:rsid w:val="0044293B"/>
    <w:rsid w:val="00442D43"/>
    <w:rsid w:val="004462F8"/>
    <w:rsid w:val="004475F8"/>
    <w:rsid w:val="00447CD7"/>
    <w:rsid w:val="0045085A"/>
    <w:rsid w:val="00451994"/>
    <w:rsid w:val="004524B5"/>
    <w:rsid w:val="00452F55"/>
    <w:rsid w:val="00454885"/>
    <w:rsid w:val="0045740B"/>
    <w:rsid w:val="004621A6"/>
    <w:rsid w:val="004641E3"/>
    <w:rsid w:val="004654DF"/>
    <w:rsid w:val="004655FD"/>
    <w:rsid w:val="004671C1"/>
    <w:rsid w:val="00470988"/>
    <w:rsid w:val="00471B97"/>
    <w:rsid w:val="0047782A"/>
    <w:rsid w:val="00480330"/>
    <w:rsid w:val="0048587B"/>
    <w:rsid w:val="00485D94"/>
    <w:rsid w:val="004904FE"/>
    <w:rsid w:val="00491E16"/>
    <w:rsid w:val="004936C3"/>
    <w:rsid w:val="004A138A"/>
    <w:rsid w:val="004A25AE"/>
    <w:rsid w:val="004A4362"/>
    <w:rsid w:val="004A468A"/>
    <w:rsid w:val="004B1310"/>
    <w:rsid w:val="004B1DCF"/>
    <w:rsid w:val="004B4B66"/>
    <w:rsid w:val="004B5BEB"/>
    <w:rsid w:val="004B62A3"/>
    <w:rsid w:val="004B7112"/>
    <w:rsid w:val="004C085B"/>
    <w:rsid w:val="004C104A"/>
    <w:rsid w:val="004C440D"/>
    <w:rsid w:val="004C5A86"/>
    <w:rsid w:val="004D4295"/>
    <w:rsid w:val="004D4D51"/>
    <w:rsid w:val="004D524E"/>
    <w:rsid w:val="004D6754"/>
    <w:rsid w:val="004E0948"/>
    <w:rsid w:val="004E0CD7"/>
    <w:rsid w:val="004E21AE"/>
    <w:rsid w:val="004E327D"/>
    <w:rsid w:val="004F57A2"/>
    <w:rsid w:val="004F5A9D"/>
    <w:rsid w:val="0050061B"/>
    <w:rsid w:val="0050167A"/>
    <w:rsid w:val="00505FAE"/>
    <w:rsid w:val="00510143"/>
    <w:rsid w:val="0051052C"/>
    <w:rsid w:val="0051328C"/>
    <w:rsid w:val="0051569C"/>
    <w:rsid w:val="00516986"/>
    <w:rsid w:val="005203E0"/>
    <w:rsid w:val="00522583"/>
    <w:rsid w:val="00523801"/>
    <w:rsid w:val="005240E3"/>
    <w:rsid w:val="0053276F"/>
    <w:rsid w:val="00534C97"/>
    <w:rsid w:val="005375BC"/>
    <w:rsid w:val="0053783F"/>
    <w:rsid w:val="00540D62"/>
    <w:rsid w:val="00542B10"/>
    <w:rsid w:val="00542D08"/>
    <w:rsid w:val="00544347"/>
    <w:rsid w:val="00544FC4"/>
    <w:rsid w:val="0054746C"/>
    <w:rsid w:val="0054782A"/>
    <w:rsid w:val="00550754"/>
    <w:rsid w:val="0055210F"/>
    <w:rsid w:val="00553F8B"/>
    <w:rsid w:val="00554702"/>
    <w:rsid w:val="00555225"/>
    <w:rsid w:val="00564214"/>
    <w:rsid w:val="005644B9"/>
    <w:rsid w:val="00564D3A"/>
    <w:rsid w:val="00575A42"/>
    <w:rsid w:val="00576A3B"/>
    <w:rsid w:val="00581CD1"/>
    <w:rsid w:val="00584627"/>
    <w:rsid w:val="00584E6F"/>
    <w:rsid w:val="00585764"/>
    <w:rsid w:val="00587033"/>
    <w:rsid w:val="00591D7B"/>
    <w:rsid w:val="00593F73"/>
    <w:rsid w:val="00597B4C"/>
    <w:rsid w:val="005A2737"/>
    <w:rsid w:val="005A448C"/>
    <w:rsid w:val="005A4FDD"/>
    <w:rsid w:val="005A5215"/>
    <w:rsid w:val="005A6658"/>
    <w:rsid w:val="005B4BB3"/>
    <w:rsid w:val="005B4FF3"/>
    <w:rsid w:val="005C00AC"/>
    <w:rsid w:val="005C0F39"/>
    <w:rsid w:val="005C14A0"/>
    <w:rsid w:val="005C4C30"/>
    <w:rsid w:val="005C51F2"/>
    <w:rsid w:val="005D0185"/>
    <w:rsid w:val="005D2569"/>
    <w:rsid w:val="005D2A75"/>
    <w:rsid w:val="005D353C"/>
    <w:rsid w:val="005D3E93"/>
    <w:rsid w:val="005D4FE0"/>
    <w:rsid w:val="005D6DE6"/>
    <w:rsid w:val="005E0522"/>
    <w:rsid w:val="005E195D"/>
    <w:rsid w:val="005E2BF3"/>
    <w:rsid w:val="005E464D"/>
    <w:rsid w:val="005E49D5"/>
    <w:rsid w:val="005E4D3D"/>
    <w:rsid w:val="005E59A5"/>
    <w:rsid w:val="005F46EF"/>
    <w:rsid w:val="005F4A0D"/>
    <w:rsid w:val="005F58D9"/>
    <w:rsid w:val="005F642C"/>
    <w:rsid w:val="0060076F"/>
    <w:rsid w:val="00601214"/>
    <w:rsid w:val="00602591"/>
    <w:rsid w:val="00602E7C"/>
    <w:rsid w:val="00607F43"/>
    <w:rsid w:val="0061238F"/>
    <w:rsid w:val="006137EB"/>
    <w:rsid w:val="00616A86"/>
    <w:rsid w:val="00616E3A"/>
    <w:rsid w:val="006200CE"/>
    <w:rsid w:val="0062445E"/>
    <w:rsid w:val="0062555D"/>
    <w:rsid w:val="00630929"/>
    <w:rsid w:val="00633760"/>
    <w:rsid w:val="00633B20"/>
    <w:rsid w:val="00636C2F"/>
    <w:rsid w:val="006455D5"/>
    <w:rsid w:val="00646652"/>
    <w:rsid w:val="00647D0B"/>
    <w:rsid w:val="006525D5"/>
    <w:rsid w:val="0065404F"/>
    <w:rsid w:val="00656422"/>
    <w:rsid w:val="00656B9B"/>
    <w:rsid w:val="0065711E"/>
    <w:rsid w:val="006621E3"/>
    <w:rsid w:val="0066274F"/>
    <w:rsid w:val="006627D2"/>
    <w:rsid w:val="00664A22"/>
    <w:rsid w:val="0067004E"/>
    <w:rsid w:val="0067196F"/>
    <w:rsid w:val="006734BC"/>
    <w:rsid w:val="006751A0"/>
    <w:rsid w:val="00675921"/>
    <w:rsid w:val="006803A4"/>
    <w:rsid w:val="006912C9"/>
    <w:rsid w:val="00692182"/>
    <w:rsid w:val="00692503"/>
    <w:rsid w:val="0069714B"/>
    <w:rsid w:val="00697BC4"/>
    <w:rsid w:val="006A4AD0"/>
    <w:rsid w:val="006A5430"/>
    <w:rsid w:val="006A67EB"/>
    <w:rsid w:val="006A7B4A"/>
    <w:rsid w:val="006B1F6D"/>
    <w:rsid w:val="006B3CA8"/>
    <w:rsid w:val="006B49AF"/>
    <w:rsid w:val="006C07B3"/>
    <w:rsid w:val="006C0CBF"/>
    <w:rsid w:val="006C2496"/>
    <w:rsid w:val="006C30C5"/>
    <w:rsid w:val="006C40CB"/>
    <w:rsid w:val="006C49D8"/>
    <w:rsid w:val="006C61D1"/>
    <w:rsid w:val="006D1367"/>
    <w:rsid w:val="006D2599"/>
    <w:rsid w:val="006D2755"/>
    <w:rsid w:val="006E2396"/>
    <w:rsid w:val="006E27AD"/>
    <w:rsid w:val="006E4844"/>
    <w:rsid w:val="006E53FC"/>
    <w:rsid w:val="006F40A6"/>
    <w:rsid w:val="006F5775"/>
    <w:rsid w:val="006F586A"/>
    <w:rsid w:val="006F5D85"/>
    <w:rsid w:val="007059D1"/>
    <w:rsid w:val="007072DF"/>
    <w:rsid w:val="00711061"/>
    <w:rsid w:val="00712032"/>
    <w:rsid w:val="00713836"/>
    <w:rsid w:val="00714F62"/>
    <w:rsid w:val="00714FC8"/>
    <w:rsid w:val="007167C8"/>
    <w:rsid w:val="00716A94"/>
    <w:rsid w:val="00717536"/>
    <w:rsid w:val="0071764C"/>
    <w:rsid w:val="00721499"/>
    <w:rsid w:val="007228ED"/>
    <w:rsid w:val="007231B9"/>
    <w:rsid w:val="007238D1"/>
    <w:rsid w:val="00724ED8"/>
    <w:rsid w:val="007253CB"/>
    <w:rsid w:val="007274EE"/>
    <w:rsid w:val="00727538"/>
    <w:rsid w:val="00727BD8"/>
    <w:rsid w:val="00730E3A"/>
    <w:rsid w:val="00732943"/>
    <w:rsid w:val="007365B4"/>
    <w:rsid w:val="00737E8C"/>
    <w:rsid w:val="00744371"/>
    <w:rsid w:val="00744F15"/>
    <w:rsid w:val="007457DB"/>
    <w:rsid w:val="00745DD2"/>
    <w:rsid w:val="0074650A"/>
    <w:rsid w:val="00751324"/>
    <w:rsid w:val="00751F15"/>
    <w:rsid w:val="00752120"/>
    <w:rsid w:val="00753573"/>
    <w:rsid w:val="00753A10"/>
    <w:rsid w:val="007574A2"/>
    <w:rsid w:val="00771C01"/>
    <w:rsid w:val="00772457"/>
    <w:rsid w:val="00777711"/>
    <w:rsid w:val="007779F2"/>
    <w:rsid w:val="00782FA4"/>
    <w:rsid w:val="00784961"/>
    <w:rsid w:val="0078758F"/>
    <w:rsid w:val="00790EB9"/>
    <w:rsid w:val="007927E1"/>
    <w:rsid w:val="00797065"/>
    <w:rsid w:val="00797657"/>
    <w:rsid w:val="007A2C63"/>
    <w:rsid w:val="007A35F3"/>
    <w:rsid w:val="007A4630"/>
    <w:rsid w:val="007A4CA0"/>
    <w:rsid w:val="007A58F6"/>
    <w:rsid w:val="007A5AF8"/>
    <w:rsid w:val="007A5FC0"/>
    <w:rsid w:val="007A7D33"/>
    <w:rsid w:val="007B0E78"/>
    <w:rsid w:val="007B4E02"/>
    <w:rsid w:val="007C0FB1"/>
    <w:rsid w:val="007C1343"/>
    <w:rsid w:val="007C231E"/>
    <w:rsid w:val="007C7DF8"/>
    <w:rsid w:val="007D1668"/>
    <w:rsid w:val="007D52B9"/>
    <w:rsid w:val="007D6326"/>
    <w:rsid w:val="007D73BB"/>
    <w:rsid w:val="007E0F12"/>
    <w:rsid w:val="007E5B64"/>
    <w:rsid w:val="007F0E52"/>
    <w:rsid w:val="007F3DE8"/>
    <w:rsid w:val="007F5176"/>
    <w:rsid w:val="00803D5C"/>
    <w:rsid w:val="00805297"/>
    <w:rsid w:val="008060DA"/>
    <w:rsid w:val="00807176"/>
    <w:rsid w:val="0080791E"/>
    <w:rsid w:val="0081323D"/>
    <w:rsid w:val="00813838"/>
    <w:rsid w:val="008162A2"/>
    <w:rsid w:val="0082432D"/>
    <w:rsid w:val="00827BC6"/>
    <w:rsid w:val="0083014C"/>
    <w:rsid w:val="0083026D"/>
    <w:rsid w:val="00831989"/>
    <w:rsid w:val="00831EDD"/>
    <w:rsid w:val="008324E7"/>
    <w:rsid w:val="00832AB7"/>
    <w:rsid w:val="00835723"/>
    <w:rsid w:val="00835C13"/>
    <w:rsid w:val="00837347"/>
    <w:rsid w:val="00837705"/>
    <w:rsid w:val="00840CB4"/>
    <w:rsid w:val="00844327"/>
    <w:rsid w:val="008451A4"/>
    <w:rsid w:val="00846152"/>
    <w:rsid w:val="00847B18"/>
    <w:rsid w:val="00850768"/>
    <w:rsid w:val="008535D6"/>
    <w:rsid w:val="00857581"/>
    <w:rsid w:val="00861560"/>
    <w:rsid w:val="00866D24"/>
    <w:rsid w:val="008670B5"/>
    <w:rsid w:val="00867EBB"/>
    <w:rsid w:val="008701E5"/>
    <w:rsid w:val="00872817"/>
    <w:rsid w:val="0087464C"/>
    <w:rsid w:val="00877B6B"/>
    <w:rsid w:val="00881ADA"/>
    <w:rsid w:val="00881F41"/>
    <w:rsid w:val="008848FB"/>
    <w:rsid w:val="00885573"/>
    <w:rsid w:val="00887B1F"/>
    <w:rsid w:val="00891A7C"/>
    <w:rsid w:val="008929B1"/>
    <w:rsid w:val="0089461E"/>
    <w:rsid w:val="00895228"/>
    <w:rsid w:val="008959B9"/>
    <w:rsid w:val="008969ED"/>
    <w:rsid w:val="008A08A5"/>
    <w:rsid w:val="008A125B"/>
    <w:rsid w:val="008A17A2"/>
    <w:rsid w:val="008A1B12"/>
    <w:rsid w:val="008A650A"/>
    <w:rsid w:val="008A7AF4"/>
    <w:rsid w:val="008B442D"/>
    <w:rsid w:val="008B458E"/>
    <w:rsid w:val="008B62EE"/>
    <w:rsid w:val="008B7A42"/>
    <w:rsid w:val="008B7FE0"/>
    <w:rsid w:val="008C2435"/>
    <w:rsid w:val="008C2D17"/>
    <w:rsid w:val="008C51BE"/>
    <w:rsid w:val="008C51CC"/>
    <w:rsid w:val="008C7B0A"/>
    <w:rsid w:val="008D254A"/>
    <w:rsid w:val="008D5552"/>
    <w:rsid w:val="008D5B4E"/>
    <w:rsid w:val="008E059E"/>
    <w:rsid w:val="008E3647"/>
    <w:rsid w:val="008E384C"/>
    <w:rsid w:val="008E4EB5"/>
    <w:rsid w:val="008E542C"/>
    <w:rsid w:val="008E6322"/>
    <w:rsid w:val="008F01D2"/>
    <w:rsid w:val="008F0E9C"/>
    <w:rsid w:val="008F1BD6"/>
    <w:rsid w:val="008F2F55"/>
    <w:rsid w:val="008F3390"/>
    <w:rsid w:val="008F3DA0"/>
    <w:rsid w:val="008F45B7"/>
    <w:rsid w:val="008F5404"/>
    <w:rsid w:val="008F7253"/>
    <w:rsid w:val="008F74CD"/>
    <w:rsid w:val="0090088E"/>
    <w:rsid w:val="00900E95"/>
    <w:rsid w:val="00904568"/>
    <w:rsid w:val="00904B5D"/>
    <w:rsid w:val="0090577A"/>
    <w:rsid w:val="00922A95"/>
    <w:rsid w:val="00924853"/>
    <w:rsid w:val="00927346"/>
    <w:rsid w:val="00931BC7"/>
    <w:rsid w:val="009347C9"/>
    <w:rsid w:val="00942EAE"/>
    <w:rsid w:val="009449FD"/>
    <w:rsid w:val="00945978"/>
    <w:rsid w:val="00945C36"/>
    <w:rsid w:val="00946C0F"/>
    <w:rsid w:val="009473D5"/>
    <w:rsid w:val="0094749A"/>
    <w:rsid w:val="00947579"/>
    <w:rsid w:val="00950BFC"/>
    <w:rsid w:val="00953443"/>
    <w:rsid w:val="00955D75"/>
    <w:rsid w:val="00957ED6"/>
    <w:rsid w:val="00960F09"/>
    <w:rsid w:val="00961561"/>
    <w:rsid w:val="00962876"/>
    <w:rsid w:val="00963902"/>
    <w:rsid w:val="00964011"/>
    <w:rsid w:val="009641EA"/>
    <w:rsid w:val="0096497A"/>
    <w:rsid w:val="00965F2E"/>
    <w:rsid w:val="00966D1C"/>
    <w:rsid w:val="0097068D"/>
    <w:rsid w:val="00972201"/>
    <w:rsid w:val="009722F6"/>
    <w:rsid w:val="009729D7"/>
    <w:rsid w:val="0097512B"/>
    <w:rsid w:val="00980E8A"/>
    <w:rsid w:val="009818FA"/>
    <w:rsid w:val="0098380E"/>
    <w:rsid w:val="00983F76"/>
    <w:rsid w:val="009904B1"/>
    <w:rsid w:val="0099086A"/>
    <w:rsid w:val="009921B3"/>
    <w:rsid w:val="00993387"/>
    <w:rsid w:val="009A290E"/>
    <w:rsid w:val="009A53CA"/>
    <w:rsid w:val="009B41A6"/>
    <w:rsid w:val="009B46C6"/>
    <w:rsid w:val="009B6654"/>
    <w:rsid w:val="009B6F5C"/>
    <w:rsid w:val="009C0F31"/>
    <w:rsid w:val="009C1C8D"/>
    <w:rsid w:val="009C7657"/>
    <w:rsid w:val="009C7E90"/>
    <w:rsid w:val="009D33BA"/>
    <w:rsid w:val="009D6A55"/>
    <w:rsid w:val="009E09EA"/>
    <w:rsid w:val="009E23CB"/>
    <w:rsid w:val="009E297E"/>
    <w:rsid w:val="009E5E24"/>
    <w:rsid w:val="009F019B"/>
    <w:rsid w:val="009F2EA3"/>
    <w:rsid w:val="009F5066"/>
    <w:rsid w:val="009F6D10"/>
    <w:rsid w:val="009F6DB8"/>
    <w:rsid w:val="009F7C36"/>
    <w:rsid w:val="00A03B47"/>
    <w:rsid w:val="00A03B85"/>
    <w:rsid w:val="00A046F2"/>
    <w:rsid w:val="00A04A95"/>
    <w:rsid w:val="00A077E2"/>
    <w:rsid w:val="00A10F37"/>
    <w:rsid w:val="00A11843"/>
    <w:rsid w:val="00A14459"/>
    <w:rsid w:val="00A14C00"/>
    <w:rsid w:val="00A16126"/>
    <w:rsid w:val="00A2175F"/>
    <w:rsid w:val="00A22433"/>
    <w:rsid w:val="00A33885"/>
    <w:rsid w:val="00A47413"/>
    <w:rsid w:val="00A50886"/>
    <w:rsid w:val="00A527F3"/>
    <w:rsid w:val="00A5609E"/>
    <w:rsid w:val="00A60158"/>
    <w:rsid w:val="00A609B4"/>
    <w:rsid w:val="00A61EE3"/>
    <w:rsid w:val="00A63CA7"/>
    <w:rsid w:val="00A63DD3"/>
    <w:rsid w:val="00A65759"/>
    <w:rsid w:val="00A65DD5"/>
    <w:rsid w:val="00A67E07"/>
    <w:rsid w:val="00A73C53"/>
    <w:rsid w:val="00A74615"/>
    <w:rsid w:val="00A75D09"/>
    <w:rsid w:val="00A76C3E"/>
    <w:rsid w:val="00A82539"/>
    <w:rsid w:val="00A8283C"/>
    <w:rsid w:val="00A82BDC"/>
    <w:rsid w:val="00A84FCA"/>
    <w:rsid w:val="00A9311E"/>
    <w:rsid w:val="00A9649D"/>
    <w:rsid w:val="00A97011"/>
    <w:rsid w:val="00AA209A"/>
    <w:rsid w:val="00AA5321"/>
    <w:rsid w:val="00AA5E47"/>
    <w:rsid w:val="00AB1575"/>
    <w:rsid w:val="00AB49E7"/>
    <w:rsid w:val="00AB5E58"/>
    <w:rsid w:val="00AB7BF6"/>
    <w:rsid w:val="00AC0FC1"/>
    <w:rsid w:val="00AC2128"/>
    <w:rsid w:val="00AC330E"/>
    <w:rsid w:val="00AC3FEA"/>
    <w:rsid w:val="00AC42A6"/>
    <w:rsid w:val="00AC4DC6"/>
    <w:rsid w:val="00AC6F7E"/>
    <w:rsid w:val="00AD15E2"/>
    <w:rsid w:val="00AD16AF"/>
    <w:rsid w:val="00AE3EEB"/>
    <w:rsid w:val="00AE4347"/>
    <w:rsid w:val="00AE6A45"/>
    <w:rsid w:val="00AE7C8B"/>
    <w:rsid w:val="00AF25F0"/>
    <w:rsid w:val="00AF29AD"/>
    <w:rsid w:val="00AF4A57"/>
    <w:rsid w:val="00AF4A9D"/>
    <w:rsid w:val="00B0053D"/>
    <w:rsid w:val="00B009C7"/>
    <w:rsid w:val="00B00E8F"/>
    <w:rsid w:val="00B03047"/>
    <w:rsid w:val="00B0306F"/>
    <w:rsid w:val="00B061CC"/>
    <w:rsid w:val="00B116A1"/>
    <w:rsid w:val="00B116A4"/>
    <w:rsid w:val="00B14B88"/>
    <w:rsid w:val="00B1615D"/>
    <w:rsid w:val="00B1799D"/>
    <w:rsid w:val="00B21FD6"/>
    <w:rsid w:val="00B226AC"/>
    <w:rsid w:val="00B236C3"/>
    <w:rsid w:val="00B23F83"/>
    <w:rsid w:val="00B25351"/>
    <w:rsid w:val="00B33ABC"/>
    <w:rsid w:val="00B345AA"/>
    <w:rsid w:val="00B35E2F"/>
    <w:rsid w:val="00B36D39"/>
    <w:rsid w:val="00B40B37"/>
    <w:rsid w:val="00B519C3"/>
    <w:rsid w:val="00B54114"/>
    <w:rsid w:val="00B542C4"/>
    <w:rsid w:val="00B60414"/>
    <w:rsid w:val="00B62647"/>
    <w:rsid w:val="00B6461F"/>
    <w:rsid w:val="00B67D9E"/>
    <w:rsid w:val="00B7316B"/>
    <w:rsid w:val="00B73E9B"/>
    <w:rsid w:val="00B74B88"/>
    <w:rsid w:val="00B76D18"/>
    <w:rsid w:val="00B77350"/>
    <w:rsid w:val="00B8096F"/>
    <w:rsid w:val="00B829A9"/>
    <w:rsid w:val="00B85CC4"/>
    <w:rsid w:val="00B91E39"/>
    <w:rsid w:val="00B94025"/>
    <w:rsid w:val="00B94449"/>
    <w:rsid w:val="00B95DE8"/>
    <w:rsid w:val="00BA136F"/>
    <w:rsid w:val="00BA399E"/>
    <w:rsid w:val="00BA4F21"/>
    <w:rsid w:val="00BB048B"/>
    <w:rsid w:val="00BB1083"/>
    <w:rsid w:val="00BB2B9A"/>
    <w:rsid w:val="00BB6D4E"/>
    <w:rsid w:val="00BB76E1"/>
    <w:rsid w:val="00BB7E2D"/>
    <w:rsid w:val="00BC15BB"/>
    <w:rsid w:val="00BC6363"/>
    <w:rsid w:val="00BC6D74"/>
    <w:rsid w:val="00BC79A8"/>
    <w:rsid w:val="00BD0B4D"/>
    <w:rsid w:val="00BD1F48"/>
    <w:rsid w:val="00BD3A86"/>
    <w:rsid w:val="00BD5506"/>
    <w:rsid w:val="00BD7256"/>
    <w:rsid w:val="00BE076B"/>
    <w:rsid w:val="00BE140E"/>
    <w:rsid w:val="00BE4788"/>
    <w:rsid w:val="00BE5E32"/>
    <w:rsid w:val="00BF0F63"/>
    <w:rsid w:val="00BF4AC1"/>
    <w:rsid w:val="00BF77AC"/>
    <w:rsid w:val="00C00276"/>
    <w:rsid w:val="00C04F62"/>
    <w:rsid w:val="00C1136F"/>
    <w:rsid w:val="00C11CA1"/>
    <w:rsid w:val="00C12940"/>
    <w:rsid w:val="00C143AA"/>
    <w:rsid w:val="00C26188"/>
    <w:rsid w:val="00C304F8"/>
    <w:rsid w:val="00C3283B"/>
    <w:rsid w:val="00C34A0B"/>
    <w:rsid w:val="00C352AF"/>
    <w:rsid w:val="00C400F4"/>
    <w:rsid w:val="00C42D77"/>
    <w:rsid w:val="00C42F43"/>
    <w:rsid w:val="00C514B3"/>
    <w:rsid w:val="00C51A2E"/>
    <w:rsid w:val="00C535BC"/>
    <w:rsid w:val="00C53CC7"/>
    <w:rsid w:val="00C55426"/>
    <w:rsid w:val="00C5566F"/>
    <w:rsid w:val="00C56539"/>
    <w:rsid w:val="00C6171B"/>
    <w:rsid w:val="00C61C7B"/>
    <w:rsid w:val="00C6231E"/>
    <w:rsid w:val="00C65B42"/>
    <w:rsid w:val="00C71ED2"/>
    <w:rsid w:val="00C7421D"/>
    <w:rsid w:val="00C7513C"/>
    <w:rsid w:val="00C7545C"/>
    <w:rsid w:val="00C75786"/>
    <w:rsid w:val="00C8192E"/>
    <w:rsid w:val="00C82CC4"/>
    <w:rsid w:val="00C8343C"/>
    <w:rsid w:val="00C83FB7"/>
    <w:rsid w:val="00C8744F"/>
    <w:rsid w:val="00C90621"/>
    <w:rsid w:val="00C928CC"/>
    <w:rsid w:val="00C936E7"/>
    <w:rsid w:val="00C953FA"/>
    <w:rsid w:val="00C972E6"/>
    <w:rsid w:val="00C975AF"/>
    <w:rsid w:val="00CA20B5"/>
    <w:rsid w:val="00CA4043"/>
    <w:rsid w:val="00CA4E42"/>
    <w:rsid w:val="00CA6609"/>
    <w:rsid w:val="00CA7255"/>
    <w:rsid w:val="00CB2B5E"/>
    <w:rsid w:val="00CB388E"/>
    <w:rsid w:val="00CB406C"/>
    <w:rsid w:val="00CB4162"/>
    <w:rsid w:val="00CB4A4E"/>
    <w:rsid w:val="00CC3576"/>
    <w:rsid w:val="00CC3620"/>
    <w:rsid w:val="00CC3F0E"/>
    <w:rsid w:val="00CD0295"/>
    <w:rsid w:val="00CD0814"/>
    <w:rsid w:val="00CD2E28"/>
    <w:rsid w:val="00CD3783"/>
    <w:rsid w:val="00CD38EA"/>
    <w:rsid w:val="00CD5A3F"/>
    <w:rsid w:val="00CD5B45"/>
    <w:rsid w:val="00CD5BD2"/>
    <w:rsid w:val="00CD6D0D"/>
    <w:rsid w:val="00CE580B"/>
    <w:rsid w:val="00CE6A59"/>
    <w:rsid w:val="00CF02F7"/>
    <w:rsid w:val="00CF1B76"/>
    <w:rsid w:val="00CF3D58"/>
    <w:rsid w:val="00D00E11"/>
    <w:rsid w:val="00D01AB3"/>
    <w:rsid w:val="00D02AB5"/>
    <w:rsid w:val="00D052BA"/>
    <w:rsid w:val="00D07276"/>
    <w:rsid w:val="00D12508"/>
    <w:rsid w:val="00D1307D"/>
    <w:rsid w:val="00D153A7"/>
    <w:rsid w:val="00D15BAC"/>
    <w:rsid w:val="00D17028"/>
    <w:rsid w:val="00D218BF"/>
    <w:rsid w:val="00D21C3D"/>
    <w:rsid w:val="00D21FD6"/>
    <w:rsid w:val="00D27B88"/>
    <w:rsid w:val="00D27C7E"/>
    <w:rsid w:val="00D34983"/>
    <w:rsid w:val="00D43835"/>
    <w:rsid w:val="00D44E0D"/>
    <w:rsid w:val="00D47D5F"/>
    <w:rsid w:val="00D51236"/>
    <w:rsid w:val="00D51537"/>
    <w:rsid w:val="00D55768"/>
    <w:rsid w:val="00D62C70"/>
    <w:rsid w:val="00D633FB"/>
    <w:rsid w:val="00D64F08"/>
    <w:rsid w:val="00D72632"/>
    <w:rsid w:val="00D7274C"/>
    <w:rsid w:val="00D77993"/>
    <w:rsid w:val="00D80830"/>
    <w:rsid w:val="00D81AA6"/>
    <w:rsid w:val="00D81EF0"/>
    <w:rsid w:val="00D8217B"/>
    <w:rsid w:val="00D82E4E"/>
    <w:rsid w:val="00D832B5"/>
    <w:rsid w:val="00D86599"/>
    <w:rsid w:val="00D875E8"/>
    <w:rsid w:val="00D92888"/>
    <w:rsid w:val="00D97287"/>
    <w:rsid w:val="00DA0365"/>
    <w:rsid w:val="00DA2876"/>
    <w:rsid w:val="00DA7086"/>
    <w:rsid w:val="00DB1B1E"/>
    <w:rsid w:val="00DB3319"/>
    <w:rsid w:val="00DB5619"/>
    <w:rsid w:val="00DB6003"/>
    <w:rsid w:val="00DC579A"/>
    <w:rsid w:val="00DD2C3C"/>
    <w:rsid w:val="00DD38EC"/>
    <w:rsid w:val="00DD394A"/>
    <w:rsid w:val="00DE14BB"/>
    <w:rsid w:val="00DE1632"/>
    <w:rsid w:val="00DE1B97"/>
    <w:rsid w:val="00DE35DC"/>
    <w:rsid w:val="00DF020F"/>
    <w:rsid w:val="00DF41DE"/>
    <w:rsid w:val="00DF5902"/>
    <w:rsid w:val="00E0247E"/>
    <w:rsid w:val="00E02FBF"/>
    <w:rsid w:val="00E055AC"/>
    <w:rsid w:val="00E0654B"/>
    <w:rsid w:val="00E07213"/>
    <w:rsid w:val="00E12240"/>
    <w:rsid w:val="00E132CB"/>
    <w:rsid w:val="00E14D48"/>
    <w:rsid w:val="00E20AF0"/>
    <w:rsid w:val="00E21111"/>
    <w:rsid w:val="00E217D0"/>
    <w:rsid w:val="00E3020E"/>
    <w:rsid w:val="00E45C54"/>
    <w:rsid w:val="00E46056"/>
    <w:rsid w:val="00E470D9"/>
    <w:rsid w:val="00E50621"/>
    <w:rsid w:val="00E51D09"/>
    <w:rsid w:val="00E521DD"/>
    <w:rsid w:val="00E542C4"/>
    <w:rsid w:val="00E5707C"/>
    <w:rsid w:val="00E57842"/>
    <w:rsid w:val="00E6408A"/>
    <w:rsid w:val="00E702F3"/>
    <w:rsid w:val="00E71825"/>
    <w:rsid w:val="00E80CD4"/>
    <w:rsid w:val="00E80EB9"/>
    <w:rsid w:val="00E81FB1"/>
    <w:rsid w:val="00E832E3"/>
    <w:rsid w:val="00E83A7E"/>
    <w:rsid w:val="00E85E73"/>
    <w:rsid w:val="00E912F5"/>
    <w:rsid w:val="00E97BCF"/>
    <w:rsid w:val="00E97D30"/>
    <w:rsid w:val="00EA1D1D"/>
    <w:rsid w:val="00EA3AE3"/>
    <w:rsid w:val="00EB0818"/>
    <w:rsid w:val="00EB113A"/>
    <w:rsid w:val="00EB3E22"/>
    <w:rsid w:val="00EB3FC2"/>
    <w:rsid w:val="00EB55A2"/>
    <w:rsid w:val="00EB5905"/>
    <w:rsid w:val="00EC5697"/>
    <w:rsid w:val="00EC7AD0"/>
    <w:rsid w:val="00ED5D18"/>
    <w:rsid w:val="00ED62D7"/>
    <w:rsid w:val="00ED661F"/>
    <w:rsid w:val="00EE5739"/>
    <w:rsid w:val="00EF31A0"/>
    <w:rsid w:val="00EF3FC7"/>
    <w:rsid w:val="00EF478B"/>
    <w:rsid w:val="00EF528E"/>
    <w:rsid w:val="00EF7864"/>
    <w:rsid w:val="00F01E85"/>
    <w:rsid w:val="00F0768F"/>
    <w:rsid w:val="00F0776F"/>
    <w:rsid w:val="00F07F23"/>
    <w:rsid w:val="00F10893"/>
    <w:rsid w:val="00F1426B"/>
    <w:rsid w:val="00F15CC4"/>
    <w:rsid w:val="00F160CB"/>
    <w:rsid w:val="00F20FF6"/>
    <w:rsid w:val="00F21BF2"/>
    <w:rsid w:val="00F235AD"/>
    <w:rsid w:val="00F23F46"/>
    <w:rsid w:val="00F26917"/>
    <w:rsid w:val="00F3599C"/>
    <w:rsid w:val="00F406BC"/>
    <w:rsid w:val="00F41EFE"/>
    <w:rsid w:val="00F42711"/>
    <w:rsid w:val="00F42B58"/>
    <w:rsid w:val="00F47477"/>
    <w:rsid w:val="00F50C60"/>
    <w:rsid w:val="00F51AC5"/>
    <w:rsid w:val="00F51FF5"/>
    <w:rsid w:val="00F5289A"/>
    <w:rsid w:val="00F551F6"/>
    <w:rsid w:val="00F57FF1"/>
    <w:rsid w:val="00F6305F"/>
    <w:rsid w:val="00F655E1"/>
    <w:rsid w:val="00F655E8"/>
    <w:rsid w:val="00F6650C"/>
    <w:rsid w:val="00F6660F"/>
    <w:rsid w:val="00F67B2A"/>
    <w:rsid w:val="00F711D9"/>
    <w:rsid w:val="00F74481"/>
    <w:rsid w:val="00F750F0"/>
    <w:rsid w:val="00F76A90"/>
    <w:rsid w:val="00F80614"/>
    <w:rsid w:val="00F80F95"/>
    <w:rsid w:val="00F82DBC"/>
    <w:rsid w:val="00F85FBB"/>
    <w:rsid w:val="00F86EF7"/>
    <w:rsid w:val="00F900A0"/>
    <w:rsid w:val="00F9040C"/>
    <w:rsid w:val="00F904C6"/>
    <w:rsid w:val="00F908A3"/>
    <w:rsid w:val="00F93457"/>
    <w:rsid w:val="00F96B26"/>
    <w:rsid w:val="00FA21EA"/>
    <w:rsid w:val="00FA268C"/>
    <w:rsid w:val="00FA3CA9"/>
    <w:rsid w:val="00FB38A7"/>
    <w:rsid w:val="00FB49C5"/>
    <w:rsid w:val="00FB5998"/>
    <w:rsid w:val="00FB63D3"/>
    <w:rsid w:val="00FB7AA6"/>
    <w:rsid w:val="00FC0975"/>
    <w:rsid w:val="00FC14A9"/>
    <w:rsid w:val="00FC18CD"/>
    <w:rsid w:val="00FC4F43"/>
    <w:rsid w:val="00FD3E19"/>
    <w:rsid w:val="00FD68B0"/>
    <w:rsid w:val="00FD749A"/>
    <w:rsid w:val="00FE07F5"/>
    <w:rsid w:val="00FE2B93"/>
    <w:rsid w:val="00FE416F"/>
    <w:rsid w:val="00FE589D"/>
    <w:rsid w:val="00FE620E"/>
    <w:rsid w:val="00FE6C6C"/>
    <w:rsid w:val="00FF07B0"/>
    <w:rsid w:val="00FF10C2"/>
    <w:rsid w:val="00FF6047"/>
    <w:rsid w:val="00FF6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8BF"/>
    <w:rPr>
      <w:sz w:val="24"/>
      <w:szCs w:val="24"/>
    </w:rPr>
  </w:style>
  <w:style w:type="paragraph" w:styleId="Ttulo1">
    <w:name w:val="heading 1"/>
    <w:basedOn w:val="Normal"/>
    <w:next w:val="Normal"/>
    <w:qFormat/>
    <w:rsid w:val="001928BF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rsid w:val="001928BF"/>
    <w:pPr>
      <w:keepNext/>
      <w:jc w:val="both"/>
      <w:outlineLvl w:val="1"/>
    </w:pPr>
    <w:rPr>
      <w:rFonts w:ascii="Arial" w:hAnsi="Arial" w:cs="Arial"/>
      <w:u w:val="single"/>
    </w:rPr>
  </w:style>
  <w:style w:type="paragraph" w:styleId="Ttulo3">
    <w:name w:val="heading 3"/>
    <w:basedOn w:val="Normal"/>
    <w:next w:val="Normal"/>
    <w:qFormat/>
    <w:rsid w:val="001928BF"/>
    <w:pPr>
      <w:keepNext/>
      <w:ind w:left="1080" w:hanging="1080"/>
      <w:jc w:val="center"/>
      <w:outlineLvl w:val="2"/>
    </w:pPr>
    <w:rPr>
      <w:rFonts w:ascii="Arial" w:hAnsi="Arial" w:cs="Arial"/>
      <w:sz w:val="40"/>
    </w:rPr>
  </w:style>
  <w:style w:type="paragraph" w:styleId="Ttulo4">
    <w:name w:val="heading 4"/>
    <w:basedOn w:val="Normal"/>
    <w:next w:val="Normal"/>
    <w:link w:val="Ttulo4Char"/>
    <w:qFormat/>
    <w:rsid w:val="001928BF"/>
    <w:pPr>
      <w:keepNext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qFormat/>
    <w:rsid w:val="001928BF"/>
    <w:pPr>
      <w:keepNext/>
      <w:ind w:left="1080" w:hanging="1080"/>
      <w:jc w:val="center"/>
      <w:outlineLvl w:val="4"/>
    </w:pPr>
    <w:rPr>
      <w:rFonts w:ascii="Arial" w:hAnsi="Arial" w:cs="Arial"/>
      <w:b/>
      <w:bCs/>
    </w:rPr>
  </w:style>
  <w:style w:type="paragraph" w:styleId="Ttulo9">
    <w:name w:val="heading 9"/>
    <w:basedOn w:val="Normal"/>
    <w:next w:val="Normal"/>
    <w:qFormat/>
    <w:rsid w:val="001928BF"/>
    <w:pPr>
      <w:keepNext/>
      <w:jc w:val="center"/>
      <w:outlineLvl w:val="8"/>
    </w:pPr>
    <w:rPr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928BF"/>
    <w:pPr>
      <w:tabs>
        <w:tab w:val="center" w:pos="4419"/>
        <w:tab w:val="right" w:pos="8838"/>
      </w:tabs>
    </w:pPr>
    <w:rPr>
      <w:rFonts w:ascii="Arial" w:hAnsi="Arial"/>
      <w:szCs w:val="20"/>
    </w:rPr>
  </w:style>
  <w:style w:type="paragraph" w:styleId="Corpodetexto">
    <w:name w:val="Body Text"/>
    <w:basedOn w:val="Normal"/>
    <w:semiHidden/>
    <w:rsid w:val="001928BF"/>
    <w:pPr>
      <w:jc w:val="both"/>
    </w:pPr>
    <w:rPr>
      <w:rFonts w:ascii="Arial" w:hAnsi="Arial"/>
      <w:szCs w:val="20"/>
    </w:rPr>
  </w:style>
  <w:style w:type="paragraph" w:styleId="Recuodecorpodetexto">
    <w:name w:val="Body Text Indent"/>
    <w:basedOn w:val="Normal"/>
    <w:link w:val="RecuodecorpodetextoChar"/>
    <w:rsid w:val="001928BF"/>
    <w:pPr>
      <w:ind w:left="3780"/>
      <w:jc w:val="both"/>
    </w:pPr>
    <w:rPr>
      <w:rFonts w:ascii="Arial" w:hAnsi="Arial" w:cs="Arial"/>
    </w:rPr>
  </w:style>
  <w:style w:type="paragraph" w:styleId="Recuodecorpodetexto2">
    <w:name w:val="Body Text Indent 2"/>
    <w:basedOn w:val="Normal"/>
    <w:semiHidden/>
    <w:rsid w:val="001928BF"/>
    <w:pPr>
      <w:ind w:left="1080" w:hanging="1080"/>
      <w:jc w:val="both"/>
    </w:pPr>
  </w:style>
  <w:style w:type="paragraph" w:styleId="Recuodecorpodetexto3">
    <w:name w:val="Body Text Indent 3"/>
    <w:basedOn w:val="Normal"/>
    <w:semiHidden/>
    <w:rsid w:val="001928BF"/>
    <w:pPr>
      <w:ind w:firstLine="2160"/>
    </w:pPr>
    <w:rPr>
      <w:rFonts w:ascii="Arial" w:hAnsi="Arial" w:cs="Arial"/>
    </w:rPr>
  </w:style>
  <w:style w:type="paragraph" w:customStyle="1" w:styleId="xl24">
    <w:name w:val="xl24"/>
    <w:basedOn w:val="Normal"/>
    <w:rsid w:val="00192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25">
    <w:name w:val="xl25"/>
    <w:basedOn w:val="Normal"/>
    <w:rsid w:val="00192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26">
    <w:name w:val="xl26"/>
    <w:basedOn w:val="Normal"/>
    <w:rsid w:val="00192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27">
    <w:name w:val="xl27"/>
    <w:basedOn w:val="Normal"/>
    <w:rsid w:val="00192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28">
    <w:name w:val="xl28"/>
    <w:basedOn w:val="Normal"/>
    <w:rsid w:val="001928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29">
    <w:name w:val="xl29"/>
    <w:basedOn w:val="Normal"/>
    <w:rsid w:val="001928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30">
    <w:name w:val="xl30"/>
    <w:basedOn w:val="Normal"/>
    <w:rsid w:val="001928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31">
    <w:name w:val="xl31"/>
    <w:basedOn w:val="Normal"/>
    <w:rsid w:val="001928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u w:val="single"/>
    </w:rPr>
  </w:style>
  <w:style w:type="paragraph" w:customStyle="1" w:styleId="xl32">
    <w:name w:val="xl32"/>
    <w:basedOn w:val="Normal"/>
    <w:rsid w:val="001928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33">
    <w:name w:val="xl33"/>
    <w:basedOn w:val="Normal"/>
    <w:rsid w:val="001928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34">
    <w:name w:val="xl34"/>
    <w:basedOn w:val="Normal"/>
    <w:rsid w:val="001928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35">
    <w:name w:val="xl35"/>
    <w:basedOn w:val="Normal"/>
    <w:rsid w:val="001928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1928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1928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38">
    <w:name w:val="xl38"/>
    <w:basedOn w:val="Normal"/>
    <w:rsid w:val="001928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9">
    <w:name w:val="xl39"/>
    <w:basedOn w:val="Normal"/>
    <w:rsid w:val="001928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40">
    <w:name w:val="xl40"/>
    <w:basedOn w:val="Normal"/>
    <w:rsid w:val="001928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1928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Arial Unicode MS"/>
    </w:rPr>
  </w:style>
  <w:style w:type="paragraph" w:customStyle="1" w:styleId="xl42">
    <w:name w:val="xl42"/>
    <w:basedOn w:val="Normal"/>
    <w:rsid w:val="00192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192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192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45">
    <w:name w:val="xl45"/>
    <w:basedOn w:val="Normal"/>
    <w:rsid w:val="00192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46">
    <w:name w:val="xl46"/>
    <w:basedOn w:val="Normal"/>
    <w:rsid w:val="00192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47">
    <w:name w:val="xl47"/>
    <w:basedOn w:val="Normal"/>
    <w:rsid w:val="00192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48">
    <w:name w:val="xl48"/>
    <w:basedOn w:val="Normal"/>
    <w:rsid w:val="00192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1928BF"/>
    <w:pP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styleId="Rodap">
    <w:name w:val="footer"/>
    <w:basedOn w:val="Normal"/>
    <w:semiHidden/>
    <w:rsid w:val="001928BF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59"/>
    <w:rsid w:val="00DA28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319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9FA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CE6A5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E6A59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D77993"/>
    <w:rPr>
      <w:rFonts w:ascii="Arial" w:hAnsi="Arial"/>
      <w:sz w:val="24"/>
    </w:rPr>
  </w:style>
  <w:style w:type="character" w:styleId="Forte">
    <w:name w:val="Strong"/>
    <w:basedOn w:val="Fontepargpadro"/>
    <w:qFormat/>
    <w:rsid w:val="00B40B37"/>
    <w:rPr>
      <w:b/>
      <w:bCs/>
    </w:rPr>
  </w:style>
  <w:style w:type="character" w:customStyle="1" w:styleId="RecuodecorpodetextoChar">
    <w:name w:val="Recuo de corpo de texto Char"/>
    <w:basedOn w:val="Fontepargpadro"/>
    <w:link w:val="Recuodecorpodetexto"/>
    <w:rsid w:val="00946C0F"/>
    <w:rPr>
      <w:rFonts w:ascii="Arial" w:hAnsi="Arial" w:cs="Arial"/>
      <w:sz w:val="24"/>
      <w:szCs w:val="24"/>
    </w:rPr>
  </w:style>
  <w:style w:type="paragraph" w:customStyle="1" w:styleId="Default">
    <w:name w:val="Default"/>
    <w:rsid w:val="0096390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1A75F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rsid w:val="001A75FB"/>
    <w:rPr>
      <w:rFonts w:ascii="Cambria" w:hAnsi="Cambria"/>
      <w:b/>
      <w:bCs/>
      <w:kern w:val="28"/>
      <w:sz w:val="32"/>
      <w:szCs w:val="32"/>
    </w:rPr>
  </w:style>
  <w:style w:type="paragraph" w:customStyle="1" w:styleId="yiv256181042msonormal">
    <w:name w:val="yiv256181042msonormal"/>
    <w:basedOn w:val="Normal"/>
    <w:rsid w:val="007D73BB"/>
    <w:pPr>
      <w:spacing w:before="100" w:beforeAutospacing="1" w:after="100" w:afterAutospacing="1"/>
    </w:pPr>
  </w:style>
  <w:style w:type="paragraph" w:customStyle="1" w:styleId="yiv187668683msonormal">
    <w:name w:val="yiv187668683msonormal"/>
    <w:basedOn w:val="Normal"/>
    <w:rsid w:val="007D73BB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rsid w:val="000B3B23"/>
    <w:rPr>
      <w:rFonts w:ascii="Arial" w:hAnsi="Arial" w:cs="Arial"/>
      <w:b/>
      <w:bCs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1430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ETE\RELAT&#211;RIO%20DE%20PORTARIA%20DECRETOS%20LEIS\Relat&#243;rio%20de%20Lei\Folha%20de%20Rost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AF991-2340-4C08-8C6A-AA317B76C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Folha de Rosto</Template>
  <TotalTime>6</TotalTime>
  <Pages>1</Pages>
  <Words>10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Nº 1</vt:lpstr>
    </vt:vector>
  </TitlesOfParts>
  <Company>P.M.B.P.</Company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Nº 1</dc:title>
  <dc:subject/>
  <dc:creator>GOVERNO-4</dc:creator>
  <cp:keywords/>
  <dc:description/>
  <cp:lastModifiedBy>Prefeitura Municipal de Barra do Pirai</cp:lastModifiedBy>
  <cp:revision>2</cp:revision>
  <cp:lastPrinted>2014-10-03T14:25:00Z</cp:lastPrinted>
  <dcterms:created xsi:type="dcterms:W3CDTF">2014-10-06T12:48:00Z</dcterms:created>
  <dcterms:modified xsi:type="dcterms:W3CDTF">2014-10-06T12:48:00Z</dcterms:modified>
</cp:coreProperties>
</file>