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69C" w:rsidRDefault="00A4602A" w:rsidP="00C2769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Indicação nº. </w:t>
      </w:r>
      <w:r w:rsidR="007F3C39">
        <w:rPr>
          <w:rFonts w:ascii="Arial" w:hAnsi="Arial" w:cs="Arial"/>
          <w:b/>
          <w:sz w:val="28"/>
          <w:szCs w:val="28"/>
        </w:rPr>
        <w:t>1</w:t>
      </w:r>
      <w:r w:rsidR="00977DF8">
        <w:rPr>
          <w:rFonts w:ascii="Arial" w:hAnsi="Arial" w:cs="Arial"/>
          <w:b/>
          <w:sz w:val="28"/>
          <w:szCs w:val="28"/>
        </w:rPr>
        <w:t>5</w:t>
      </w:r>
      <w:r w:rsidR="00D11F65">
        <w:rPr>
          <w:rFonts w:ascii="Arial" w:hAnsi="Arial" w:cs="Arial"/>
          <w:b/>
          <w:sz w:val="28"/>
          <w:szCs w:val="28"/>
        </w:rPr>
        <w:t>4</w:t>
      </w:r>
      <w:r w:rsidR="00187C01">
        <w:rPr>
          <w:rFonts w:ascii="Arial" w:hAnsi="Arial" w:cs="Arial"/>
          <w:b/>
          <w:sz w:val="28"/>
          <w:szCs w:val="28"/>
        </w:rPr>
        <w:t>/201</w:t>
      </w:r>
      <w:r w:rsidR="001E3E73">
        <w:rPr>
          <w:rFonts w:ascii="Arial" w:hAnsi="Arial" w:cs="Arial"/>
          <w:b/>
          <w:sz w:val="28"/>
          <w:szCs w:val="28"/>
        </w:rPr>
        <w:t>7</w:t>
      </w:r>
      <w:r w:rsidR="00C2769C">
        <w:rPr>
          <w:rFonts w:ascii="Arial" w:hAnsi="Arial" w:cs="Arial"/>
          <w:b/>
          <w:sz w:val="28"/>
          <w:szCs w:val="28"/>
        </w:rPr>
        <w:t xml:space="preserve"> – </w:t>
      </w:r>
      <w:r w:rsidR="001E3E73">
        <w:rPr>
          <w:rFonts w:ascii="Arial" w:hAnsi="Arial" w:cs="Arial"/>
          <w:b/>
          <w:sz w:val="28"/>
          <w:szCs w:val="28"/>
        </w:rPr>
        <w:t>Prefeitura</w:t>
      </w:r>
      <w:r w:rsidR="00005A7C">
        <w:rPr>
          <w:rFonts w:ascii="Arial" w:hAnsi="Arial" w:cs="Arial"/>
          <w:b/>
          <w:sz w:val="28"/>
          <w:szCs w:val="28"/>
        </w:rPr>
        <w:t xml:space="preserve"> Municipal de Cambará</w:t>
      </w:r>
    </w:p>
    <w:p w:rsidR="00FB4A19" w:rsidRDefault="00FB4A19" w:rsidP="00C2769C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16"/>
        <w:gridCol w:w="2546"/>
      </w:tblGrid>
      <w:tr w:rsidR="00FB4A19" w:rsidRPr="00A1335C" w:rsidTr="00066884"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FB4A19" w:rsidRPr="000D076F" w:rsidRDefault="00FB4A19" w:rsidP="0006688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D076F">
              <w:rPr>
                <w:rFonts w:ascii="Arial" w:hAnsi="Arial" w:cs="Arial"/>
                <w:b/>
                <w:sz w:val="18"/>
                <w:szCs w:val="18"/>
              </w:rPr>
              <w:t>PROTOCOLO</w:t>
            </w:r>
          </w:p>
          <w:p w:rsidR="00FB4A19" w:rsidRPr="00A1335C" w:rsidRDefault="00FB4A19" w:rsidP="00066884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Recebi o presente documento</w:t>
            </w:r>
          </w:p>
          <w:p w:rsidR="00FB4A19" w:rsidRPr="00A1335C" w:rsidRDefault="00FB4A19" w:rsidP="00066884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Em ____/____/2017</w:t>
            </w:r>
          </w:p>
          <w:p w:rsidR="00FB4A19" w:rsidRPr="00A1335C" w:rsidRDefault="00FB4A19" w:rsidP="00066884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B4A19" w:rsidRPr="00A1335C" w:rsidRDefault="00FB4A19" w:rsidP="00066884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__________________________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:rsidR="00FB4A19" w:rsidRPr="000D076F" w:rsidRDefault="00FB4A19" w:rsidP="000668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076F">
              <w:rPr>
                <w:rFonts w:ascii="Arial" w:hAnsi="Arial" w:cs="Arial"/>
                <w:b/>
                <w:sz w:val="18"/>
                <w:szCs w:val="18"/>
              </w:rPr>
              <w:t>ENCAMINHE-SE</w:t>
            </w:r>
          </w:p>
          <w:p w:rsidR="00FB4A19" w:rsidRPr="00A1335C" w:rsidRDefault="00FB4A19" w:rsidP="0006688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Em ____/____/2017</w:t>
            </w:r>
          </w:p>
          <w:p w:rsidR="00FB4A19" w:rsidRPr="00A1335C" w:rsidRDefault="00FB4A19" w:rsidP="0006688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B4A19" w:rsidRPr="00A1335C" w:rsidRDefault="00FB4A19" w:rsidP="0006688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</w:t>
            </w:r>
          </w:p>
          <w:p w:rsidR="00FB4A19" w:rsidRPr="00A1335C" w:rsidRDefault="00FB4A19" w:rsidP="0006688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Presidente</w:t>
            </w:r>
          </w:p>
        </w:tc>
      </w:tr>
    </w:tbl>
    <w:p w:rsidR="00AA2401" w:rsidRDefault="00AA2401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7B50A5" w:rsidRDefault="003C2B19" w:rsidP="006750A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6750AD">
        <w:rPr>
          <w:rFonts w:ascii="Arial" w:hAnsi="Arial" w:cs="Arial"/>
          <w:sz w:val="28"/>
          <w:szCs w:val="28"/>
        </w:rPr>
        <w:t>A vereadora</w:t>
      </w:r>
      <w:r w:rsidR="002D4C86">
        <w:rPr>
          <w:rFonts w:ascii="Arial" w:hAnsi="Arial" w:cs="Arial"/>
          <w:sz w:val="28"/>
          <w:szCs w:val="28"/>
        </w:rPr>
        <w:t xml:space="preserve"> Cristina Aparecida de Paula, </w:t>
      </w:r>
      <w:r w:rsidR="001E7434">
        <w:rPr>
          <w:rFonts w:ascii="Arial" w:hAnsi="Arial" w:cs="Arial"/>
          <w:sz w:val="28"/>
          <w:szCs w:val="28"/>
        </w:rPr>
        <w:t xml:space="preserve">por meio deste, </w:t>
      </w:r>
      <w:r w:rsidR="006750AD">
        <w:rPr>
          <w:rFonts w:ascii="Arial" w:hAnsi="Arial" w:cs="Arial"/>
          <w:sz w:val="28"/>
          <w:szCs w:val="28"/>
        </w:rPr>
        <w:t xml:space="preserve">solicita ao Chefe do Executivo Municipal, senhor José Salim </w:t>
      </w:r>
      <w:proofErr w:type="spellStart"/>
      <w:r w:rsidR="006750AD">
        <w:rPr>
          <w:rFonts w:ascii="Arial" w:hAnsi="Arial" w:cs="Arial"/>
          <w:sz w:val="28"/>
          <w:szCs w:val="28"/>
        </w:rPr>
        <w:t>Haggi</w:t>
      </w:r>
      <w:proofErr w:type="spellEnd"/>
      <w:r w:rsidR="006750AD">
        <w:rPr>
          <w:rFonts w:ascii="Arial" w:hAnsi="Arial" w:cs="Arial"/>
          <w:sz w:val="28"/>
          <w:szCs w:val="28"/>
        </w:rPr>
        <w:t xml:space="preserve"> Neto, que este determine ao setor competente da Administração Pública </w:t>
      </w:r>
      <w:r w:rsidR="003B35C1">
        <w:rPr>
          <w:rFonts w:ascii="Arial" w:hAnsi="Arial" w:cs="Arial"/>
          <w:sz w:val="28"/>
          <w:szCs w:val="28"/>
        </w:rPr>
        <w:t xml:space="preserve">que </w:t>
      </w:r>
      <w:r w:rsidR="00D649F1">
        <w:rPr>
          <w:rFonts w:ascii="Arial" w:hAnsi="Arial" w:cs="Arial"/>
          <w:sz w:val="28"/>
          <w:szCs w:val="28"/>
        </w:rPr>
        <w:t>seja implantadas linhas de circular no município, para atender a linha bairros/centro.</w:t>
      </w:r>
    </w:p>
    <w:p w:rsidR="007D318F" w:rsidRPr="007B50A5" w:rsidRDefault="007D318F" w:rsidP="006750AD">
      <w:pPr>
        <w:jc w:val="both"/>
        <w:rPr>
          <w:rFonts w:ascii="Arial" w:hAnsi="Arial" w:cs="Arial"/>
          <w:sz w:val="28"/>
          <w:szCs w:val="28"/>
        </w:rPr>
      </w:pPr>
    </w:p>
    <w:p w:rsidR="00CD260C" w:rsidRDefault="00CD260C" w:rsidP="006C2245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C2245" w:rsidRDefault="006C2245" w:rsidP="006C2245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C2245">
        <w:rPr>
          <w:rFonts w:ascii="Arial" w:hAnsi="Arial" w:cs="Arial"/>
          <w:b/>
          <w:sz w:val="28"/>
          <w:szCs w:val="28"/>
          <w:u w:val="single"/>
        </w:rPr>
        <w:t>JUSTIFICATIVA</w:t>
      </w:r>
    </w:p>
    <w:p w:rsidR="00FE2BFA" w:rsidRDefault="00FE2BFA" w:rsidP="006C2245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C2245" w:rsidRDefault="006C2245" w:rsidP="00193C42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7D318F" w:rsidRDefault="00F9641C" w:rsidP="00C22E48">
      <w:pPr>
        <w:ind w:firstLine="2835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Justifica-se a presente indicação </w:t>
      </w:r>
      <w:r w:rsidR="00D649F1">
        <w:rPr>
          <w:rFonts w:ascii="Arial" w:hAnsi="Arial" w:cs="Arial"/>
          <w:sz w:val="28"/>
          <w:szCs w:val="28"/>
        </w:rPr>
        <w:t xml:space="preserve">visando atender aos anseios dos munícipes, os quais solicitam constantemente um meio de transporte entre os bairros e o centro do município. Destaca-se que é notório que a cidade de Cambará vem se expandindo territorialmente, fazendo com que, principalmente, os novos bairros fiquem muito distantes do centro do município, local de suma importância a todos, pois é onde se concentram as Agências Bancárias e o Comércio, por exemplo, assim, principalmente os idosos, crianças e munícipes que possuem deficiências físicas motoras encontram grande dificuldade </w:t>
      </w:r>
      <w:r w:rsidR="00155ABF">
        <w:rPr>
          <w:rFonts w:ascii="Arial" w:hAnsi="Arial" w:cs="Arial"/>
          <w:sz w:val="28"/>
          <w:szCs w:val="28"/>
        </w:rPr>
        <w:t xml:space="preserve">para realizar o trajeto, fazendo-se de extrema necessidade que haja o fornecimento de um transporte circular com esse fim. Frisa-se que o mesmo não necessita sem sua totalidade subsidiado pelo município, devido as condições financeiras do mesmo e ao gasto que proporcionaria, podendo ser cobrada uma determinada taxa dos que o utilizam. </w:t>
      </w:r>
      <w:r w:rsidR="00D649F1">
        <w:rPr>
          <w:rFonts w:ascii="Arial" w:hAnsi="Arial" w:cs="Arial"/>
          <w:sz w:val="28"/>
          <w:szCs w:val="28"/>
        </w:rPr>
        <w:t xml:space="preserve"> </w:t>
      </w:r>
    </w:p>
    <w:p w:rsidR="00AA2401" w:rsidRDefault="00AA2401" w:rsidP="002D51CF">
      <w:pPr>
        <w:pStyle w:val="Corpodetexto2"/>
        <w:tabs>
          <w:tab w:val="left" w:pos="3261"/>
        </w:tabs>
        <w:ind w:firstLine="2694"/>
        <w:jc w:val="both"/>
        <w:rPr>
          <w:rFonts w:ascii="Arial" w:hAnsi="Arial" w:cs="Arial"/>
          <w:b w:val="0"/>
          <w:sz w:val="28"/>
          <w:szCs w:val="28"/>
        </w:rPr>
      </w:pPr>
    </w:p>
    <w:p w:rsidR="00660899" w:rsidRDefault="00660899" w:rsidP="00305E6C">
      <w:pPr>
        <w:pStyle w:val="Corpodetexto3"/>
        <w:tabs>
          <w:tab w:val="left" w:pos="3261"/>
        </w:tabs>
        <w:rPr>
          <w:rFonts w:ascii="Arial" w:hAnsi="Arial" w:cs="Arial"/>
        </w:rPr>
      </w:pPr>
    </w:p>
    <w:p w:rsidR="00D649F1" w:rsidRPr="00305E6C" w:rsidRDefault="00D649F1" w:rsidP="00305E6C">
      <w:pPr>
        <w:pStyle w:val="Corpodetexto3"/>
        <w:tabs>
          <w:tab w:val="left" w:pos="3261"/>
        </w:tabs>
        <w:rPr>
          <w:rFonts w:ascii="Arial" w:hAnsi="Arial" w:cs="Arial"/>
        </w:rPr>
      </w:pPr>
    </w:p>
    <w:p w:rsidR="00305E6C" w:rsidRPr="00305E6C" w:rsidRDefault="00305E6C" w:rsidP="00154428">
      <w:pPr>
        <w:pStyle w:val="Corpodetexto3"/>
        <w:tabs>
          <w:tab w:val="left" w:pos="3261"/>
        </w:tabs>
        <w:jc w:val="right"/>
        <w:rPr>
          <w:rFonts w:ascii="Arial" w:hAnsi="Arial" w:cs="Arial"/>
          <w:sz w:val="28"/>
        </w:rPr>
      </w:pPr>
      <w:r w:rsidRPr="00305E6C">
        <w:rPr>
          <w:rFonts w:ascii="Arial" w:hAnsi="Arial" w:cs="Arial"/>
          <w:sz w:val="28"/>
        </w:rPr>
        <w:t>Sala das Sessões em</w:t>
      </w:r>
      <w:r w:rsidR="00154428">
        <w:rPr>
          <w:rFonts w:ascii="Arial" w:hAnsi="Arial" w:cs="Arial"/>
          <w:sz w:val="28"/>
        </w:rPr>
        <w:t xml:space="preserve"> </w:t>
      </w:r>
      <w:r w:rsidR="00C22E48">
        <w:rPr>
          <w:rFonts w:ascii="Arial" w:hAnsi="Arial" w:cs="Arial"/>
          <w:sz w:val="28"/>
        </w:rPr>
        <w:t>10</w:t>
      </w:r>
      <w:r w:rsidR="00363EDB">
        <w:rPr>
          <w:rFonts w:ascii="Arial" w:hAnsi="Arial" w:cs="Arial"/>
          <w:sz w:val="28"/>
        </w:rPr>
        <w:t xml:space="preserve"> </w:t>
      </w:r>
      <w:r w:rsidRPr="00305E6C">
        <w:rPr>
          <w:rFonts w:ascii="Arial" w:hAnsi="Arial" w:cs="Arial"/>
          <w:sz w:val="28"/>
        </w:rPr>
        <w:t xml:space="preserve">de </w:t>
      </w:r>
      <w:r w:rsidR="00155ABF">
        <w:rPr>
          <w:rFonts w:ascii="Arial" w:hAnsi="Arial" w:cs="Arial"/>
          <w:sz w:val="28"/>
        </w:rPr>
        <w:t>maio</w:t>
      </w:r>
      <w:r w:rsidRPr="00305E6C">
        <w:rPr>
          <w:rFonts w:ascii="Arial" w:hAnsi="Arial" w:cs="Arial"/>
          <w:sz w:val="28"/>
        </w:rPr>
        <w:t xml:space="preserve"> de 201</w:t>
      </w:r>
      <w:r w:rsidR="001E3E73">
        <w:rPr>
          <w:rFonts w:ascii="Arial" w:hAnsi="Arial" w:cs="Arial"/>
          <w:sz w:val="28"/>
        </w:rPr>
        <w:t>7</w:t>
      </w:r>
      <w:r w:rsidRPr="00305E6C">
        <w:rPr>
          <w:rFonts w:ascii="Arial" w:hAnsi="Arial" w:cs="Arial"/>
          <w:sz w:val="28"/>
        </w:rPr>
        <w:t>.</w:t>
      </w:r>
    </w:p>
    <w:p w:rsidR="00305E6C" w:rsidRDefault="00305E6C" w:rsidP="00305E6C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  <w:r w:rsidRPr="00305E6C">
        <w:rPr>
          <w:rFonts w:ascii="Arial" w:hAnsi="Arial" w:cs="Arial"/>
          <w:b/>
          <w:bCs/>
        </w:rPr>
        <w:tab/>
      </w:r>
    </w:p>
    <w:p w:rsidR="007D318F" w:rsidRPr="00305E6C" w:rsidRDefault="007D318F" w:rsidP="00305E6C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192F0C" w:rsidRDefault="00192F0C" w:rsidP="00305E6C">
      <w:pPr>
        <w:pStyle w:val="Corpodetexto21"/>
        <w:widowControl/>
        <w:tabs>
          <w:tab w:val="left" w:pos="2694"/>
        </w:tabs>
        <w:overflowPunct/>
        <w:autoSpaceDE/>
        <w:adjustRightInd/>
        <w:jc w:val="center"/>
        <w:rPr>
          <w:rFonts w:ascii="Arial" w:hAnsi="Arial" w:cs="Arial"/>
          <w:b/>
          <w:bCs/>
        </w:rPr>
      </w:pPr>
    </w:p>
    <w:p w:rsidR="00AA2401" w:rsidRPr="00305E6C" w:rsidRDefault="00AA2401" w:rsidP="00305E6C">
      <w:pPr>
        <w:pStyle w:val="Corpodetexto21"/>
        <w:widowControl/>
        <w:tabs>
          <w:tab w:val="left" w:pos="2694"/>
        </w:tabs>
        <w:overflowPunct/>
        <w:autoSpaceDE/>
        <w:adjustRightInd/>
        <w:jc w:val="center"/>
        <w:rPr>
          <w:rFonts w:ascii="Arial" w:hAnsi="Arial" w:cs="Arial"/>
          <w:b/>
          <w:bCs/>
        </w:rPr>
      </w:pPr>
    </w:p>
    <w:p w:rsidR="00187C01" w:rsidRDefault="003C2B19" w:rsidP="006750AD">
      <w:pPr>
        <w:tabs>
          <w:tab w:val="left" w:pos="2694"/>
        </w:tabs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Cristina Aparecida de Paula</w:t>
      </w:r>
    </w:p>
    <w:p w:rsidR="00187C01" w:rsidRDefault="00187C01" w:rsidP="006750AD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  <w:r w:rsidRPr="00C2769C">
        <w:rPr>
          <w:rFonts w:ascii="Arial" w:hAnsi="Arial" w:cs="Arial"/>
          <w:bCs/>
          <w:i/>
          <w:sz w:val="26"/>
          <w:szCs w:val="26"/>
        </w:rPr>
        <w:t>Vereador</w:t>
      </w:r>
      <w:r w:rsidR="003C2B19">
        <w:rPr>
          <w:rFonts w:ascii="Arial" w:hAnsi="Arial" w:cs="Arial"/>
          <w:bCs/>
          <w:i/>
          <w:sz w:val="26"/>
          <w:szCs w:val="26"/>
        </w:rPr>
        <w:t>a</w:t>
      </w:r>
    </w:p>
    <w:p w:rsidR="00415474" w:rsidRDefault="00415474" w:rsidP="001E3E73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D71ACA" w:rsidRPr="001E3E73" w:rsidRDefault="00155ABF" w:rsidP="00D71ACA">
      <w:pPr>
        <w:tabs>
          <w:tab w:val="left" w:pos="2694"/>
        </w:tabs>
        <w:jc w:val="right"/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20"/>
          <w:szCs w:val="20"/>
        </w:rPr>
        <w:t>15</w:t>
      </w:r>
      <w:r w:rsidR="00FC57F7" w:rsidRPr="001E3E73">
        <w:rPr>
          <w:rFonts w:ascii="Arial" w:hAnsi="Arial" w:cs="Arial"/>
          <w:bCs/>
          <w:i/>
          <w:sz w:val="20"/>
          <w:szCs w:val="20"/>
        </w:rPr>
        <w:t>h</w:t>
      </w:r>
      <w:r>
        <w:rPr>
          <w:rFonts w:ascii="Arial" w:hAnsi="Arial" w:cs="Arial"/>
          <w:bCs/>
          <w:i/>
          <w:sz w:val="20"/>
          <w:szCs w:val="20"/>
        </w:rPr>
        <w:t>28</w:t>
      </w:r>
      <w:bookmarkStart w:id="0" w:name="_GoBack"/>
      <w:bookmarkEnd w:id="0"/>
      <w:r w:rsidR="00D71ACA" w:rsidRPr="001E3E73">
        <w:rPr>
          <w:rFonts w:ascii="Arial" w:hAnsi="Arial" w:cs="Arial"/>
          <w:bCs/>
          <w:i/>
          <w:sz w:val="20"/>
          <w:szCs w:val="20"/>
        </w:rPr>
        <w:t>min.</w:t>
      </w:r>
    </w:p>
    <w:sectPr w:rsidR="00D71ACA" w:rsidRPr="001E3E73" w:rsidSect="007429B5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381" w:right="1134" w:bottom="1134" w:left="1701" w:header="794" w:footer="5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9ED" w:rsidRDefault="00B059ED">
      <w:r>
        <w:separator/>
      </w:r>
    </w:p>
  </w:endnote>
  <w:endnote w:type="continuationSeparator" w:id="0">
    <w:p w:rsidR="00B059ED" w:rsidRDefault="00B05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5BD" w:rsidRDefault="0072204A" w:rsidP="001C0461">
    <w:pPr>
      <w:pStyle w:val="Rodap"/>
      <w:tabs>
        <w:tab w:val="clear" w:pos="4252"/>
        <w:tab w:val="clear" w:pos="8504"/>
      </w:tabs>
    </w:pPr>
    <w:r>
      <w:rPr>
        <w:noProof/>
      </w:rPr>
      <w:drawing>
        <wp:inline distT="0" distB="0" distL="0" distR="0" wp14:anchorId="4446A151" wp14:editId="64A77983">
          <wp:extent cx="5759450" cy="382270"/>
          <wp:effectExtent l="0" t="0" r="0" b="0"/>
          <wp:docPr id="4" name="Imagem 4" descr="Rodapé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dapé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9ED" w:rsidRDefault="00B059ED">
      <w:r>
        <w:separator/>
      </w:r>
    </w:p>
  </w:footnote>
  <w:footnote w:type="continuationSeparator" w:id="0">
    <w:p w:rsidR="00B059ED" w:rsidRDefault="00B05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0AB" w:rsidRDefault="00B059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7" o:spid="_x0000_s2056" type="#_x0000_t75" style="position:absolute;margin-left:0;margin-top:0;width:344.7pt;height:377.1pt;z-index:-251658752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 wp14:anchorId="085DD344" wp14:editId="127E9D9D">
          <wp:extent cx="5745480" cy="955040"/>
          <wp:effectExtent l="0" t="0" r="7620" b="0"/>
          <wp:docPr id="2" name="Imagem 8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204A">
      <w:rPr>
        <w:noProof/>
      </w:rPr>
      <w:drawing>
        <wp:inline distT="0" distB="0" distL="0" distR="0" wp14:anchorId="1E715592" wp14:editId="7CEC8B17">
          <wp:extent cx="5745480" cy="955040"/>
          <wp:effectExtent l="0" t="0" r="7620" b="0"/>
          <wp:docPr id="3" name="Imagem 9" descr="Descrição: D:\guilherme\Pictures\Brasão e outros\cabec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D:\guilherme\Pictures\Brasão e outros\cabecalh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824" w:rsidRDefault="001C0461" w:rsidP="001C0461">
    <w:pPr>
      <w:pStyle w:val="Cabealho"/>
      <w:tabs>
        <w:tab w:val="clear" w:pos="4252"/>
        <w:tab w:val="clear" w:pos="8504"/>
      </w:tabs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55ABF">
      <w:rPr>
        <w:noProof/>
      </w:rPr>
      <w:t>1</w:t>
    </w:r>
    <w:r>
      <w:rPr>
        <w:noProof/>
      </w:rPr>
      <w:fldChar w:fldCharType="end"/>
    </w:r>
    <w:r>
      <w:rPr>
        <w:noProof/>
      </w:rPr>
      <w:br/>
    </w:r>
    <w:r w:rsidR="00B059E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8" o:spid="_x0000_s2057" type="#_x0000_t75" style="position:absolute;left:0;text-align:left;margin-left:0;margin-top:0;width:344.7pt;height:377.1pt;z-index:-251657728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 wp14:anchorId="19A0F562" wp14:editId="4EF2662D">
          <wp:extent cx="5745480" cy="955040"/>
          <wp:effectExtent l="0" t="0" r="7620" b="0"/>
          <wp:docPr id="1" name="Imagem 13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5AF" w:rsidRDefault="00B059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6" o:spid="_x0000_s2055" type="#_x0000_t75" style="position:absolute;margin-left:0;margin-top:0;width:344.7pt;height:377.1pt;z-index:-251659776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22F2B"/>
    <w:multiLevelType w:val="hybridMultilevel"/>
    <w:tmpl w:val="16400B8E"/>
    <w:lvl w:ilvl="0" w:tplc="1F2E85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3B631350"/>
    <w:multiLevelType w:val="hybridMultilevel"/>
    <w:tmpl w:val="C1B01EAE"/>
    <w:lvl w:ilvl="0" w:tplc="80129D1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0569C9"/>
    <w:multiLevelType w:val="hybridMultilevel"/>
    <w:tmpl w:val="5A804308"/>
    <w:lvl w:ilvl="0" w:tplc="B69E59A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766FE5"/>
    <w:multiLevelType w:val="hybridMultilevel"/>
    <w:tmpl w:val="7902BD9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6C"/>
    <w:rsid w:val="00005A7C"/>
    <w:rsid w:val="0001393D"/>
    <w:rsid w:val="00023C0A"/>
    <w:rsid w:val="00037B94"/>
    <w:rsid w:val="000455FE"/>
    <w:rsid w:val="00046B81"/>
    <w:rsid w:val="00057E40"/>
    <w:rsid w:val="00065CEF"/>
    <w:rsid w:val="00066076"/>
    <w:rsid w:val="00070160"/>
    <w:rsid w:val="0007214B"/>
    <w:rsid w:val="00073052"/>
    <w:rsid w:val="00073777"/>
    <w:rsid w:val="00080EE3"/>
    <w:rsid w:val="00087BC3"/>
    <w:rsid w:val="000A02B5"/>
    <w:rsid w:val="000A19FB"/>
    <w:rsid w:val="000C1881"/>
    <w:rsid w:val="000C1EEA"/>
    <w:rsid w:val="000C2DD0"/>
    <w:rsid w:val="000C2E75"/>
    <w:rsid w:val="000C51E1"/>
    <w:rsid w:val="000C5754"/>
    <w:rsid w:val="000D0C00"/>
    <w:rsid w:val="000D19A6"/>
    <w:rsid w:val="000F1AED"/>
    <w:rsid w:val="00102807"/>
    <w:rsid w:val="00114BF8"/>
    <w:rsid w:val="00120652"/>
    <w:rsid w:val="00131956"/>
    <w:rsid w:val="00132BD7"/>
    <w:rsid w:val="00154428"/>
    <w:rsid w:val="00154444"/>
    <w:rsid w:val="00155ABF"/>
    <w:rsid w:val="00156674"/>
    <w:rsid w:val="001641B3"/>
    <w:rsid w:val="001831DE"/>
    <w:rsid w:val="00184019"/>
    <w:rsid w:val="00187C01"/>
    <w:rsid w:val="001926BE"/>
    <w:rsid w:val="00192F0C"/>
    <w:rsid w:val="00193C42"/>
    <w:rsid w:val="001A6B0B"/>
    <w:rsid w:val="001B0BF9"/>
    <w:rsid w:val="001C0461"/>
    <w:rsid w:val="001C0AE0"/>
    <w:rsid w:val="001C3974"/>
    <w:rsid w:val="001D5710"/>
    <w:rsid w:val="001E3587"/>
    <w:rsid w:val="001E3E73"/>
    <w:rsid w:val="001E7434"/>
    <w:rsid w:val="001F3B4E"/>
    <w:rsid w:val="001F44C6"/>
    <w:rsid w:val="001F45CD"/>
    <w:rsid w:val="001F79EB"/>
    <w:rsid w:val="00221C90"/>
    <w:rsid w:val="00225AC9"/>
    <w:rsid w:val="00267B0C"/>
    <w:rsid w:val="00273DC6"/>
    <w:rsid w:val="00276F0A"/>
    <w:rsid w:val="002B7BC1"/>
    <w:rsid w:val="002D0716"/>
    <w:rsid w:val="002D3D69"/>
    <w:rsid w:val="002D4C86"/>
    <w:rsid w:val="002D51CF"/>
    <w:rsid w:val="002D5E8B"/>
    <w:rsid w:val="002E002D"/>
    <w:rsid w:val="003045BD"/>
    <w:rsid w:val="00305E6C"/>
    <w:rsid w:val="00312DC3"/>
    <w:rsid w:val="003231F5"/>
    <w:rsid w:val="003276BD"/>
    <w:rsid w:val="00333596"/>
    <w:rsid w:val="0033441A"/>
    <w:rsid w:val="00363EDB"/>
    <w:rsid w:val="003672F6"/>
    <w:rsid w:val="00370C79"/>
    <w:rsid w:val="00372779"/>
    <w:rsid w:val="00382FF2"/>
    <w:rsid w:val="003B35C1"/>
    <w:rsid w:val="003C2B19"/>
    <w:rsid w:val="003C3618"/>
    <w:rsid w:val="003E01E4"/>
    <w:rsid w:val="003E0479"/>
    <w:rsid w:val="003E227C"/>
    <w:rsid w:val="003E4A8B"/>
    <w:rsid w:val="00403550"/>
    <w:rsid w:val="00415474"/>
    <w:rsid w:val="00431693"/>
    <w:rsid w:val="00450224"/>
    <w:rsid w:val="00455C82"/>
    <w:rsid w:val="00461689"/>
    <w:rsid w:val="00464E11"/>
    <w:rsid w:val="00477A8B"/>
    <w:rsid w:val="00482CCC"/>
    <w:rsid w:val="00485565"/>
    <w:rsid w:val="00492A90"/>
    <w:rsid w:val="004A1622"/>
    <w:rsid w:val="004A7AB0"/>
    <w:rsid w:val="004D2DFB"/>
    <w:rsid w:val="004D5D5A"/>
    <w:rsid w:val="004D7E26"/>
    <w:rsid w:val="004E1B80"/>
    <w:rsid w:val="004E35F2"/>
    <w:rsid w:val="004F39FD"/>
    <w:rsid w:val="004F525F"/>
    <w:rsid w:val="00512003"/>
    <w:rsid w:val="005257EE"/>
    <w:rsid w:val="00526823"/>
    <w:rsid w:val="00531477"/>
    <w:rsid w:val="005325AE"/>
    <w:rsid w:val="00534224"/>
    <w:rsid w:val="00554B21"/>
    <w:rsid w:val="00560203"/>
    <w:rsid w:val="005707AC"/>
    <w:rsid w:val="005819E0"/>
    <w:rsid w:val="00596BDE"/>
    <w:rsid w:val="005B06A6"/>
    <w:rsid w:val="005B0EBF"/>
    <w:rsid w:val="005B22CA"/>
    <w:rsid w:val="005C67A7"/>
    <w:rsid w:val="005C766E"/>
    <w:rsid w:val="005D72CF"/>
    <w:rsid w:val="005F49EA"/>
    <w:rsid w:val="00601824"/>
    <w:rsid w:val="006130D3"/>
    <w:rsid w:val="006228FC"/>
    <w:rsid w:val="006252D8"/>
    <w:rsid w:val="00634F0C"/>
    <w:rsid w:val="00635D54"/>
    <w:rsid w:val="006430BA"/>
    <w:rsid w:val="0064327C"/>
    <w:rsid w:val="00644031"/>
    <w:rsid w:val="00650348"/>
    <w:rsid w:val="00660393"/>
    <w:rsid w:val="00660899"/>
    <w:rsid w:val="00661B1C"/>
    <w:rsid w:val="006750AD"/>
    <w:rsid w:val="00687679"/>
    <w:rsid w:val="00687BDF"/>
    <w:rsid w:val="006950A5"/>
    <w:rsid w:val="006A0EEA"/>
    <w:rsid w:val="006C2245"/>
    <w:rsid w:val="006C2BB7"/>
    <w:rsid w:val="006D5C16"/>
    <w:rsid w:val="006E3BA6"/>
    <w:rsid w:val="00706E18"/>
    <w:rsid w:val="0072204A"/>
    <w:rsid w:val="007279EB"/>
    <w:rsid w:val="00730113"/>
    <w:rsid w:val="0074204A"/>
    <w:rsid w:val="007429B5"/>
    <w:rsid w:val="00742F02"/>
    <w:rsid w:val="00743BE2"/>
    <w:rsid w:val="00745D6C"/>
    <w:rsid w:val="00750AA4"/>
    <w:rsid w:val="0075171F"/>
    <w:rsid w:val="007545DD"/>
    <w:rsid w:val="0076016E"/>
    <w:rsid w:val="007646C4"/>
    <w:rsid w:val="00787829"/>
    <w:rsid w:val="007958B0"/>
    <w:rsid w:val="007A5992"/>
    <w:rsid w:val="007B370F"/>
    <w:rsid w:val="007B50A5"/>
    <w:rsid w:val="007B6F75"/>
    <w:rsid w:val="007C50D5"/>
    <w:rsid w:val="007C536B"/>
    <w:rsid w:val="007D0307"/>
    <w:rsid w:val="007D318F"/>
    <w:rsid w:val="007E1E2C"/>
    <w:rsid w:val="007F3C39"/>
    <w:rsid w:val="0080142A"/>
    <w:rsid w:val="008037AA"/>
    <w:rsid w:val="00804B05"/>
    <w:rsid w:val="00806B94"/>
    <w:rsid w:val="00815B87"/>
    <w:rsid w:val="008363FF"/>
    <w:rsid w:val="00841C6A"/>
    <w:rsid w:val="00863ABB"/>
    <w:rsid w:val="00871E5A"/>
    <w:rsid w:val="00895382"/>
    <w:rsid w:val="008A105A"/>
    <w:rsid w:val="008C5113"/>
    <w:rsid w:val="008D556C"/>
    <w:rsid w:val="008F001C"/>
    <w:rsid w:val="008F074F"/>
    <w:rsid w:val="008F336D"/>
    <w:rsid w:val="008F528B"/>
    <w:rsid w:val="00922227"/>
    <w:rsid w:val="00930A02"/>
    <w:rsid w:val="009510A2"/>
    <w:rsid w:val="009533F4"/>
    <w:rsid w:val="009673E5"/>
    <w:rsid w:val="00970128"/>
    <w:rsid w:val="00971D9C"/>
    <w:rsid w:val="009722CF"/>
    <w:rsid w:val="00977A40"/>
    <w:rsid w:val="00977DF8"/>
    <w:rsid w:val="009840CA"/>
    <w:rsid w:val="00990833"/>
    <w:rsid w:val="00992A98"/>
    <w:rsid w:val="00992BB9"/>
    <w:rsid w:val="009A76AA"/>
    <w:rsid w:val="009B3A9C"/>
    <w:rsid w:val="009E7D61"/>
    <w:rsid w:val="00A06E28"/>
    <w:rsid w:val="00A114CA"/>
    <w:rsid w:val="00A136F7"/>
    <w:rsid w:val="00A17FE6"/>
    <w:rsid w:val="00A24D8D"/>
    <w:rsid w:val="00A31227"/>
    <w:rsid w:val="00A40C7F"/>
    <w:rsid w:val="00A414F6"/>
    <w:rsid w:val="00A4602A"/>
    <w:rsid w:val="00A532B7"/>
    <w:rsid w:val="00A55105"/>
    <w:rsid w:val="00A57AA1"/>
    <w:rsid w:val="00A65118"/>
    <w:rsid w:val="00A67305"/>
    <w:rsid w:val="00A72940"/>
    <w:rsid w:val="00A81100"/>
    <w:rsid w:val="00A838B1"/>
    <w:rsid w:val="00A8501B"/>
    <w:rsid w:val="00AA2401"/>
    <w:rsid w:val="00AB6C35"/>
    <w:rsid w:val="00AD686B"/>
    <w:rsid w:val="00AE1B4D"/>
    <w:rsid w:val="00AF04B2"/>
    <w:rsid w:val="00AF12D7"/>
    <w:rsid w:val="00AF78D3"/>
    <w:rsid w:val="00B059ED"/>
    <w:rsid w:val="00B13B1F"/>
    <w:rsid w:val="00B33703"/>
    <w:rsid w:val="00B360BC"/>
    <w:rsid w:val="00B37D5B"/>
    <w:rsid w:val="00B46497"/>
    <w:rsid w:val="00B55603"/>
    <w:rsid w:val="00B56551"/>
    <w:rsid w:val="00B60B49"/>
    <w:rsid w:val="00B67972"/>
    <w:rsid w:val="00B84320"/>
    <w:rsid w:val="00B847F8"/>
    <w:rsid w:val="00B90145"/>
    <w:rsid w:val="00B91439"/>
    <w:rsid w:val="00B96DD1"/>
    <w:rsid w:val="00BA7A60"/>
    <w:rsid w:val="00BC0C61"/>
    <w:rsid w:val="00BE40EF"/>
    <w:rsid w:val="00C14655"/>
    <w:rsid w:val="00C22E48"/>
    <w:rsid w:val="00C2769C"/>
    <w:rsid w:val="00C31CDD"/>
    <w:rsid w:val="00C429CF"/>
    <w:rsid w:val="00C6303C"/>
    <w:rsid w:val="00C74184"/>
    <w:rsid w:val="00C86121"/>
    <w:rsid w:val="00CA0822"/>
    <w:rsid w:val="00CA7896"/>
    <w:rsid w:val="00CD260C"/>
    <w:rsid w:val="00CD2A34"/>
    <w:rsid w:val="00D03FB9"/>
    <w:rsid w:val="00D11F65"/>
    <w:rsid w:val="00D13E93"/>
    <w:rsid w:val="00D1568D"/>
    <w:rsid w:val="00D43089"/>
    <w:rsid w:val="00D54872"/>
    <w:rsid w:val="00D567AC"/>
    <w:rsid w:val="00D56E00"/>
    <w:rsid w:val="00D649F1"/>
    <w:rsid w:val="00D66698"/>
    <w:rsid w:val="00D71ACA"/>
    <w:rsid w:val="00D90BF6"/>
    <w:rsid w:val="00D972ED"/>
    <w:rsid w:val="00DA1226"/>
    <w:rsid w:val="00DA4D68"/>
    <w:rsid w:val="00DA5D15"/>
    <w:rsid w:val="00DA75B2"/>
    <w:rsid w:val="00DA7D3F"/>
    <w:rsid w:val="00DB464D"/>
    <w:rsid w:val="00DC6CAB"/>
    <w:rsid w:val="00DE42FE"/>
    <w:rsid w:val="00DE7C93"/>
    <w:rsid w:val="00DF189C"/>
    <w:rsid w:val="00DF2633"/>
    <w:rsid w:val="00DF35AF"/>
    <w:rsid w:val="00DF4FB8"/>
    <w:rsid w:val="00E00DF4"/>
    <w:rsid w:val="00E03713"/>
    <w:rsid w:val="00E22339"/>
    <w:rsid w:val="00E25F6A"/>
    <w:rsid w:val="00E31ABF"/>
    <w:rsid w:val="00E331E0"/>
    <w:rsid w:val="00E40A55"/>
    <w:rsid w:val="00E470AB"/>
    <w:rsid w:val="00E47F6E"/>
    <w:rsid w:val="00E506E4"/>
    <w:rsid w:val="00E5215E"/>
    <w:rsid w:val="00E609B1"/>
    <w:rsid w:val="00E71E71"/>
    <w:rsid w:val="00E8066D"/>
    <w:rsid w:val="00E83151"/>
    <w:rsid w:val="00E83AB2"/>
    <w:rsid w:val="00E90025"/>
    <w:rsid w:val="00E93576"/>
    <w:rsid w:val="00EA51DD"/>
    <w:rsid w:val="00EA59D4"/>
    <w:rsid w:val="00EA6717"/>
    <w:rsid w:val="00EB2287"/>
    <w:rsid w:val="00EC0E3A"/>
    <w:rsid w:val="00EC21FA"/>
    <w:rsid w:val="00EC2C9F"/>
    <w:rsid w:val="00ED741E"/>
    <w:rsid w:val="00EE0BFC"/>
    <w:rsid w:val="00EE29C0"/>
    <w:rsid w:val="00F02DFF"/>
    <w:rsid w:val="00F048AB"/>
    <w:rsid w:val="00F069E7"/>
    <w:rsid w:val="00F07EFD"/>
    <w:rsid w:val="00F14799"/>
    <w:rsid w:val="00F277F7"/>
    <w:rsid w:val="00F314BA"/>
    <w:rsid w:val="00F35665"/>
    <w:rsid w:val="00F41414"/>
    <w:rsid w:val="00F42FB4"/>
    <w:rsid w:val="00F50A04"/>
    <w:rsid w:val="00F53374"/>
    <w:rsid w:val="00F54733"/>
    <w:rsid w:val="00F579C1"/>
    <w:rsid w:val="00F60090"/>
    <w:rsid w:val="00F638A8"/>
    <w:rsid w:val="00F64E91"/>
    <w:rsid w:val="00F657DE"/>
    <w:rsid w:val="00F9641C"/>
    <w:rsid w:val="00F969D4"/>
    <w:rsid w:val="00F96B94"/>
    <w:rsid w:val="00FB2D6E"/>
    <w:rsid w:val="00FB4A19"/>
    <w:rsid w:val="00FC4AAF"/>
    <w:rsid w:val="00FC57F7"/>
    <w:rsid w:val="00FD5BA0"/>
    <w:rsid w:val="00FE071C"/>
    <w:rsid w:val="00FE2BFA"/>
    <w:rsid w:val="00FF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1A607ED4-A955-46D1-8056-1FEF7A16A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E6C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Cs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Cs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outlineLvl w:val="2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F314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Legenda">
    <w:name w:val="caption"/>
    <w:basedOn w:val="Normal"/>
    <w:next w:val="Normal"/>
    <w:qFormat/>
    <w:rsid w:val="0064327C"/>
    <w:rPr>
      <w:rFonts w:ascii="Arial" w:hAnsi="Arial"/>
      <w:i/>
      <w:sz w:val="40"/>
      <w:szCs w:val="20"/>
    </w:rPr>
  </w:style>
  <w:style w:type="character" w:styleId="Hyperlink">
    <w:name w:val="Hyperlink"/>
    <w:rsid w:val="0064327C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E470AB"/>
  </w:style>
  <w:style w:type="paragraph" w:styleId="Corpodetexto2">
    <w:name w:val="Body Text 2"/>
    <w:basedOn w:val="Normal"/>
    <w:link w:val="Corpodetexto2Char"/>
    <w:unhideWhenUsed/>
    <w:rsid w:val="00305E6C"/>
    <w:pPr>
      <w:tabs>
        <w:tab w:val="left" w:pos="3686"/>
        <w:tab w:val="right" w:pos="7655"/>
        <w:tab w:val="right" w:pos="8789"/>
      </w:tabs>
    </w:pPr>
    <w:rPr>
      <w:b/>
    </w:rPr>
  </w:style>
  <w:style w:type="character" w:customStyle="1" w:styleId="Corpodetexto2Char">
    <w:name w:val="Corpo de texto 2 Char"/>
    <w:basedOn w:val="Fontepargpadro"/>
    <w:link w:val="Corpodetexto2"/>
    <w:rsid w:val="00305E6C"/>
    <w:rPr>
      <w:b/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305E6C"/>
    <w:pPr>
      <w:tabs>
        <w:tab w:val="left" w:pos="3402"/>
      </w:tabs>
      <w:jc w:val="both"/>
    </w:pPr>
    <w:rPr>
      <w:szCs w:val="20"/>
    </w:rPr>
  </w:style>
  <w:style w:type="character" w:customStyle="1" w:styleId="Corpodetexto3Char">
    <w:name w:val="Corpo de texto 3 Char"/>
    <w:basedOn w:val="Fontepargpadro"/>
    <w:link w:val="Corpodetexto3"/>
    <w:rsid w:val="00305E6C"/>
    <w:rPr>
      <w:sz w:val="24"/>
    </w:rPr>
  </w:style>
  <w:style w:type="paragraph" w:customStyle="1" w:styleId="Corpodetexto21">
    <w:name w:val="Corpo de texto 21"/>
    <w:basedOn w:val="Normal"/>
    <w:rsid w:val="00305E6C"/>
    <w:pPr>
      <w:widowControl w:val="0"/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Corpodetexto">
    <w:name w:val="Body Text"/>
    <w:basedOn w:val="Normal"/>
    <w:link w:val="CorpodetextoChar"/>
    <w:rsid w:val="00E506E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506E4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7B50A5"/>
    <w:pPr>
      <w:ind w:left="720"/>
      <w:contextualSpacing/>
    </w:pPr>
  </w:style>
  <w:style w:type="table" w:styleId="Tabelacomgrade">
    <w:name w:val="Table Grid"/>
    <w:basedOn w:val="Tabelanormal"/>
    <w:rsid w:val="00FB4A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ontepargpadro"/>
    <w:rsid w:val="007D3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3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e%20Oficial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Oficial</Template>
  <TotalTime>45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</vt:lpstr>
    </vt:vector>
  </TitlesOfParts>
  <Company>Particular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</dc:title>
  <dc:creator>Carla</dc:creator>
  <cp:lastModifiedBy>Administrativo</cp:lastModifiedBy>
  <cp:revision>3</cp:revision>
  <cp:lastPrinted>2017-04-10T12:23:00Z</cp:lastPrinted>
  <dcterms:created xsi:type="dcterms:W3CDTF">2017-05-11T12:23:00Z</dcterms:created>
  <dcterms:modified xsi:type="dcterms:W3CDTF">2017-05-11T13:09:00Z</dcterms:modified>
</cp:coreProperties>
</file>