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ED1AB" w14:textId="2588A45C" w:rsidR="002E7D17" w:rsidRPr="002E7D17" w:rsidRDefault="00BC14B5" w:rsidP="00BC14B5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 </w:t>
      </w:r>
      <w:r w:rsidR="00E427CC">
        <w:rPr>
          <w:rFonts w:ascii="Times New Roman" w:hAnsi="Times New Roman" w:cs="Times New Roman"/>
          <w:b/>
          <w:i w:val="0"/>
          <w:color w:val="auto"/>
        </w:rPr>
        <w:t xml:space="preserve">PROJETO DE 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>LEI Nº</w:t>
      </w:r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="00E427CC">
        <w:rPr>
          <w:rFonts w:ascii="Times New Roman" w:hAnsi="Times New Roman" w:cs="Times New Roman"/>
          <w:b/>
          <w:i w:val="0"/>
          <w:color w:val="auto"/>
        </w:rPr>
        <w:t>54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3358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5"/>
      </w:tblGrid>
      <w:tr w:rsidR="002E7D17" w:rsidRPr="00A35607" w14:paraId="55D6F105" w14:textId="77777777" w:rsidTr="000011BD">
        <w:trPr>
          <w:cantSplit/>
          <w:trHeight w:val="1639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0011BD">
            <w:pPr>
              <w:jc w:val="both"/>
              <w:rPr>
                <w:b/>
              </w:rPr>
            </w:pPr>
          </w:p>
          <w:p w14:paraId="4C098E50" w14:textId="2AA0940F" w:rsidR="002E7D17" w:rsidRPr="00A35607" w:rsidRDefault="002E7D17" w:rsidP="000011BD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21753E">
              <w:rPr>
                <w:b/>
              </w:rPr>
              <w:t xml:space="preserve">S ADICIONAIS </w:t>
            </w:r>
            <w:r w:rsidR="003D0441">
              <w:rPr>
                <w:b/>
              </w:rPr>
              <w:t xml:space="preserve">SUPLEMENTARES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3D0441" w:rsidRPr="00461606">
              <w:rPr>
                <w:b/>
              </w:rPr>
              <w:t>1</w:t>
            </w:r>
            <w:r w:rsidR="00461606">
              <w:rPr>
                <w:b/>
              </w:rPr>
              <w:t>70</w:t>
            </w:r>
            <w:r w:rsidR="0021753E" w:rsidRPr="00461606">
              <w:rPr>
                <w:b/>
              </w:rPr>
              <w:t>.000</w:t>
            </w:r>
            <w:r w:rsidRPr="00461606">
              <w:rPr>
                <w:b/>
              </w:rPr>
              <w:t>,00 (</w:t>
            </w:r>
            <w:r w:rsidR="003D0441" w:rsidRPr="00461606">
              <w:rPr>
                <w:b/>
              </w:rPr>
              <w:t xml:space="preserve">CENTO E </w:t>
            </w:r>
            <w:r w:rsidR="00461606">
              <w:rPr>
                <w:b/>
              </w:rPr>
              <w:t>SETENTA</w:t>
            </w:r>
            <w:r w:rsidR="003D0441" w:rsidRPr="00461606">
              <w:rPr>
                <w:b/>
              </w:rPr>
              <w:t xml:space="preserve"> MIL REAIS</w:t>
            </w:r>
            <w:r w:rsidRPr="00461606">
              <w:rPr>
                <w:b/>
              </w:rPr>
              <w:t>),</w:t>
            </w:r>
            <w:r w:rsidRPr="00A35607">
              <w:rPr>
                <w:b/>
              </w:rPr>
              <w:t xml:space="preserve">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0011BD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811D451" w14:textId="3D86BC20" w:rsidR="002E7D17" w:rsidRPr="00A35607" w:rsidRDefault="002E7D17" w:rsidP="00AC0F51">
      <w:r w:rsidRPr="00A35607">
        <w:t xml:space="preserve">                                         </w:t>
      </w:r>
      <w:r>
        <w:t xml:space="preserve">  </w:t>
      </w:r>
      <w:r>
        <w:tab/>
        <w:t xml:space="preserve">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0011BD">
      <w:pPr>
        <w:ind w:left="-567" w:firstLine="1134"/>
      </w:pPr>
    </w:p>
    <w:p w14:paraId="050B5611" w14:textId="48536013" w:rsidR="002E7D17" w:rsidRPr="00A35607" w:rsidRDefault="002E7D17" w:rsidP="000011BD">
      <w:pPr>
        <w:ind w:left="-567" w:firstLine="1134"/>
        <w:jc w:val="both"/>
      </w:pPr>
      <w:r w:rsidRPr="00A35607">
        <w:t xml:space="preserve"> </w:t>
      </w:r>
      <w:r w:rsidRPr="00A35607">
        <w:tab/>
        <w:t xml:space="preserve"> Faço saber a todos os habitantes deste Município que a Câmara Municipal de Vereadores aprovou e eu sanciono a seguinte Lei:</w:t>
      </w:r>
    </w:p>
    <w:p w14:paraId="1EF18765" w14:textId="77777777" w:rsidR="002E7D17" w:rsidRDefault="002E7D17" w:rsidP="000011BD">
      <w:pPr>
        <w:ind w:left="-567" w:firstLine="1134"/>
        <w:jc w:val="center"/>
      </w:pPr>
    </w:p>
    <w:p w14:paraId="6D8F45C7" w14:textId="77777777" w:rsidR="002E7D17" w:rsidRPr="00A35607" w:rsidRDefault="002E7D17" w:rsidP="000011BD">
      <w:pPr>
        <w:ind w:left="-567" w:firstLine="1134"/>
        <w:jc w:val="center"/>
      </w:pPr>
      <w:r w:rsidRPr="00A35607">
        <w:t>TITULO   I</w:t>
      </w:r>
    </w:p>
    <w:p w14:paraId="2C74E239" w14:textId="07AE1BC9" w:rsidR="002E7D17" w:rsidRPr="00A35607" w:rsidRDefault="000011BD" w:rsidP="000011BD">
      <w:pPr>
        <w:ind w:left="-567" w:firstLine="1134"/>
        <w:jc w:val="center"/>
      </w:pPr>
      <w:r w:rsidRPr="00A35607">
        <w:t>CAPÍTULO I</w:t>
      </w:r>
    </w:p>
    <w:p w14:paraId="1B177329" w14:textId="77777777" w:rsidR="002E7D17" w:rsidRPr="00A35607" w:rsidRDefault="002E7D17" w:rsidP="000011BD">
      <w:pPr>
        <w:ind w:left="-567" w:firstLine="1134"/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0011BD">
      <w:pPr>
        <w:ind w:left="-567" w:firstLine="1134"/>
        <w:jc w:val="center"/>
      </w:pPr>
    </w:p>
    <w:p w14:paraId="1B31FC54" w14:textId="63F819EB" w:rsidR="00F92D28" w:rsidRDefault="002E7D17" w:rsidP="000011BD">
      <w:pPr>
        <w:ind w:left="-567" w:firstLine="1134"/>
        <w:jc w:val="both"/>
      </w:pPr>
      <w:r w:rsidRPr="00A35607">
        <w:t xml:space="preserve">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 xml:space="preserve">s Adicionais </w:t>
      </w:r>
      <w:r w:rsidR="003D0441">
        <w:t>Suplementares</w:t>
      </w:r>
      <w:r w:rsidRPr="00A35607">
        <w:t xml:space="preserve">, na importância de até </w:t>
      </w:r>
      <w:r w:rsidRPr="00461606">
        <w:rPr>
          <w:b/>
        </w:rPr>
        <w:t xml:space="preserve">R$ </w:t>
      </w:r>
      <w:r w:rsidR="003D0441" w:rsidRPr="00461606">
        <w:rPr>
          <w:b/>
        </w:rPr>
        <w:t>1</w:t>
      </w:r>
      <w:r w:rsidR="00461606">
        <w:rPr>
          <w:b/>
        </w:rPr>
        <w:t>70</w:t>
      </w:r>
      <w:r w:rsidR="0021753E" w:rsidRPr="00461606">
        <w:rPr>
          <w:b/>
        </w:rPr>
        <w:t>.0</w:t>
      </w:r>
      <w:r w:rsidRPr="00461606">
        <w:rPr>
          <w:b/>
        </w:rPr>
        <w:t>00,00 (</w:t>
      </w:r>
      <w:r w:rsidR="003D0441" w:rsidRPr="00461606">
        <w:rPr>
          <w:b/>
        </w:rPr>
        <w:t xml:space="preserve">cento e </w:t>
      </w:r>
      <w:r w:rsidR="00461606">
        <w:rPr>
          <w:b/>
        </w:rPr>
        <w:t>setenta</w:t>
      </w:r>
      <w:r w:rsidR="003D0441" w:rsidRPr="00461606">
        <w:rPr>
          <w:b/>
        </w:rPr>
        <w:t xml:space="preserve"> </w:t>
      </w:r>
      <w:r w:rsidR="006276A4" w:rsidRPr="00461606">
        <w:rPr>
          <w:b/>
        </w:rPr>
        <w:t xml:space="preserve">mil </w:t>
      </w:r>
      <w:r w:rsidRPr="00461606">
        <w:rPr>
          <w:b/>
        </w:rPr>
        <w:t>reais),</w:t>
      </w:r>
      <w:r w:rsidRPr="00461606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0011BD">
      <w:pPr>
        <w:ind w:left="-567" w:firstLine="1134"/>
        <w:jc w:val="both"/>
      </w:pPr>
    </w:p>
    <w:p w14:paraId="7A6FF2C6" w14:textId="14DACEB6" w:rsidR="002E7D17" w:rsidRPr="00A35607" w:rsidRDefault="000011BD" w:rsidP="000011BD">
      <w:pPr>
        <w:ind w:left="-567" w:firstLine="1134"/>
        <w:jc w:val="center"/>
      </w:pPr>
      <w:r w:rsidRPr="00A35607">
        <w:t>CAPÍTULO II</w:t>
      </w:r>
    </w:p>
    <w:p w14:paraId="33C19CBA" w14:textId="77777777" w:rsidR="002E7D17" w:rsidRPr="00A35607" w:rsidRDefault="002E7D17" w:rsidP="000011BD">
      <w:pPr>
        <w:ind w:left="-567" w:firstLine="1134"/>
        <w:jc w:val="center"/>
      </w:pPr>
      <w:r w:rsidRPr="00A35607">
        <w:t>DO LIMITE DO CRÉDITO E DA ABERTURA</w:t>
      </w:r>
    </w:p>
    <w:p w14:paraId="25A65CB8" w14:textId="77777777" w:rsidR="002E7D17" w:rsidRDefault="002E7D17" w:rsidP="000011BD">
      <w:pPr>
        <w:ind w:left="-567" w:firstLine="1134"/>
        <w:jc w:val="center"/>
      </w:pPr>
    </w:p>
    <w:p w14:paraId="7A3FCDD1" w14:textId="1E0027C0" w:rsidR="002E7D17" w:rsidRDefault="002E7D17" w:rsidP="000011BD">
      <w:pPr>
        <w:ind w:left="-567" w:firstLine="1134"/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>s Adicio</w:t>
      </w:r>
      <w:r w:rsidR="006276A4">
        <w:t>nais Suplementare</w:t>
      </w:r>
      <w:r w:rsidR="0021753E">
        <w:t>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461606" w:rsidRPr="00461606">
        <w:rPr>
          <w:b/>
        </w:rPr>
        <w:t>R$ 1</w:t>
      </w:r>
      <w:r w:rsidR="00461606">
        <w:rPr>
          <w:b/>
        </w:rPr>
        <w:t>70</w:t>
      </w:r>
      <w:r w:rsidR="00461606" w:rsidRPr="00461606">
        <w:rPr>
          <w:b/>
        </w:rPr>
        <w:t xml:space="preserve">.000,00 (cento e </w:t>
      </w:r>
      <w:r w:rsidR="00461606">
        <w:rPr>
          <w:b/>
        </w:rPr>
        <w:t>setenta</w:t>
      </w:r>
      <w:r w:rsidR="00461606" w:rsidRPr="00461606">
        <w:rPr>
          <w:b/>
        </w:rPr>
        <w:t xml:space="preserve">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AF64900" w14:textId="77777777" w:rsidR="00A1766D" w:rsidRDefault="00A1766D" w:rsidP="00AC0F51">
      <w:pPr>
        <w:ind w:left="-567"/>
      </w:pPr>
    </w:p>
    <w:p w14:paraId="49C3267B" w14:textId="77777777" w:rsidR="00447668" w:rsidRDefault="00447668" w:rsidP="00AC0F51">
      <w:pPr>
        <w:ind w:left="-567"/>
      </w:pPr>
    </w:p>
    <w:p w14:paraId="727D5873" w14:textId="57B559D8" w:rsidR="00447668" w:rsidRDefault="00447668" w:rsidP="00447668">
      <w:pPr>
        <w:ind w:left="-567"/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4DB73806" w14:textId="576C8731" w:rsidR="00447668" w:rsidRDefault="00447668" w:rsidP="00447668">
      <w:pPr>
        <w:ind w:left="-567"/>
        <w:jc w:val="both"/>
      </w:pPr>
      <w:r>
        <w:t>01 – GABINETE DO PREFEITO MUNICIPAL</w:t>
      </w:r>
    </w:p>
    <w:p w14:paraId="08ED2EF3" w14:textId="2677CD85" w:rsidR="00447668" w:rsidRDefault="00447668" w:rsidP="00447668">
      <w:pPr>
        <w:ind w:left="-567"/>
        <w:jc w:val="both"/>
        <w:rPr>
          <w:bCs/>
        </w:rPr>
      </w:pPr>
      <w:r>
        <w:rPr>
          <w:bCs/>
        </w:rPr>
        <w:t>04.122.0002.2.006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GABINETE DO PREFEITO</w:t>
      </w:r>
    </w:p>
    <w:p w14:paraId="0E2EE1EB" w14:textId="635FC4C0" w:rsidR="00447668" w:rsidRDefault="00447668" w:rsidP="00447668">
      <w:pPr>
        <w:ind w:left="-567"/>
      </w:pPr>
      <w:r>
        <w:t>(2)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</w:t>
      </w:r>
      <w:r w:rsidR="005859D6">
        <w:t xml:space="preserve"> 25.000,00</w:t>
      </w:r>
      <w:r w:rsidRPr="00A35607">
        <w:t xml:space="preserve"> </w:t>
      </w:r>
    </w:p>
    <w:p w14:paraId="5EA81D6A" w14:textId="77777777" w:rsidR="00447668" w:rsidRDefault="00447668" w:rsidP="00AC0F51">
      <w:pPr>
        <w:ind w:left="-567"/>
      </w:pPr>
    </w:p>
    <w:p w14:paraId="57C05DC4" w14:textId="77777777" w:rsidR="00447668" w:rsidRDefault="00447668" w:rsidP="00AC0F51">
      <w:pPr>
        <w:ind w:left="-567"/>
      </w:pPr>
    </w:p>
    <w:p w14:paraId="0AA45C26" w14:textId="77777777" w:rsidR="00447668" w:rsidRDefault="00447668" w:rsidP="00447668">
      <w:pPr>
        <w:ind w:left="-567"/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5E6FC55E" w14:textId="77777777" w:rsidR="00447668" w:rsidRDefault="00447668" w:rsidP="00447668">
      <w:pPr>
        <w:ind w:left="-567"/>
        <w:jc w:val="both"/>
      </w:pPr>
      <w:r>
        <w:t>01 – GABINETE DO PREFEITO MUNICIPAL</w:t>
      </w:r>
    </w:p>
    <w:p w14:paraId="00F37D65" w14:textId="0684AE01" w:rsidR="00447668" w:rsidRDefault="00447668" w:rsidP="00447668">
      <w:pPr>
        <w:ind w:left="-567"/>
        <w:jc w:val="both"/>
        <w:rPr>
          <w:bCs/>
        </w:rPr>
      </w:pPr>
      <w:r>
        <w:rPr>
          <w:bCs/>
        </w:rPr>
        <w:t>04.122.0002.2.007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GABINETE DO VICE - PREFEITO</w:t>
      </w:r>
    </w:p>
    <w:p w14:paraId="181E41CB" w14:textId="2E49934B" w:rsidR="00447668" w:rsidRDefault="00447668" w:rsidP="00447668">
      <w:pPr>
        <w:ind w:left="-567"/>
      </w:pPr>
      <w:r>
        <w:t>(</w:t>
      </w:r>
      <w:r w:rsidR="005859D6">
        <w:t>4</w:t>
      </w:r>
      <w:r>
        <w:t>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</w:t>
      </w:r>
      <w:r w:rsidR="005859D6">
        <w:t>..</w:t>
      </w:r>
      <w:r>
        <w:t>...................................</w:t>
      </w:r>
      <w:r w:rsidRPr="00A35607">
        <w:t xml:space="preserve"> R$ </w:t>
      </w:r>
      <w:r w:rsidR="005859D6">
        <w:t>5.000,00</w:t>
      </w:r>
    </w:p>
    <w:p w14:paraId="09D9FBFA" w14:textId="77777777" w:rsidR="00447668" w:rsidRDefault="00447668" w:rsidP="00AC0F51">
      <w:pPr>
        <w:ind w:left="-567"/>
      </w:pPr>
    </w:p>
    <w:p w14:paraId="34065D57" w14:textId="77777777" w:rsidR="00043681" w:rsidRDefault="00043681" w:rsidP="00AC0F51">
      <w:pPr>
        <w:ind w:left="-567"/>
      </w:pPr>
    </w:p>
    <w:p w14:paraId="633DFA02" w14:textId="77777777" w:rsidR="00043681" w:rsidRDefault="00043681" w:rsidP="00043681">
      <w:pPr>
        <w:ind w:left="-567"/>
        <w:jc w:val="both"/>
      </w:pPr>
      <w:r>
        <w:lastRenderedPageBreak/>
        <w:t>03</w:t>
      </w:r>
      <w:r w:rsidRPr="00A35607">
        <w:t xml:space="preserve"> – </w:t>
      </w:r>
      <w:r>
        <w:t>SECRETARIA DE ADMINISTRAÇÃO E GESTÃO</w:t>
      </w:r>
    </w:p>
    <w:p w14:paraId="5BAD16AF" w14:textId="26913B89" w:rsidR="00043681" w:rsidRDefault="00043681" w:rsidP="00043681">
      <w:pPr>
        <w:ind w:left="-567"/>
        <w:jc w:val="both"/>
      </w:pPr>
      <w:r>
        <w:t>01 – ADMINISTRAÇÃO E GESTÃO</w:t>
      </w:r>
    </w:p>
    <w:p w14:paraId="1A4C305C" w14:textId="6C9AD943" w:rsidR="00043681" w:rsidRDefault="00043681" w:rsidP="00043681">
      <w:pPr>
        <w:ind w:left="-567"/>
        <w:jc w:val="both"/>
        <w:rPr>
          <w:bCs/>
        </w:rPr>
      </w:pPr>
      <w:r>
        <w:rPr>
          <w:bCs/>
        </w:rPr>
        <w:t>04.122.0002.2.013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SECRETARIA DE ADMINISTRAÇÃO E GESTÃO</w:t>
      </w:r>
    </w:p>
    <w:p w14:paraId="77E80BC4" w14:textId="41CD5248" w:rsidR="00043681" w:rsidRDefault="00043681" w:rsidP="00043681">
      <w:pPr>
        <w:ind w:left="-567"/>
      </w:pPr>
      <w:r>
        <w:t>(21)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</w:t>
      </w:r>
      <w:r w:rsidRPr="00A35607">
        <w:t xml:space="preserve"> R$ </w:t>
      </w:r>
      <w:r>
        <w:t>20.000,00</w:t>
      </w:r>
    </w:p>
    <w:p w14:paraId="7337B296" w14:textId="77777777" w:rsidR="00043681" w:rsidRDefault="00043681" w:rsidP="00AC0F51">
      <w:pPr>
        <w:ind w:left="-567"/>
      </w:pPr>
    </w:p>
    <w:p w14:paraId="3DD58F0B" w14:textId="77777777" w:rsidR="001006CB" w:rsidRDefault="001006CB" w:rsidP="00AC0F51">
      <w:pPr>
        <w:ind w:left="-567"/>
      </w:pPr>
    </w:p>
    <w:p w14:paraId="7FDE7E26" w14:textId="6B2B9CCA" w:rsidR="001006CB" w:rsidRDefault="001006CB" w:rsidP="001006CB">
      <w:pPr>
        <w:ind w:left="-567"/>
        <w:jc w:val="both"/>
      </w:pPr>
      <w:r>
        <w:t>06</w:t>
      </w:r>
      <w:r w:rsidRPr="00A35607">
        <w:t xml:space="preserve"> – </w:t>
      </w:r>
      <w:r>
        <w:t>SECRETARIA DE AGRICULTURA</w:t>
      </w:r>
    </w:p>
    <w:p w14:paraId="159A8400" w14:textId="2091641B" w:rsidR="001006CB" w:rsidRDefault="001006CB" w:rsidP="001006CB">
      <w:pPr>
        <w:ind w:left="-567"/>
        <w:jc w:val="both"/>
      </w:pPr>
      <w:r>
        <w:t>01 – AGRICULTURA</w:t>
      </w:r>
    </w:p>
    <w:p w14:paraId="63C6A1C8" w14:textId="691BFB7F" w:rsidR="001006CB" w:rsidRDefault="001006CB" w:rsidP="001006CB">
      <w:pPr>
        <w:ind w:left="-567"/>
        <w:jc w:val="both"/>
        <w:rPr>
          <w:bCs/>
        </w:rPr>
      </w:pPr>
      <w:r>
        <w:rPr>
          <w:bCs/>
        </w:rPr>
        <w:t>20.122.0002.2.033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SECRETARIA DE AGRICULTURA</w:t>
      </w:r>
    </w:p>
    <w:p w14:paraId="56394ED2" w14:textId="263A6F92" w:rsidR="001006CB" w:rsidRDefault="001006CB" w:rsidP="001006CB">
      <w:pPr>
        <w:ind w:left="-567"/>
      </w:pPr>
      <w:r>
        <w:t>(80)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</w:t>
      </w:r>
      <w:r w:rsidRPr="00A35607">
        <w:t xml:space="preserve"> R$ </w:t>
      </w:r>
      <w:r>
        <w:t>20.000,00</w:t>
      </w:r>
    </w:p>
    <w:p w14:paraId="44DD7BAD" w14:textId="77777777" w:rsidR="001006CB" w:rsidRDefault="001006CB" w:rsidP="00AC0F51">
      <w:pPr>
        <w:ind w:left="-567"/>
      </w:pPr>
    </w:p>
    <w:p w14:paraId="580A183E" w14:textId="77777777" w:rsidR="000E0487" w:rsidRDefault="000E0487" w:rsidP="00AC0F51">
      <w:pPr>
        <w:ind w:left="-567"/>
      </w:pPr>
    </w:p>
    <w:p w14:paraId="36BB321D" w14:textId="14C359D2" w:rsidR="000E0487" w:rsidRDefault="000E0487" w:rsidP="000E0487">
      <w:pPr>
        <w:ind w:left="-567"/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467E56D4" w14:textId="669252F8" w:rsidR="000E0487" w:rsidRDefault="000E0487" w:rsidP="000E0487">
      <w:pPr>
        <w:ind w:left="-567"/>
        <w:jc w:val="both"/>
      </w:pPr>
      <w:r>
        <w:t>02 – OBRAS E SERVIÇOS RODOVIÁRIOS</w:t>
      </w:r>
    </w:p>
    <w:p w14:paraId="77D5EA1D" w14:textId="0CED8D16" w:rsidR="000E0487" w:rsidRDefault="000E0487" w:rsidP="000E0487">
      <w:pPr>
        <w:ind w:left="-567"/>
        <w:jc w:val="both"/>
        <w:rPr>
          <w:bCs/>
        </w:rPr>
      </w:pPr>
      <w:r>
        <w:rPr>
          <w:bCs/>
        </w:rPr>
        <w:t>26.782.0016.2.043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DO DEPARTAMENTO DE OBRAS E SERVIÇOS RODOVIÁRIOS</w:t>
      </w:r>
    </w:p>
    <w:p w14:paraId="64835856" w14:textId="3EFC2DCD" w:rsidR="000E0487" w:rsidRDefault="000E0487" w:rsidP="000E0487">
      <w:pPr>
        <w:ind w:left="-567"/>
      </w:pPr>
      <w:r>
        <w:t>(109)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</w:t>
      </w:r>
      <w:r w:rsidRPr="00A35607">
        <w:t xml:space="preserve"> R$ </w:t>
      </w:r>
      <w:r w:rsidR="00461606">
        <w:t>50.000,00</w:t>
      </w:r>
    </w:p>
    <w:p w14:paraId="1650D9AB" w14:textId="77777777" w:rsidR="000E0487" w:rsidRDefault="000E0487" w:rsidP="00AC0F51">
      <w:pPr>
        <w:ind w:left="-567"/>
      </w:pPr>
    </w:p>
    <w:p w14:paraId="5BCEC1C4" w14:textId="77777777" w:rsidR="00447668" w:rsidRDefault="00447668" w:rsidP="00AC0F51">
      <w:pPr>
        <w:ind w:left="-567"/>
      </w:pPr>
    </w:p>
    <w:p w14:paraId="671622AD" w14:textId="2ABFA93F" w:rsidR="00F92D28" w:rsidRDefault="006276A4" w:rsidP="00AC0F51">
      <w:pPr>
        <w:ind w:left="-567"/>
        <w:jc w:val="both"/>
      </w:pPr>
      <w:r>
        <w:t>09</w:t>
      </w:r>
      <w:r w:rsidR="00F92D28" w:rsidRPr="00A35607">
        <w:t xml:space="preserve"> – </w:t>
      </w:r>
      <w:r w:rsidR="00F92D28">
        <w:t xml:space="preserve">SECRETARIA DE </w:t>
      </w:r>
      <w:r>
        <w:t>SAÚDE PÚBLICA</w:t>
      </w:r>
    </w:p>
    <w:p w14:paraId="573D3930" w14:textId="3A39D350" w:rsidR="00F92D28" w:rsidRDefault="00F92D28" w:rsidP="00AC0F51">
      <w:pPr>
        <w:ind w:left="-567"/>
        <w:jc w:val="both"/>
      </w:pPr>
      <w:r>
        <w:t>0</w:t>
      </w:r>
      <w:r w:rsidR="00D36A47">
        <w:t>1</w:t>
      </w:r>
      <w:r>
        <w:t xml:space="preserve"> – </w:t>
      </w:r>
      <w:r w:rsidR="00D36A47">
        <w:t>FUNDO MUNICIPAL DE SAÚDE</w:t>
      </w:r>
    </w:p>
    <w:p w14:paraId="62C7C751" w14:textId="4988569E" w:rsidR="00F92D28" w:rsidRDefault="00D36A47" w:rsidP="00AC0F51">
      <w:pPr>
        <w:ind w:left="-567"/>
        <w:jc w:val="both"/>
        <w:rPr>
          <w:bCs/>
        </w:rPr>
      </w:pPr>
      <w:r>
        <w:rPr>
          <w:bCs/>
        </w:rPr>
        <w:t>10.</w:t>
      </w:r>
      <w:r w:rsidR="00400510">
        <w:rPr>
          <w:bCs/>
        </w:rPr>
        <w:t>122</w:t>
      </w:r>
      <w:r>
        <w:rPr>
          <w:bCs/>
        </w:rPr>
        <w:t>.00</w:t>
      </w:r>
      <w:r w:rsidR="00400510">
        <w:rPr>
          <w:bCs/>
        </w:rPr>
        <w:t>02.2.055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>
        <w:rPr>
          <w:bCs/>
        </w:rPr>
        <w:t>ESENVOLVIMENTO DAS ATIVIDADES DA</w:t>
      </w:r>
      <w:r w:rsidR="00F92D28">
        <w:rPr>
          <w:bCs/>
        </w:rPr>
        <w:t xml:space="preserve"> </w:t>
      </w:r>
      <w:r w:rsidR="00400510">
        <w:rPr>
          <w:bCs/>
        </w:rPr>
        <w:t>SECRETARIA DE SAÚDE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08DCD03B" w:rsidR="00F92D28" w:rsidRDefault="00F92D28" w:rsidP="00AC0F51">
      <w:pPr>
        <w:ind w:left="-567"/>
      </w:pPr>
      <w:r>
        <w:t>(</w:t>
      </w:r>
      <w:r w:rsidR="00400510">
        <w:t>2</w:t>
      </w:r>
      <w:r>
        <w:t>)</w:t>
      </w:r>
      <w:r w:rsidRPr="00F00E43">
        <w:t xml:space="preserve"> </w:t>
      </w:r>
      <w:r w:rsidR="00D36A47">
        <w:t>3</w:t>
      </w:r>
      <w:r>
        <w:t>.</w:t>
      </w:r>
      <w:r w:rsidR="00D36A47">
        <w:t>3</w:t>
      </w:r>
      <w:r>
        <w:t>.90.00.00.0</w:t>
      </w:r>
      <w:r w:rsidR="00D36A47">
        <w:t>0.00.00.0002</w:t>
      </w:r>
      <w:r w:rsidRPr="00A35607">
        <w:t xml:space="preserve"> – Aplicações Diretas</w:t>
      </w:r>
      <w:r>
        <w:t>......................</w:t>
      </w:r>
      <w:r w:rsidR="00400510">
        <w:t>.................</w:t>
      </w:r>
      <w:r>
        <w:t>.........</w:t>
      </w:r>
      <w:r w:rsidR="00D36A47">
        <w:t>.....</w:t>
      </w:r>
      <w:r>
        <w:t>.....</w:t>
      </w:r>
      <w:r w:rsidRPr="00A35607">
        <w:t xml:space="preserve"> R$ </w:t>
      </w:r>
      <w:r w:rsidR="00400510">
        <w:t>5</w:t>
      </w:r>
      <w:r w:rsidR="00D36A47">
        <w:t>0</w:t>
      </w:r>
      <w:r>
        <w:t>.000,00</w:t>
      </w:r>
    </w:p>
    <w:p w14:paraId="04FA92F2" w14:textId="77777777" w:rsidR="002E7D17" w:rsidRPr="00044BF8" w:rsidRDefault="002E7D17" w:rsidP="00461606"/>
    <w:p w14:paraId="1BE3FB9F" w14:textId="29BD839B" w:rsidR="002E7D17" w:rsidRPr="00044BF8" w:rsidRDefault="002E7D17" w:rsidP="00AC0F51">
      <w:pPr>
        <w:ind w:left="-567"/>
      </w:pPr>
      <w:r>
        <w:rPr>
          <w:b/>
          <w:u w:val="single"/>
        </w:rPr>
        <w:t>Total.......................................................</w:t>
      </w:r>
      <w:r w:rsidR="00461606">
        <w:rPr>
          <w:b/>
          <w:u w:val="single"/>
        </w:rPr>
        <w:t>..............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461606">
        <w:rPr>
          <w:b/>
          <w:u w:val="single"/>
        </w:rPr>
        <w:t>170</w:t>
      </w:r>
      <w:r w:rsidR="00F92D28">
        <w:rPr>
          <w:b/>
          <w:u w:val="single"/>
        </w:rPr>
        <w:t>.000,00</w:t>
      </w:r>
    </w:p>
    <w:p w14:paraId="666E89A7" w14:textId="77777777" w:rsidR="00461606" w:rsidRDefault="002E7D17" w:rsidP="000011BD">
      <w:pPr>
        <w:ind w:left="-567" w:firstLine="1134"/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</w:p>
    <w:p w14:paraId="634E9ECE" w14:textId="39A3BC49" w:rsidR="002E7D17" w:rsidRDefault="002E7D17" w:rsidP="000011BD">
      <w:pPr>
        <w:ind w:left="-567" w:firstLine="1134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5A2F42F0" w14:textId="3C7244C8" w:rsidR="002E7D17" w:rsidRDefault="002E7D17" w:rsidP="000011BD">
      <w:pPr>
        <w:ind w:left="-567" w:firstLine="1134"/>
        <w:jc w:val="both"/>
      </w:pPr>
      <w:r>
        <w:t xml:space="preserve">Art. 3º Para o atendimento </w:t>
      </w:r>
      <w:r w:rsidR="00F92D28">
        <w:t xml:space="preserve">da abertura </w:t>
      </w:r>
      <w:r>
        <w:t xml:space="preserve">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="00461606" w:rsidRPr="00461606">
        <w:rPr>
          <w:b/>
        </w:rPr>
        <w:t>R$ 1</w:t>
      </w:r>
      <w:r w:rsidR="00461606">
        <w:rPr>
          <w:b/>
        </w:rPr>
        <w:t>70</w:t>
      </w:r>
      <w:r w:rsidR="00461606" w:rsidRPr="00461606">
        <w:rPr>
          <w:b/>
        </w:rPr>
        <w:t xml:space="preserve">.000,00 (cento e </w:t>
      </w:r>
      <w:r w:rsidR="00461606">
        <w:rPr>
          <w:b/>
        </w:rPr>
        <w:t>setenta</w:t>
      </w:r>
      <w:r w:rsidR="00461606" w:rsidRPr="00461606">
        <w:rPr>
          <w:b/>
        </w:rPr>
        <w:t xml:space="preserve"> mil reais)</w:t>
      </w:r>
      <w:r w:rsidR="00461606">
        <w:rPr>
          <w:b/>
        </w:rPr>
        <w:t>,</w:t>
      </w:r>
      <w:r w:rsidRPr="00400510">
        <w:rPr>
          <w:color w:val="FF0000"/>
        </w:rPr>
        <w:t xml:space="preserve"> </w:t>
      </w:r>
      <w:r>
        <w:t>mais precisamente conforme abaixo:</w:t>
      </w:r>
    </w:p>
    <w:p w14:paraId="3F1D5796" w14:textId="77777777" w:rsidR="00EA6801" w:rsidRDefault="00EA6801" w:rsidP="00400510"/>
    <w:p w14:paraId="06C57C02" w14:textId="77777777" w:rsidR="00461606" w:rsidRDefault="00461606" w:rsidP="00400510"/>
    <w:p w14:paraId="3F82C053" w14:textId="77777777" w:rsidR="00461606" w:rsidRDefault="00461606" w:rsidP="00461606">
      <w:pPr>
        <w:ind w:left="-567"/>
        <w:jc w:val="both"/>
      </w:pPr>
      <w:r>
        <w:t>03</w:t>
      </w:r>
      <w:r w:rsidRPr="00A35607">
        <w:t xml:space="preserve"> – </w:t>
      </w:r>
      <w:r>
        <w:t>SECRETARIA DE ADMINISTRAÇÃO E GESTÃO</w:t>
      </w:r>
    </w:p>
    <w:p w14:paraId="16190221" w14:textId="77777777" w:rsidR="00461606" w:rsidRDefault="00461606" w:rsidP="00461606">
      <w:pPr>
        <w:ind w:left="-567"/>
        <w:jc w:val="both"/>
      </w:pPr>
      <w:r>
        <w:t>02 – LICITAÇÕES E CONTRATOS</w:t>
      </w:r>
    </w:p>
    <w:p w14:paraId="58735FFD" w14:textId="570C4BF2" w:rsidR="00461606" w:rsidRDefault="00461606" w:rsidP="00461606">
      <w:pPr>
        <w:ind w:left="-567"/>
        <w:jc w:val="both"/>
        <w:rPr>
          <w:bCs/>
        </w:rPr>
      </w:pPr>
      <w:r>
        <w:rPr>
          <w:bCs/>
        </w:rPr>
        <w:t>04.122.0002.2.012</w:t>
      </w:r>
      <w:r w:rsidRPr="00A35607">
        <w:rPr>
          <w:bCs/>
        </w:rPr>
        <w:t xml:space="preserve"> </w:t>
      </w:r>
      <w:r>
        <w:rPr>
          <w:bCs/>
        </w:rPr>
        <w:t>– MANUTENÇÃO E AMPLIAÇÃO DO CENTRO ADMINISTRATIVO</w:t>
      </w:r>
    </w:p>
    <w:p w14:paraId="5D3648FF" w14:textId="7E46E477" w:rsidR="00461606" w:rsidRDefault="00461606" w:rsidP="00461606">
      <w:pPr>
        <w:ind w:left="-567"/>
      </w:pPr>
      <w:r>
        <w:t>(17)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........................................................</w:t>
      </w:r>
      <w:r w:rsidRPr="00A35607">
        <w:t xml:space="preserve"> R$ </w:t>
      </w:r>
      <w:r>
        <w:t>16.428,86</w:t>
      </w:r>
    </w:p>
    <w:p w14:paraId="6CE3F672" w14:textId="77777777" w:rsidR="00461606" w:rsidRDefault="00461606" w:rsidP="00AC0F51">
      <w:pPr>
        <w:ind w:left="-567"/>
        <w:jc w:val="both"/>
      </w:pPr>
    </w:p>
    <w:p w14:paraId="00726469" w14:textId="77777777" w:rsidR="00461606" w:rsidRDefault="00461606" w:rsidP="00AC0F51">
      <w:pPr>
        <w:ind w:left="-567"/>
        <w:jc w:val="both"/>
      </w:pPr>
    </w:p>
    <w:p w14:paraId="1C1B7ED7" w14:textId="1F95D2AA" w:rsidR="00EA6801" w:rsidRDefault="00EA6801" w:rsidP="00AC0F51">
      <w:pPr>
        <w:ind w:left="-567"/>
        <w:jc w:val="both"/>
      </w:pPr>
      <w:r>
        <w:t>0</w:t>
      </w:r>
      <w:r w:rsidR="002C380A">
        <w:t>3</w:t>
      </w:r>
      <w:r w:rsidRPr="00A35607">
        <w:t xml:space="preserve"> – </w:t>
      </w:r>
      <w:r>
        <w:t xml:space="preserve">SECRETARIA DE </w:t>
      </w:r>
      <w:r w:rsidR="002C380A">
        <w:t>ADMINISTRAÇÃO E GESTÃO</w:t>
      </w:r>
    </w:p>
    <w:p w14:paraId="65DDB207" w14:textId="78D629EB" w:rsidR="00EA6801" w:rsidRDefault="00EA6801" w:rsidP="00AC0F51">
      <w:pPr>
        <w:ind w:left="-567"/>
        <w:jc w:val="both"/>
      </w:pPr>
      <w:r>
        <w:t>0</w:t>
      </w:r>
      <w:r w:rsidR="002C380A">
        <w:t>2</w:t>
      </w:r>
      <w:r>
        <w:t xml:space="preserve"> – </w:t>
      </w:r>
      <w:r w:rsidR="002C380A">
        <w:t>LICITAÇÕES E CONTRATOS</w:t>
      </w:r>
    </w:p>
    <w:p w14:paraId="0503B207" w14:textId="5ACBC026" w:rsidR="00EA6801" w:rsidRDefault="002C380A" w:rsidP="00AC0F51">
      <w:pPr>
        <w:ind w:left="-567"/>
        <w:jc w:val="both"/>
        <w:rPr>
          <w:bCs/>
        </w:rPr>
      </w:pPr>
      <w:r>
        <w:rPr>
          <w:bCs/>
        </w:rPr>
        <w:t>04</w:t>
      </w:r>
      <w:r w:rsidR="00EA6801">
        <w:rPr>
          <w:bCs/>
        </w:rPr>
        <w:t>.</w:t>
      </w:r>
      <w:r>
        <w:rPr>
          <w:bCs/>
        </w:rPr>
        <w:t>122</w:t>
      </w:r>
      <w:r w:rsidR="00EA6801">
        <w:rPr>
          <w:bCs/>
        </w:rPr>
        <w:t>.00</w:t>
      </w:r>
      <w:r>
        <w:rPr>
          <w:bCs/>
        </w:rPr>
        <w:t>02</w:t>
      </w:r>
      <w:r w:rsidR="00EA6801">
        <w:rPr>
          <w:bCs/>
        </w:rPr>
        <w:t>.2.0</w:t>
      </w:r>
      <w:r>
        <w:rPr>
          <w:bCs/>
        </w:rPr>
        <w:t>14</w:t>
      </w:r>
      <w:r w:rsidR="00EA6801" w:rsidRPr="00A35607">
        <w:rPr>
          <w:bCs/>
        </w:rPr>
        <w:t xml:space="preserve"> </w:t>
      </w:r>
      <w:r w:rsidR="00EA6801">
        <w:rPr>
          <w:bCs/>
        </w:rPr>
        <w:t xml:space="preserve">– </w:t>
      </w:r>
      <w:r>
        <w:rPr>
          <w:bCs/>
        </w:rPr>
        <w:t>MANUTENÇÃO E DESENVOLVIMENTO DAS ATIVIDADES DE LICITAÇÕES E CONTRATOS</w:t>
      </w:r>
    </w:p>
    <w:p w14:paraId="79D17734" w14:textId="3C8D87EA" w:rsidR="00EA6801" w:rsidRDefault="00EA6801" w:rsidP="00AC0F51">
      <w:pPr>
        <w:ind w:left="-567"/>
      </w:pPr>
      <w:r>
        <w:t>(</w:t>
      </w:r>
      <w:r w:rsidR="002C380A">
        <w:t>24</w:t>
      </w:r>
      <w:r w:rsidR="005859D6">
        <w:t>)</w:t>
      </w:r>
      <w:r w:rsidRPr="00F00E43">
        <w:t xml:space="preserve"> </w:t>
      </w:r>
      <w:r>
        <w:t>3.</w:t>
      </w:r>
      <w:r w:rsidR="002C380A">
        <w:t>1</w:t>
      </w:r>
      <w:r>
        <w:t>.90.00.00.00.00.00.000</w:t>
      </w:r>
      <w:r w:rsidR="002C380A">
        <w:t>0</w:t>
      </w:r>
      <w:r w:rsidRPr="00A35607">
        <w:t xml:space="preserve"> – Aplicações Diretas</w:t>
      </w:r>
      <w:r>
        <w:t>............................</w:t>
      </w:r>
      <w:r w:rsidR="00400510">
        <w:t>............</w:t>
      </w:r>
      <w:r>
        <w:t>................</w:t>
      </w:r>
      <w:r w:rsidRPr="00A35607">
        <w:t xml:space="preserve"> R$ </w:t>
      </w:r>
      <w:r w:rsidR="00400510">
        <w:t>10.000,00</w:t>
      </w:r>
    </w:p>
    <w:p w14:paraId="3E7D11DB" w14:textId="77777777" w:rsidR="001006CB" w:rsidRDefault="001006CB" w:rsidP="001006CB">
      <w:pPr>
        <w:ind w:left="-567"/>
        <w:jc w:val="both"/>
      </w:pPr>
      <w:r>
        <w:lastRenderedPageBreak/>
        <w:t>06</w:t>
      </w:r>
      <w:r w:rsidRPr="00A35607">
        <w:t xml:space="preserve"> – </w:t>
      </w:r>
      <w:r>
        <w:t>SECRETARIA DE AGRICULTURA</w:t>
      </w:r>
    </w:p>
    <w:p w14:paraId="5F22D88C" w14:textId="77777777" w:rsidR="001006CB" w:rsidRDefault="001006CB" w:rsidP="001006CB">
      <w:pPr>
        <w:ind w:left="-567"/>
        <w:jc w:val="both"/>
      </w:pPr>
      <w:r>
        <w:t>01 – AGRICULTURA</w:t>
      </w:r>
    </w:p>
    <w:p w14:paraId="56DA5278" w14:textId="457280B7" w:rsidR="001006CB" w:rsidRDefault="001006CB" w:rsidP="001006CB">
      <w:pPr>
        <w:ind w:left="-567"/>
        <w:jc w:val="both"/>
        <w:rPr>
          <w:bCs/>
        </w:rPr>
      </w:pPr>
      <w:r>
        <w:rPr>
          <w:bCs/>
        </w:rPr>
        <w:t>20.304.0027.2.034</w:t>
      </w:r>
      <w:r w:rsidRPr="00A35607">
        <w:rPr>
          <w:bCs/>
        </w:rPr>
        <w:t xml:space="preserve"> </w:t>
      </w:r>
      <w:r>
        <w:rPr>
          <w:bCs/>
        </w:rPr>
        <w:t>– MANEJO E CUIDADO COM ANIMAIS DOMÉSTICOS</w:t>
      </w:r>
    </w:p>
    <w:p w14:paraId="109A96BF" w14:textId="09A1F75F" w:rsidR="001006CB" w:rsidRDefault="001006CB" w:rsidP="001006CB">
      <w:pPr>
        <w:ind w:left="-567"/>
      </w:pPr>
      <w:r>
        <w:t>(</w:t>
      </w:r>
      <w:r w:rsidR="00732FC0">
        <w:t>89</w:t>
      </w:r>
      <w:r>
        <w:t>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</w:t>
      </w:r>
      <w:r w:rsidR="00732FC0">
        <w:t>..</w:t>
      </w:r>
      <w:r>
        <w:t>.......</w:t>
      </w:r>
      <w:r w:rsidRPr="00A35607">
        <w:t xml:space="preserve"> R$ </w:t>
      </w:r>
      <w:r w:rsidR="00732FC0">
        <w:t>2.640,00</w:t>
      </w:r>
    </w:p>
    <w:p w14:paraId="6E4A9683" w14:textId="77777777" w:rsidR="001006CB" w:rsidRDefault="001006CB" w:rsidP="00AC0F51">
      <w:pPr>
        <w:ind w:left="-567"/>
      </w:pPr>
    </w:p>
    <w:p w14:paraId="567DD673" w14:textId="77777777" w:rsidR="00906070" w:rsidRDefault="00906070" w:rsidP="00AC0F51">
      <w:pPr>
        <w:ind w:left="-567"/>
      </w:pPr>
    </w:p>
    <w:p w14:paraId="6238246F" w14:textId="77777777" w:rsidR="00732FC0" w:rsidRDefault="00732FC0" w:rsidP="00732FC0">
      <w:pPr>
        <w:ind w:left="-567"/>
        <w:jc w:val="both"/>
      </w:pPr>
      <w:r>
        <w:t>06</w:t>
      </w:r>
      <w:r w:rsidRPr="00A35607">
        <w:t xml:space="preserve"> – </w:t>
      </w:r>
      <w:r>
        <w:t>SECRETARIA DE AGRICULTURA</w:t>
      </w:r>
    </w:p>
    <w:p w14:paraId="1EDA9CE7" w14:textId="77777777" w:rsidR="00732FC0" w:rsidRDefault="00732FC0" w:rsidP="00732FC0">
      <w:pPr>
        <w:ind w:left="-567"/>
        <w:jc w:val="both"/>
      </w:pPr>
      <w:r>
        <w:t>01 – AGRICULTURA</w:t>
      </w:r>
    </w:p>
    <w:p w14:paraId="53A85F04" w14:textId="2F7DA0E4" w:rsidR="00732FC0" w:rsidRDefault="00732FC0" w:rsidP="00732FC0">
      <w:pPr>
        <w:ind w:left="-567"/>
        <w:jc w:val="both"/>
        <w:rPr>
          <w:bCs/>
        </w:rPr>
      </w:pPr>
      <w:r>
        <w:rPr>
          <w:bCs/>
        </w:rPr>
        <w:t>20.606.0015.2.037</w:t>
      </w:r>
      <w:r w:rsidRPr="00A35607">
        <w:rPr>
          <w:bCs/>
        </w:rPr>
        <w:t xml:space="preserve"> </w:t>
      </w:r>
      <w:r>
        <w:rPr>
          <w:bCs/>
        </w:rPr>
        <w:t>– MANUTEÇÃO E DESENVOLVIMENTO DO PROGRAMA DE EXTENSÃO RURAL</w:t>
      </w:r>
    </w:p>
    <w:p w14:paraId="07F71144" w14:textId="31138268" w:rsidR="00732FC0" w:rsidRDefault="00732FC0" w:rsidP="00732FC0">
      <w:pPr>
        <w:ind w:left="-567"/>
        <w:jc w:val="both"/>
      </w:pPr>
      <w:r>
        <w:t>(88)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1.823,20</w:t>
      </w:r>
    </w:p>
    <w:p w14:paraId="2C5E1EE4" w14:textId="77777777" w:rsidR="00732FC0" w:rsidRDefault="00732FC0" w:rsidP="00732FC0">
      <w:pPr>
        <w:ind w:left="-567"/>
      </w:pPr>
    </w:p>
    <w:p w14:paraId="24197864" w14:textId="77777777" w:rsidR="00461606" w:rsidRDefault="00461606" w:rsidP="00732FC0">
      <w:pPr>
        <w:ind w:left="-567"/>
      </w:pPr>
    </w:p>
    <w:p w14:paraId="186042D7" w14:textId="2FC749F4" w:rsidR="00732FC0" w:rsidRDefault="00732FC0" w:rsidP="00732FC0">
      <w:pPr>
        <w:ind w:left="-567"/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3FF10294" w14:textId="6CE9F654" w:rsidR="00732FC0" w:rsidRDefault="00732FC0" w:rsidP="00732FC0">
      <w:pPr>
        <w:ind w:left="-567"/>
        <w:jc w:val="both"/>
      </w:pPr>
      <w:r>
        <w:t>01 – PLANEJAMENTO E SERVIÇOS URBANOS</w:t>
      </w:r>
    </w:p>
    <w:p w14:paraId="401BB0BF" w14:textId="22E806BA" w:rsidR="00732FC0" w:rsidRDefault="00732FC0" w:rsidP="00732FC0">
      <w:pPr>
        <w:ind w:left="-567"/>
        <w:jc w:val="both"/>
        <w:rPr>
          <w:bCs/>
        </w:rPr>
      </w:pPr>
      <w:r>
        <w:rPr>
          <w:bCs/>
        </w:rPr>
        <w:t>15.452.0016.1.008</w:t>
      </w:r>
      <w:r w:rsidRPr="00A35607">
        <w:rPr>
          <w:bCs/>
        </w:rPr>
        <w:t xml:space="preserve"> </w:t>
      </w:r>
      <w:r>
        <w:rPr>
          <w:bCs/>
        </w:rPr>
        <w:t xml:space="preserve">– OBRAS, MÁQUINAS E EQUIPAMENTOS PARA INFRAESTRUTURA URBANA </w:t>
      </w:r>
    </w:p>
    <w:p w14:paraId="4B14E38C" w14:textId="3B58E5F2" w:rsidR="00732FC0" w:rsidRDefault="00732FC0" w:rsidP="00732FC0">
      <w:pPr>
        <w:ind w:left="-567"/>
        <w:jc w:val="both"/>
      </w:pPr>
      <w:r>
        <w:t>(97)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 w:rsidR="00461606">
        <w:t>19.832,89</w:t>
      </w:r>
    </w:p>
    <w:p w14:paraId="5965E838" w14:textId="257D4E77" w:rsidR="00461606" w:rsidRDefault="00461606" w:rsidP="00461606">
      <w:pPr>
        <w:ind w:left="-567"/>
        <w:jc w:val="both"/>
      </w:pPr>
      <w:r>
        <w:t>(97)</w:t>
      </w:r>
      <w:r w:rsidRPr="00F00E43">
        <w:t xml:space="preserve"> </w:t>
      </w:r>
      <w:r>
        <w:t>4.4.90.00.00.00.00.00.2131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19.061,15</w:t>
      </w:r>
    </w:p>
    <w:p w14:paraId="1789499B" w14:textId="77777777" w:rsidR="00732FC0" w:rsidRDefault="00732FC0" w:rsidP="00400510">
      <w:pPr>
        <w:ind w:left="-567"/>
        <w:jc w:val="both"/>
      </w:pPr>
    </w:p>
    <w:p w14:paraId="08D96E11" w14:textId="77777777" w:rsidR="00732FC0" w:rsidRDefault="00732FC0" w:rsidP="00400510">
      <w:pPr>
        <w:ind w:left="-567"/>
        <w:jc w:val="both"/>
      </w:pPr>
    </w:p>
    <w:p w14:paraId="63FAD45A" w14:textId="77777777" w:rsidR="00400510" w:rsidRDefault="00400510" w:rsidP="00400510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28B15A29" w14:textId="77777777" w:rsidR="00400510" w:rsidRDefault="00400510" w:rsidP="00400510">
      <w:pPr>
        <w:ind w:left="-567"/>
        <w:jc w:val="both"/>
      </w:pPr>
      <w:r>
        <w:t>01 – FUNDO MUNICIPAL DE SAÚDE</w:t>
      </w:r>
    </w:p>
    <w:p w14:paraId="36DCAC17" w14:textId="43AEBA77" w:rsidR="00400510" w:rsidRDefault="00400510" w:rsidP="00400510">
      <w:pPr>
        <w:ind w:left="-567"/>
        <w:jc w:val="both"/>
        <w:rPr>
          <w:bCs/>
        </w:rPr>
      </w:pPr>
      <w:r>
        <w:rPr>
          <w:bCs/>
        </w:rPr>
        <w:t>10.301.0023.2.058</w:t>
      </w:r>
      <w:r w:rsidRPr="00A35607">
        <w:rPr>
          <w:bCs/>
        </w:rPr>
        <w:t xml:space="preserve"> </w:t>
      </w:r>
      <w:r>
        <w:rPr>
          <w:bCs/>
        </w:rPr>
        <w:t>– BLOCO DE ASSISTÊNCIA FARMACÊUTICA BÁSICA</w:t>
      </w:r>
    </w:p>
    <w:p w14:paraId="4AC2B5FD" w14:textId="39444BF2" w:rsidR="00400510" w:rsidRDefault="00400510" w:rsidP="00400510">
      <w:pPr>
        <w:ind w:left="-567"/>
      </w:pPr>
      <w:r>
        <w:t>(9)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30.000,00</w:t>
      </w:r>
    </w:p>
    <w:p w14:paraId="4AF4520D" w14:textId="77777777" w:rsidR="00AC46EA" w:rsidRDefault="00AC46EA" w:rsidP="00AC0F51">
      <w:pPr>
        <w:ind w:left="-567"/>
      </w:pPr>
    </w:p>
    <w:p w14:paraId="0D9DF929" w14:textId="77777777" w:rsidR="002C380A" w:rsidRDefault="002C380A" w:rsidP="00AC0F51">
      <w:pPr>
        <w:ind w:left="-567"/>
      </w:pPr>
    </w:p>
    <w:p w14:paraId="7073B73D" w14:textId="77777777" w:rsidR="00400510" w:rsidRDefault="00400510" w:rsidP="00400510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2249A150" w14:textId="77777777" w:rsidR="00400510" w:rsidRDefault="00400510" w:rsidP="00400510">
      <w:pPr>
        <w:ind w:left="-567"/>
        <w:jc w:val="both"/>
      </w:pPr>
      <w:r>
        <w:t>01 – FUNDO MUNICIPAL DE SAÚDE</w:t>
      </w:r>
    </w:p>
    <w:p w14:paraId="7DBE412A" w14:textId="54FFFC83" w:rsidR="00400510" w:rsidRDefault="00400510" w:rsidP="00400510">
      <w:pPr>
        <w:ind w:left="-567"/>
        <w:jc w:val="both"/>
        <w:rPr>
          <w:bCs/>
        </w:rPr>
      </w:pPr>
      <w:r>
        <w:rPr>
          <w:bCs/>
        </w:rPr>
        <w:t>10.301.0024.2.061</w:t>
      </w:r>
      <w:r w:rsidRPr="00A35607">
        <w:rPr>
          <w:bCs/>
        </w:rPr>
        <w:t xml:space="preserve"> </w:t>
      </w:r>
      <w:r>
        <w:rPr>
          <w:bCs/>
        </w:rPr>
        <w:t>– BLOCO DE MÉDIA E ALTA COMPLEXIDADE – MAC – TFD - CONSÓRCIOS</w:t>
      </w:r>
    </w:p>
    <w:p w14:paraId="06D6F6ED" w14:textId="41782D63" w:rsidR="00400510" w:rsidRDefault="00400510" w:rsidP="00400510">
      <w:pPr>
        <w:ind w:left="-567"/>
      </w:pPr>
      <w:r>
        <w:t>(13)</w:t>
      </w:r>
      <w:r w:rsidRPr="00F00E43">
        <w:t xml:space="preserve"> </w:t>
      </w:r>
      <w:r>
        <w:t>3.1.71.00.00.00.00.00.0002</w:t>
      </w:r>
      <w:r w:rsidRPr="00A35607">
        <w:t xml:space="preserve"> – </w:t>
      </w:r>
      <w:proofErr w:type="spellStart"/>
      <w:r>
        <w:t>Transf</w:t>
      </w:r>
      <w:proofErr w:type="spellEnd"/>
      <w:r>
        <w:t>. a Consórcios Públicos.......................................</w:t>
      </w:r>
      <w:r w:rsidRPr="00A35607">
        <w:t xml:space="preserve"> R$ </w:t>
      </w:r>
      <w:r>
        <w:t>10.000,00</w:t>
      </w:r>
    </w:p>
    <w:p w14:paraId="5DF15BA6" w14:textId="77777777" w:rsidR="00906070" w:rsidRDefault="00906070" w:rsidP="00AC0F51">
      <w:pPr>
        <w:ind w:left="-567"/>
      </w:pPr>
    </w:p>
    <w:p w14:paraId="006C5817" w14:textId="77777777" w:rsidR="002C380A" w:rsidRDefault="002C380A" w:rsidP="00AC0F51">
      <w:pPr>
        <w:ind w:left="-567"/>
      </w:pPr>
    </w:p>
    <w:p w14:paraId="4A72D979" w14:textId="77777777" w:rsidR="002C380A" w:rsidRDefault="002C380A" w:rsidP="002C380A">
      <w:pPr>
        <w:ind w:left="-567"/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330DC568" w14:textId="77777777" w:rsidR="002C380A" w:rsidRDefault="002C380A" w:rsidP="002C380A">
      <w:pPr>
        <w:ind w:left="-567"/>
        <w:jc w:val="both"/>
      </w:pPr>
      <w:r>
        <w:t>01 – FUNDO MUNICIPAL DE SAÚDE</w:t>
      </w:r>
    </w:p>
    <w:p w14:paraId="325B0771" w14:textId="5B78EEF2" w:rsidR="002C380A" w:rsidRDefault="002C380A" w:rsidP="002C380A">
      <w:pPr>
        <w:ind w:left="-567"/>
        <w:jc w:val="both"/>
        <w:rPr>
          <w:bCs/>
        </w:rPr>
      </w:pPr>
      <w:r>
        <w:rPr>
          <w:bCs/>
        </w:rPr>
        <w:t>10.305.0024.2.062</w:t>
      </w:r>
      <w:r w:rsidRPr="00A35607">
        <w:rPr>
          <w:bCs/>
        </w:rPr>
        <w:t xml:space="preserve"> </w:t>
      </w:r>
      <w:r>
        <w:rPr>
          <w:bCs/>
        </w:rPr>
        <w:t>– AÇÕES ESTRATÉGICAS DE ENFRENTAMENTO COVID-19 E DEMAIS PANDEMIAS/ENDEMIAS</w:t>
      </w:r>
    </w:p>
    <w:p w14:paraId="693939AA" w14:textId="28A093AE" w:rsidR="002C380A" w:rsidRDefault="002C380A" w:rsidP="002C380A">
      <w:pPr>
        <w:ind w:left="-567"/>
      </w:pPr>
      <w:r>
        <w:t>(18)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>
        <w:t>5.000,00</w:t>
      </w:r>
    </w:p>
    <w:p w14:paraId="323D297B" w14:textId="77777777" w:rsidR="002E7D17" w:rsidRDefault="002E7D17" w:rsidP="00AC0F51">
      <w:pPr>
        <w:ind w:left="-567"/>
      </w:pPr>
    </w:p>
    <w:p w14:paraId="0A78FD32" w14:textId="77777777" w:rsidR="002C380A" w:rsidRDefault="002C380A" w:rsidP="00AC0F51">
      <w:pPr>
        <w:ind w:left="-567"/>
      </w:pPr>
    </w:p>
    <w:p w14:paraId="40E1C7BB" w14:textId="704E8FCD" w:rsidR="002C380A" w:rsidRDefault="002C380A" w:rsidP="002C380A">
      <w:pPr>
        <w:ind w:left="-567"/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30B82E85" w14:textId="40610A3A" w:rsidR="002C380A" w:rsidRDefault="002C380A" w:rsidP="002C380A">
      <w:pPr>
        <w:ind w:left="-567"/>
        <w:jc w:val="both"/>
      </w:pPr>
      <w:r>
        <w:t>01 – ADMINISTRAÇÃO GERAL DO HOSPITAL</w:t>
      </w:r>
    </w:p>
    <w:p w14:paraId="24DD7923" w14:textId="25539E16" w:rsidR="002C380A" w:rsidRDefault="002C380A" w:rsidP="002C380A">
      <w:pPr>
        <w:ind w:left="-567"/>
        <w:jc w:val="both"/>
        <w:rPr>
          <w:bCs/>
        </w:rPr>
      </w:pPr>
      <w:r>
        <w:rPr>
          <w:bCs/>
        </w:rPr>
        <w:t>10.302.0023.2.004</w:t>
      </w:r>
      <w:r w:rsidRPr="00A35607">
        <w:rPr>
          <w:bCs/>
        </w:rPr>
        <w:t xml:space="preserve"> </w:t>
      </w:r>
      <w:r>
        <w:rPr>
          <w:bCs/>
        </w:rPr>
        <w:t>– MANUTENÇÃO E DESENVOLVIMENTOS DA ASSISTÊNCIA MÉDICA SANITÁRIA HOSPITALAR</w:t>
      </w:r>
    </w:p>
    <w:p w14:paraId="5F7CFEDE" w14:textId="7124C8E1" w:rsidR="002C380A" w:rsidRDefault="002C380A" w:rsidP="002C380A">
      <w:pPr>
        <w:ind w:left="-567"/>
      </w:pPr>
      <w:r>
        <w:t>(</w:t>
      </w:r>
      <w:r w:rsidR="00043681">
        <w:t>5</w:t>
      </w:r>
      <w:r>
        <w:t>)</w:t>
      </w:r>
      <w:r w:rsidRPr="00F00E43">
        <w:t xml:space="preserve"> </w:t>
      </w:r>
      <w:r>
        <w:t>3.</w:t>
      </w:r>
      <w:r w:rsidR="00043681">
        <w:t>1</w:t>
      </w:r>
      <w:r>
        <w:t>.90.00.00.00.00.00.0002</w:t>
      </w:r>
      <w:r w:rsidRPr="00A35607">
        <w:t xml:space="preserve"> – Aplicações Diretas</w:t>
      </w:r>
      <w:r>
        <w:t>..........................................................</w:t>
      </w:r>
      <w:r w:rsidRPr="00A35607">
        <w:t xml:space="preserve"> R$ </w:t>
      </w:r>
      <w:r w:rsidR="00043681">
        <w:t>2</w:t>
      </w:r>
      <w:r>
        <w:t>5.000,00</w:t>
      </w:r>
    </w:p>
    <w:p w14:paraId="594A6B9B" w14:textId="77777777" w:rsidR="002C380A" w:rsidRDefault="002C380A" w:rsidP="002C380A">
      <w:pPr>
        <w:ind w:left="-567"/>
      </w:pPr>
    </w:p>
    <w:p w14:paraId="5E9623A1" w14:textId="77777777" w:rsidR="002C380A" w:rsidRDefault="002C380A" w:rsidP="00AC0F51">
      <w:pPr>
        <w:ind w:left="-567"/>
      </w:pPr>
    </w:p>
    <w:p w14:paraId="205D9C9B" w14:textId="5EAA425E" w:rsidR="001006CB" w:rsidRDefault="001006CB" w:rsidP="001006CB">
      <w:pPr>
        <w:ind w:left="-567"/>
        <w:jc w:val="both"/>
      </w:pPr>
      <w:r>
        <w:t>13</w:t>
      </w:r>
      <w:r w:rsidRPr="00A35607">
        <w:t xml:space="preserve"> – </w:t>
      </w:r>
      <w:r>
        <w:t>SECRETARIA DE DESENVOLVIMENTO LOCAL</w:t>
      </w:r>
    </w:p>
    <w:p w14:paraId="424DA579" w14:textId="7392762E" w:rsidR="001006CB" w:rsidRDefault="001006CB" w:rsidP="001006CB">
      <w:pPr>
        <w:ind w:left="-567"/>
        <w:jc w:val="both"/>
      </w:pPr>
      <w:r>
        <w:t>01 – DESENVOLVIMENTO LOCAL</w:t>
      </w:r>
    </w:p>
    <w:p w14:paraId="37D1F184" w14:textId="474DC6C8" w:rsidR="001006CB" w:rsidRDefault="001006CB" w:rsidP="001006CB">
      <w:pPr>
        <w:ind w:left="-567"/>
        <w:jc w:val="both"/>
        <w:rPr>
          <w:bCs/>
        </w:rPr>
      </w:pPr>
      <w:r>
        <w:rPr>
          <w:bCs/>
        </w:rPr>
        <w:t>16.482.0022.1.014</w:t>
      </w:r>
      <w:r w:rsidRPr="00A35607">
        <w:rPr>
          <w:bCs/>
        </w:rPr>
        <w:t xml:space="preserve"> </w:t>
      </w:r>
      <w:r>
        <w:rPr>
          <w:bCs/>
        </w:rPr>
        <w:t>– AQUISIÇÃO DE ÁREA DE TERRA E INFRAESTRUTURA PARA HABITAÇÃO</w:t>
      </w:r>
    </w:p>
    <w:p w14:paraId="0C2B37A3" w14:textId="04C4C119" w:rsidR="001006CB" w:rsidRDefault="001006CB" w:rsidP="001006CB">
      <w:pPr>
        <w:ind w:left="-567"/>
      </w:pPr>
      <w:r>
        <w:t>(143)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......................................................</w:t>
      </w:r>
      <w:r w:rsidRPr="00A35607">
        <w:t xml:space="preserve"> R$ </w:t>
      </w:r>
      <w:r>
        <w:t>30.213,90</w:t>
      </w:r>
    </w:p>
    <w:p w14:paraId="71022428" w14:textId="77777777" w:rsidR="001006CB" w:rsidRDefault="001006CB" w:rsidP="001006CB">
      <w:pPr>
        <w:ind w:left="-567"/>
      </w:pPr>
    </w:p>
    <w:p w14:paraId="6F6D1ADD" w14:textId="4A0D37B1" w:rsidR="002E7D17" w:rsidRDefault="002E7D17" w:rsidP="00AC0F51">
      <w:pPr>
        <w:ind w:left="-567"/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</w:t>
      </w:r>
      <w:r w:rsidR="00461606">
        <w:rPr>
          <w:b/>
          <w:u w:val="single"/>
        </w:rPr>
        <w:t>..............</w:t>
      </w:r>
      <w:r w:rsidR="004130F1">
        <w:rPr>
          <w:b/>
          <w:u w:val="single"/>
        </w:rPr>
        <w:t>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461606">
        <w:rPr>
          <w:b/>
          <w:u w:val="single"/>
        </w:rPr>
        <w:t>170</w:t>
      </w:r>
      <w:r>
        <w:rPr>
          <w:b/>
          <w:u w:val="single"/>
        </w:rPr>
        <w:t>.000,00</w:t>
      </w:r>
    </w:p>
    <w:p w14:paraId="30902B59" w14:textId="77777777" w:rsidR="002E7D17" w:rsidRDefault="002E7D17" w:rsidP="000011BD">
      <w:pPr>
        <w:ind w:left="-567" w:firstLine="1134"/>
        <w:jc w:val="center"/>
      </w:pPr>
    </w:p>
    <w:p w14:paraId="781E6DB8" w14:textId="77777777" w:rsidR="00461606" w:rsidRDefault="00461606" w:rsidP="000011BD">
      <w:pPr>
        <w:ind w:left="-567" w:firstLine="1134"/>
        <w:jc w:val="center"/>
      </w:pPr>
    </w:p>
    <w:p w14:paraId="00894B3F" w14:textId="77777777" w:rsidR="002E7D17" w:rsidRPr="00A35607" w:rsidRDefault="002E7D17" w:rsidP="000011BD">
      <w:pPr>
        <w:ind w:left="-567" w:firstLine="1134"/>
        <w:jc w:val="center"/>
      </w:pPr>
      <w:r w:rsidRPr="00A35607">
        <w:t>CAPÍTULO III</w:t>
      </w:r>
    </w:p>
    <w:p w14:paraId="2E185474" w14:textId="77777777" w:rsidR="002E7D17" w:rsidRPr="00A35607" w:rsidRDefault="002E7D17" w:rsidP="000011BD">
      <w:pPr>
        <w:ind w:left="-567" w:firstLine="1134"/>
        <w:jc w:val="center"/>
      </w:pPr>
      <w:r w:rsidRPr="00A35607">
        <w:t>DA ALTERAÇÃO DO PLANO PLURIANUAL</w:t>
      </w:r>
    </w:p>
    <w:p w14:paraId="42FCF527" w14:textId="5A4C9B9C" w:rsidR="002E7D17" w:rsidRDefault="002E7D17" w:rsidP="000011BD">
      <w:pPr>
        <w:tabs>
          <w:tab w:val="left" w:pos="2552"/>
        </w:tabs>
        <w:ind w:left="-567" w:firstLine="1134"/>
        <w:jc w:val="both"/>
      </w:pPr>
      <w:r w:rsidRPr="00A35607">
        <w:t xml:space="preserve">                                    </w:t>
      </w:r>
    </w:p>
    <w:p w14:paraId="7D55B840" w14:textId="6E58CFFE" w:rsidR="002E7D17" w:rsidRPr="00F1431A" w:rsidRDefault="002E7D17" w:rsidP="005D7574">
      <w:pPr>
        <w:tabs>
          <w:tab w:val="left" w:pos="1134"/>
        </w:tabs>
        <w:ind w:left="-567" w:firstLine="1134"/>
        <w:jc w:val="both"/>
      </w:pPr>
      <w:r>
        <w:t xml:space="preserve">     </w:t>
      </w:r>
      <w:r w:rsidRPr="00A35607">
        <w:t xml:space="preserve">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0011BD">
      <w:pPr>
        <w:ind w:left="-567" w:firstLine="1134"/>
        <w:jc w:val="both"/>
      </w:pPr>
    </w:p>
    <w:p w14:paraId="463738D5" w14:textId="77777777" w:rsidR="002E7D17" w:rsidRPr="00A35607" w:rsidRDefault="002E7D17" w:rsidP="000011BD">
      <w:pPr>
        <w:ind w:left="-567" w:firstLine="1134"/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0011BD">
      <w:pPr>
        <w:ind w:left="-567" w:firstLine="1134"/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0011BD">
      <w:pPr>
        <w:ind w:left="-567" w:firstLine="1134"/>
        <w:jc w:val="center"/>
        <w:rPr>
          <w:bCs/>
          <w:u w:val="single"/>
        </w:rPr>
      </w:pPr>
    </w:p>
    <w:p w14:paraId="4A59AE41" w14:textId="1E14E096" w:rsidR="002E7D1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  <w:r w:rsidRPr="00A35607">
        <w:t xml:space="preserve">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</w:p>
    <w:p w14:paraId="3312DE88" w14:textId="39273F6A" w:rsidR="002E7D17" w:rsidRPr="00A35607" w:rsidRDefault="002E7D17" w:rsidP="000011BD">
      <w:pPr>
        <w:tabs>
          <w:tab w:val="left" w:pos="2268"/>
          <w:tab w:val="left" w:pos="2552"/>
          <w:tab w:val="left" w:pos="2977"/>
        </w:tabs>
        <w:ind w:left="-567" w:firstLine="1134"/>
        <w:jc w:val="both"/>
      </w:pPr>
      <w:r w:rsidRPr="00A35607">
        <w:t xml:space="preserve">        Art.</w:t>
      </w:r>
      <w:r>
        <w:t>6</w:t>
      </w:r>
      <w:r w:rsidRPr="00A35607">
        <w:t>º Esta Lei entra em vigor na data de sua publicação.</w:t>
      </w:r>
    </w:p>
    <w:p w14:paraId="5A12DBA2" w14:textId="77777777" w:rsidR="00BC14B5" w:rsidRDefault="00BC14B5" w:rsidP="00BC14B5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10FB2F84" w14:textId="77777777" w:rsidR="00461606" w:rsidRDefault="00461606" w:rsidP="00BC14B5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2080ACFF" w14:textId="12F240B5" w:rsidR="00BC14B5" w:rsidRDefault="00BC14B5" w:rsidP="00BC14B5">
      <w:pPr>
        <w:jc w:val="right"/>
      </w:pPr>
      <w:r>
        <w:t xml:space="preserve">Anchieta – SC, </w:t>
      </w:r>
      <w:r w:rsidR="00AE4CB2">
        <w:t>12</w:t>
      </w:r>
      <w:r w:rsidR="00461606">
        <w:t xml:space="preserve"> </w:t>
      </w:r>
      <w:r>
        <w:t>de agosto de 2022.</w:t>
      </w:r>
    </w:p>
    <w:p w14:paraId="03796FA2" w14:textId="77777777" w:rsidR="00BC14B5" w:rsidRDefault="00BC14B5" w:rsidP="00BC14B5">
      <w:pPr>
        <w:rPr>
          <w:b/>
        </w:rPr>
      </w:pPr>
    </w:p>
    <w:p w14:paraId="778A62D3" w14:textId="77777777" w:rsidR="00461606" w:rsidRDefault="00461606" w:rsidP="00BC14B5">
      <w:pPr>
        <w:rPr>
          <w:b/>
        </w:rPr>
      </w:pPr>
    </w:p>
    <w:p w14:paraId="12FE2D52" w14:textId="77777777" w:rsidR="00461606" w:rsidRDefault="00461606" w:rsidP="00BC14B5">
      <w:pPr>
        <w:rPr>
          <w:b/>
        </w:rPr>
      </w:pPr>
    </w:p>
    <w:p w14:paraId="3C1D4F39" w14:textId="77777777" w:rsidR="00461606" w:rsidRDefault="00461606" w:rsidP="00BC14B5">
      <w:pPr>
        <w:rPr>
          <w:b/>
        </w:rPr>
      </w:pPr>
    </w:p>
    <w:p w14:paraId="4B750C88" w14:textId="77777777" w:rsidR="00461606" w:rsidRDefault="00461606" w:rsidP="00BC14B5">
      <w:pPr>
        <w:rPr>
          <w:b/>
        </w:rPr>
      </w:pPr>
    </w:p>
    <w:p w14:paraId="64BC47C8" w14:textId="77777777" w:rsidR="00BC14B5" w:rsidRDefault="00BC14B5" w:rsidP="00BC14B5">
      <w:pPr>
        <w:jc w:val="center"/>
        <w:rPr>
          <w:b/>
        </w:rPr>
      </w:pPr>
    </w:p>
    <w:p w14:paraId="261AAAC2" w14:textId="77777777" w:rsidR="00BC14B5" w:rsidRPr="00390876" w:rsidRDefault="00BC14B5" w:rsidP="00BC14B5">
      <w:pPr>
        <w:jc w:val="center"/>
        <w:rPr>
          <w:b/>
        </w:rPr>
      </w:pPr>
      <w:r w:rsidRPr="00390876">
        <w:rPr>
          <w:b/>
        </w:rPr>
        <w:t>IVAN JOSÉ CANCI</w:t>
      </w:r>
    </w:p>
    <w:p w14:paraId="6815ABEA" w14:textId="77777777" w:rsidR="00BC14B5" w:rsidRDefault="00BC14B5" w:rsidP="00BC14B5">
      <w:pPr>
        <w:jc w:val="center"/>
      </w:pPr>
      <w:r w:rsidRPr="00031489">
        <w:t xml:space="preserve">Prefeito Municipal </w:t>
      </w:r>
    </w:p>
    <w:p w14:paraId="22712F3D" w14:textId="77777777" w:rsidR="00BC14B5" w:rsidRDefault="00BC14B5" w:rsidP="00BC14B5">
      <w:pPr>
        <w:jc w:val="center"/>
        <w:rPr>
          <w:rFonts w:eastAsia="Calibri"/>
        </w:rPr>
      </w:pPr>
    </w:p>
    <w:p w14:paraId="72753701" w14:textId="77777777" w:rsidR="00815F5E" w:rsidRDefault="00815F5E" w:rsidP="00BC14B5">
      <w:pPr>
        <w:jc w:val="center"/>
        <w:rPr>
          <w:rFonts w:eastAsia="Calibri"/>
        </w:rPr>
      </w:pPr>
    </w:p>
    <w:p w14:paraId="15CC03AC" w14:textId="77777777" w:rsidR="00815F5E" w:rsidRDefault="00815F5E" w:rsidP="00BC14B5">
      <w:pPr>
        <w:jc w:val="center"/>
        <w:rPr>
          <w:rFonts w:eastAsia="Calibri"/>
        </w:rPr>
      </w:pPr>
    </w:p>
    <w:p w14:paraId="4EB59CF3" w14:textId="77777777" w:rsidR="00815F5E" w:rsidRDefault="00815F5E" w:rsidP="00BC14B5">
      <w:pPr>
        <w:jc w:val="center"/>
        <w:rPr>
          <w:rFonts w:eastAsia="Calibri"/>
        </w:rPr>
      </w:pPr>
    </w:p>
    <w:p w14:paraId="2852EA59" w14:textId="77777777" w:rsidR="00815F5E" w:rsidRDefault="00815F5E" w:rsidP="00BC14B5">
      <w:pPr>
        <w:jc w:val="center"/>
        <w:rPr>
          <w:rFonts w:eastAsia="Calibri"/>
        </w:rPr>
      </w:pPr>
    </w:p>
    <w:p w14:paraId="0FF52A88" w14:textId="77777777" w:rsidR="00815F5E" w:rsidRDefault="00815F5E" w:rsidP="00BC14B5">
      <w:pPr>
        <w:jc w:val="center"/>
        <w:rPr>
          <w:rFonts w:eastAsia="Calibri"/>
        </w:rPr>
      </w:pPr>
    </w:p>
    <w:p w14:paraId="4B6D60D9" w14:textId="77777777" w:rsidR="00815F5E" w:rsidRDefault="00815F5E" w:rsidP="00BC14B5">
      <w:pPr>
        <w:jc w:val="center"/>
        <w:rPr>
          <w:rFonts w:eastAsia="Calibri"/>
        </w:rPr>
      </w:pPr>
    </w:p>
    <w:p w14:paraId="3E293C93" w14:textId="77777777" w:rsidR="00815F5E" w:rsidRDefault="00815F5E" w:rsidP="00BC14B5">
      <w:pPr>
        <w:jc w:val="center"/>
        <w:rPr>
          <w:rFonts w:eastAsia="Calibri"/>
        </w:rPr>
      </w:pPr>
    </w:p>
    <w:p w14:paraId="4F05A1C7" w14:textId="77777777" w:rsidR="00815F5E" w:rsidRDefault="00815F5E" w:rsidP="00BC14B5">
      <w:pPr>
        <w:jc w:val="center"/>
        <w:rPr>
          <w:rFonts w:eastAsia="Calibri"/>
        </w:rPr>
      </w:pPr>
    </w:p>
    <w:p w14:paraId="261C28FC" w14:textId="77777777" w:rsidR="00815F5E" w:rsidRDefault="00815F5E" w:rsidP="00BC14B5">
      <w:pPr>
        <w:jc w:val="center"/>
        <w:rPr>
          <w:rFonts w:eastAsia="Calibri"/>
        </w:rPr>
      </w:pPr>
    </w:p>
    <w:p w14:paraId="215D0F49" w14:textId="77777777" w:rsidR="00815F5E" w:rsidRDefault="00815F5E" w:rsidP="00BC14B5">
      <w:pPr>
        <w:jc w:val="center"/>
        <w:rPr>
          <w:rFonts w:eastAsia="Calibri"/>
        </w:rPr>
      </w:pPr>
    </w:p>
    <w:p w14:paraId="0A201ECB" w14:textId="77777777" w:rsidR="00815F5E" w:rsidRDefault="00815F5E" w:rsidP="00BC14B5">
      <w:pPr>
        <w:jc w:val="center"/>
        <w:rPr>
          <w:rFonts w:eastAsia="Calibri"/>
        </w:rPr>
      </w:pPr>
    </w:p>
    <w:p w14:paraId="10402E65" w14:textId="77777777" w:rsidR="00815F5E" w:rsidRDefault="00815F5E" w:rsidP="00815F5E">
      <w:pPr>
        <w:pStyle w:val="Ttulo1"/>
        <w:rPr>
          <w:rFonts w:ascii="Times New Roman" w:hAnsi="Times New Roman"/>
          <w:color w:val="000000"/>
          <w:szCs w:val="24"/>
        </w:rPr>
      </w:pPr>
    </w:p>
    <w:p w14:paraId="467F2C42" w14:textId="3DADD2A3" w:rsidR="00815F5E" w:rsidRDefault="00815F5E" w:rsidP="00815F5E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17D1B15A" w14:textId="77777777" w:rsidR="00815F5E" w:rsidRDefault="00815F5E" w:rsidP="00815F5E">
      <w:pPr>
        <w:jc w:val="center"/>
        <w:rPr>
          <w:color w:val="000000"/>
        </w:rPr>
      </w:pPr>
    </w:p>
    <w:p w14:paraId="628D8736" w14:textId="77777777" w:rsidR="00815F5E" w:rsidRDefault="00815F5E" w:rsidP="00815F5E">
      <w:pPr>
        <w:jc w:val="center"/>
        <w:rPr>
          <w:color w:val="000000"/>
        </w:rPr>
      </w:pPr>
    </w:p>
    <w:p w14:paraId="6A890153" w14:textId="77777777" w:rsidR="00815F5E" w:rsidRDefault="00815F5E" w:rsidP="00815F5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2504BDC6" w14:textId="77777777" w:rsidR="00815F5E" w:rsidRDefault="00815F5E" w:rsidP="00815F5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41F108A1" w14:textId="77777777" w:rsidR="00815F5E" w:rsidRDefault="00815F5E" w:rsidP="00815F5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27B42C34" w14:textId="0F32FCAF" w:rsidR="00815F5E" w:rsidRDefault="00815F5E" w:rsidP="00A31617">
      <w:pPr>
        <w:spacing w:line="276" w:lineRule="auto"/>
        <w:ind w:left="-851" w:firstLine="851"/>
        <w:jc w:val="both"/>
      </w:pPr>
      <w:r>
        <w:rPr>
          <w:color w:val="000000"/>
        </w:rPr>
        <w:t xml:space="preserve"> </w:t>
      </w:r>
      <w:r>
        <w:t>O presente tem como intento fundamental, justificar a VOSSAS EXCELÊNCIAS, o Projeto de Lei nº......./2022, que autoriza a alteração do Plano Plurianual, da Lei de Diretrizes Orçamentárias e da Lei Orçamentária Anual, através da abertura de créditos adicionais suplementares na importância de até R$ 170.000,00 (cento e setenta mil reais)</w:t>
      </w:r>
      <w:r w:rsidRPr="001719FE">
        <w:t>, e contém outras providências.</w:t>
      </w:r>
    </w:p>
    <w:p w14:paraId="4610963D" w14:textId="77777777" w:rsidR="00815F5E" w:rsidRPr="004130F1" w:rsidRDefault="00815F5E" w:rsidP="00A31617">
      <w:pPr>
        <w:spacing w:line="276" w:lineRule="auto"/>
        <w:ind w:left="-851" w:firstLine="851"/>
        <w:jc w:val="both"/>
      </w:pPr>
      <w:r w:rsidRPr="001719FE">
        <w:rPr>
          <w:bCs/>
          <w:iCs/>
        </w:rPr>
        <w:tab/>
        <w:t xml:space="preserve">      </w:t>
      </w:r>
    </w:p>
    <w:p w14:paraId="1A5C4C51" w14:textId="0B2BC1D7" w:rsidR="00815F5E" w:rsidRDefault="00815F5E" w:rsidP="00A31617">
      <w:pPr>
        <w:spacing w:line="276" w:lineRule="auto"/>
        <w:ind w:left="-851" w:firstLine="851"/>
        <w:jc w:val="both"/>
        <w:rPr>
          <w:bCs/>
        </w:rPr>
      </w:pPr>
      <w:r>
        <w:rPr>
          <w:bCs/>
          <w:iCs/>
        </w:rPr>
        <w:t xml:space="preserve"> O referido Projeto de Lei, </w:t>
      </w:r>
      <w:r>
        <w:rPr>
          <w:bCs/>
        </w:rPr>
        <w:t>possui como finalidade suplementar as seguintes dotações orçamentárias:</w:t>
      </w:r>
    </w:p>
    <w:p w14:paraId="638FE601" w14:textId="2538CEA4" w:rsidR="00815F5E" w:rsidRPr="00815F5E" w:rsidRDefault="00815F5E" w:rsidP="00A31617">
      <w:pPr>
        <w:pStyle w:val="PargrafodaLista"/>
        <w:numPr>
          <w:ilvl w:val="0"/>
          <w:numId w:val="18"/>
        </w:numPr>
        <w:spacing w:line="276" w:lineRule="auto"/>
        <w:ind w:left="-851" w:firstLine="851"/>
        <w:jc w:val="both"/>
      </w:pPr>
      <w:r w:rsidRPr="00815F5E">
        <w:t>Para Manutenção e Desenvolvimento das Atividades do Gabinete do Prefeito, em até R$ 25.000,00 (vinte e cinco mil reais);</w:t>
      </w:r>
    </w:p>
    <w:p w14:paraId="3FDDC0C1" w14:textId="06688FF5" w:rsidR="00815F5E" w:rsidRDefault="00815F5E" w:rsidP="00A31617">
      <w:pPr>
        <w:pStyle w:val="PargrafodaLista"/>
        <w:numPr>
          <w:ilvl w:val="0"/>
          <w:numId w:val="18"/>
        </w:numPr>
        <w:spacing w:line="276" w:lineRule="auto"/>
        <w:ind w:left="-851" w:firstLine="851"/>
        <w:jc w:val="both"/>
      </w:pPr>
      <w:r>
        <w:t>Para Manutenção e Desenvolvimento das Atividades do Gabinete do Vice-Prefeito, em até R$ 5.000,00 (cinco mil reais);</w:t>
      </w:r>
    </w:p>
    <w:p w14:paraId="3A43C2D5" w14:textId="550CEBC2" w:rsidR="00815F5E" w:rsidRDefault="00815F5E" w:rsidP="00A31617">
      <w:pPr>
        <w:pStyle w:val="PargrafodaLista"/>
        <w:numPr>
          <w:ilvl w:val="0"/>
          <w:numId w:val="18"/>
        </w:numPr>
        <w:spacing w:line="276" w:lineRule="auto"/>
        <w:ind w:left="-851" w:firstLine="851"/>
        <w:jc w:val="both"/>
      </w:pPr>
      <w:r>
        <w:t>Para Manutenção e Desenvolvimento das Atividades da Secretaria de Administração e Gestão, em até R$ 20.000,00 (vinte mil reais);</w:t>
      </w:r>
    </w:p>
    <w:p w14:paraId="6BBD5EB8" w14:textId="625A7793" w:rsidR="00815F5E" w:rsidRDefault="00815F5E" w:rsidP="00A31617">
      <w:pPr>
        <w:pStyle w:val="PargrafodaLista"/>
        <w:numPr>
          <w:ilvl w:val="0"/>
          <w:numId w:val="18"/>
        </w:numPr>
        <w:spacing w:line="276" w:lineRule="auto"/>
        <w:ind w:left="-851" w:firstLine="851"/>
        <w:jc w:val="both"/>
      </w:pPr>
      <w:r>
        <w:t>Para Manutenção e Desenvolvimento das Atividades da Secretaria de Agricultura, em até R$ 20.000,00 (vinte mil reais);</w:t>
      </w:r>
    </w:p>
    <w:p w14:paraId="674A89A2" w14:textId="46770F6C" w:rsidR="00815F5E" w:rsidRDefault="00815F5E" w:rsidP="00A31617">
      <w:pPr>
        <w:pStyle w:val="PargrafodaLista"/>
        <w:numPr>
          <w:ilvl w:val="0"/>
          <w:numId w:val="18"/>
        </w:numPr>
        <w:spacing w:line="276" w:lineRule="auto"/>
        <w:ind w:left="-851" w:firstLine="851"/>
        <w:jc w:val="both"/>
      </w:pPr>
      <w:r>
        <w:t>Para Manutenção e Desenvolvimento das Atividades do Departamento de Obras e Serviços Rodoviários, em até R$ 50.000,00 (cinquenta mil reais) e;</w:t>
      </w:r>
    </w:p>
    <w:p w14:paraId="60976E23" w14:textId="426E07ED" w:rsidR="00815F5E" w:rsidRDefault="00815F5E" w:rsidP="00A31617">
      <w:pPr>
        <w:pStyle w:val="PargrafodaLista"/>
        <w:numPr>
          <w:ilvl w:val="0"/>
          <w:numId w:val="18"/>
        </w:numPr>
        <w:spacing w:line="276" w:lineRule="auto"/>
        <w:ind w:left="-851" w:firstLine="851"/>
        <w:jc w:val="both"/>
      </w:pPr>
      <w:r>
        <w:t>Para Manutenção e Desenvolvimento das Atividades da Secretaria de Saúde, em até R$ 50.000,00 (cinquenta mil reais).</w:t>
      </w:r>
    </w:p>
    <w:p w14:paraId="74674EB7" w14:textId="77777777" w:rsidR="00815F5E" w:rsidRDefault="00815F5E" w:rsidP="00A31617">
      <w:pPr>
        <w:pStyle w:val="PargrafodaLista"/>
        <w:spacing w:line="276" w:lineRule="auto"/>
        <w:ind w:left="-851" w:firstLine="851"/>
        <w:jc w:val="both"/>
      </w:pPr>
    </w:p>
    <w:p w14:paraId="3DB18718" w14:textId="2226B2FB" w:rsidR="000B4D5F" w:rsidRDefault="00815F5E" w:rsidP="00A31617">
      <w:pPr>
        <w:spacing w:line="276" w:lineRule="auto"/>
        <w:ind w:left="-851" w:firstLine="851"/>
        <w:jc w:val="both"/>
      </w:pPr>
      <w:r>
        <w:t>Para atendimento dos créditos acima mencionados, serão remanejados recursos próprios, conforme segue:</w:t>
      </w:r>
    </w:p>
    <w:p w14:paraId="30E94CF9" w14:textId="2F71065C" w:rsidR="00815F5E" w:rsidRDefault="000B4D5F" w:rsidP="00A31617">
      <w:pPr>
        <w:pStyle w:val="PargrafodaLista"/>
        <w:numPr>
          <w:ilvl w:val="0"/>
          <w:numId w:val="19"/>
        </w:numPr>
        <w:spacing w:line="276" w:lineRule="auto"/>
        <w:ind w:left="-851" w:firstLine="851"/>
        <w:jc w:val="both"/>
      </w:pPr>
      <w:r>
        <w:t xml:space="preserve">Da Secretaria de Administração e Gestão até </w:t>
      </w:r>
      <w:r w:rsidR="004442EB">
        <w:t xml:space="preserve">R$ 26.428,86 (vinte e seis mil, quatrocentos e vinte e oito reais e oitenta e seis centavos), sendo </w:t>
      </w:r>
      <w:r>
        <w:t>R$ 16.428,86 (dezesseis mil, quatrocentos e vinte e oito r</w:t>
      </w:r>
      <w:r w:rsidR="004442EB">
        <w:t xml:space="preserve">eais e oitenta e seis centavos) </w:t>
      </w:r>
      <w:r>
        <w:t>destinados a manutenção e ampliação do Centro Administrativo</w:t>
      </w:r>
      <w:r w:rsidR="004442EB">
        <w:t xml:space="preserve"> e até R$ 10.000,00 (dez mil reais) do Departamento de Licitações e Contratos</w:t>
      </w:r>
      <w:r>
        <w:t>;</w:t>
      </w:r>
    </w:p>
    <w:p w14:paraId="527114BE" w14:textId="77777777" w:rsidR="004442EB" w:rsidRDefault="004442EB" w:rsidP="00A31617">
      <w:pPr>
        <w:pStyle w:val="PargrafodaLista"/>
        <w:numPr>
          <w:ilvl w:val="0"/>
          <w:numId w:val="19"/>
        </w:numPr>
        <w:spacing w:line="276" w:lineRule="auto"/>
        <w:ind w:left="-851" w:firstLine="851"/>
        <w:jc w:val="both"/>
      </w:pPr>
      <w:r>
        <w:t>Da Secretaria de Agricultura até R$ 4.463,20 (quatro mil, quatrocentos e sessenta e três reais e vinte centavos), destinados originalmente aos Programas de Manejo e Cuidado com Animais Domésticos e Extensão Rural;</w:t>
      </w:r>
    </w:p>
    <w:p w14:paraId="2B417CC3" w14:textId="77777777" w:rsidR="004442EB" w:rsidRDefault="004442EB" w:rsidP="00A31617">
      <w:pPr>
        <w:pStyle w:val="PargrafodaLista"/>
        <w:numPr>
          <w:ilvl w:val="0"/>
          <w:numId w:val="19"/>
        </w:numPr>
        <w:spacing w:line="276" w:lineRule="auto"/>
        <w:ind w:left="-851" w:firstLine="851"/>
        <w:jc w:val="both"/>
      </w:pPr>
      <w:r>
        <w:t>Da Secretaria de Infraestrutura até R$ 38.894,04 (trinta e oito mil, oitocentos e noventa e quatro reais e quatro centavos) originários do projeto Obras, Máquinas e Equipamentos para Infraestrutura Urbana, tendo em vista a redução de valores no processo licitatório;</w:t>
      </w:r>
    </w:p>
    <w:p w14:paraId="38CD09FE" w14:textId="1EDA31D8" w:rsidR="000B4D5F" w:rsidRDefault="004442EB" w:rsidP="00A31617">
      <w:pPr>
        <w:pStyle w:val="PargrafodaLista"/>
        <w:numPr>
          <w:ilvl w:val="0"/>
          <w:numId w:val="19"/>
        </w:numPr>
        <w:spacing w:line="276" w:lineRule="auto"/>
        <w:ind w:left="-851" w:firstLine="851"/>
        <w:jc w:val="both"/>
      </w:pPr>
      <w:r>
        <w:t xml:space="preserve">Da </w:t>
      </w:r>
      <w:r w:rsidR="00D34FF0">
        <w:t xml:space="preserve">Secretaria de Saúde Pública até R$ 45.000,00 (quarenta e cinco mil reais), remanejados entre as atividades da própria Secretaria, ou seja até R$ 30.000,00 (trinta mil reais) do Bloco de Assistência </w:t>
      </w:r>
      <w:r w:rsidR="00D34FF0">
        <w:lastRenderedPageBreak/>
        <w:t>Farmacêutica, até R$ 10.000,00 (dez mil reais) do Bloco de Média e Alta Complexidade, TFD e Consórcios e até R$ 5.000,00 (cinco mil reais) das Ações para Enfrentamento a COVID-19;</w:t>
      </w:r>
    </w:p>
    <w:p w14:paraId="26E79F62" w14:textId="1EBA3BFB" w:rsidR="00D34FF0" w:rsidRDefault="00D34FF0" w:rsidP="00A31617">
      <w:pPr>
        <w:pStyle w:val="PargrafodaLista"/>
        <w:numPr>
          <w:ilvl w:val="0"/>
          <w:numId w:val="19"/>
        </w:numPr>
        <w:spacing w:line="276" w:lineRule="auto"/>
        <w:ind w:left="-851" w:firstLine="851"/>
        <w:jc w:val="both"/>
      </w:pPr>
      <w:r>
        <w:t>Do Hospital Municipal Anchietense até R$ 25.000,00 (vinte e cinco mil reais) destinados</w:t>
      </w:r>
      <w:r w:rsidR="009F195F">
        <w:t>, originalmente,</w:t>
      </w:r>
      <w:r>
        <w:t xml:space="preserve"> a folha de pagamento, tendo em vista a utilização de recursos vinculados para tal e;</w:t>
      </w:r>
    </w:p>
    <w:p w14:paraId="0571B702" w14:textId="6D369FFD" w:rsidR="00D34FF0" w:rsidRDefault="009F195F" w:rsidP="00A31617">
      <w:pPr>
        <w:pStyle w:val="PargrafodaLista"/>
        <w:numPr>
          <w:ilvl w:val="0"/>
          <w:numId w:val="19"/>
        </w:numPr>
        <w:spacing w:line="276" w:lineRule="auto"/>
        <w:ind w:left="-851" w:firstLine="851"/>
        <w:jc w:val="both"/>
      </w:pPr>
      <w:r>
        <w:t>Da Secretaria de Desenvolvimento Local, até R$ 30.213,90 (trinta mil, duzentos e treze reais e noventa centavos) destinados, primeiramente, a Infraestrutura para habitação, devido a redução dos valores durante o processo licitatório.</w:t>
      </w:r>
    </w:p>
    <w:p w14:paraId="63A4AD69" w14:textId="77777777" w:rsidR="009F195F" w:rsidRDefault="009F195F" w:rsidP="00A31617">
      <w:pPr>
        <w:spacing w:line="276" w:lineRule="auto"/>
        <w:ind w:left="-851" w:firstLine="851"/>
        <w:jc w:val="both"/>
      </w:pPr>
    </w:p>
    <w:p w14:paraId="5320E417" w14:textId="11BCF56F" w:rsidR="009F195F" w:rsidRPr="0052039D" w:rsidRDefault="009F195F" w:rsidP="00A31617">
      <w:pPr>
        <w:spacing w:line="276" w:lineRule="auto"/>
        <w:ind w:left="-851" w:firstLine="851"/>
        <w:jc w:val="both"/>
        <w:rPr>
          <w:color w:val="FF0000"/>
          <w:sz w:val="56"/>
          <w:szCs w:val="56"/>
        </w:rPr>
      </w:pPr>
      <w:r w:rsidRPr="00432A06">
        <w:rPr>
          <w:bCs/>
          <w:iCs/>
        </w:rPr>
        <w:t xml:space="preserve">Deste modo, solicitamos a aprovação em </w:t>
      </w:r>
      <w:r w:rsidR="00A31617" w:rsidRPr="00432A06">
        <w:rPr>
          <w:b/>
          <w:bCs/>
          <w:iCs/>
        </w:rPr>
        <w:t>REGIME DE URGÊNCIA</w:t>
      </w:r>
      <w:r w:rsidR="00A31617">
        <w:rPr>
          <w:b/>
          <w:bCs/>
          <w:iCs/>
        </w:rPr>
        <w:t xml:space="preserve"> ESPECIAL</w:t>
      </w:r>
      <w:r>
        <w:t>, visando a continuidade dos serviços do Departamento de Obras e Serviços Rodoviários, bem como da Secretaria de Saúde.</w:t>
      </w:r>
    </w:p>
    <w:p w14:paraId="4DAA9C3E" w14:textId="77777777" w:rsidR="00815F5E" w:rsidRDefault="00815F5E" w:rsidP="00A31617">
      <w:pPr>
        <w:pStyle w:val="PargrafodaLista"/>
        <w:spacing w:line="276" w:lineRule="auto"/>
        <w:ind w:left="-851" w:firstLine="851"/>
        <w:jc w:val="both"/>
      </w:pPr>
    </w:p>
    <w:p w14:paraId="22779ADE" w14:textId="19C5F531" w:rsidR="00815F5E" w:rsidRDefault="00815F5E" w:rsidP="00A31617">
      <w:pPr>
        <w:spacing w:line="276" w:lineRule="auto"/>
        <w:ind w:left="-851" w:firstLine="851"/>
        <w:jc w:val="both"/>
      </w:pPr>
      <w:r>
        <w:rPr>
          <w:color w:val="000000"/>
        </w:rPr>
        <w:t>EXCELENTÍSSIMOS SENHORES EDIS, aqui estão elencadas as contas suplementada</w:t>
      </w:r>
      <w:r w:rsidR="009F195F">
        <w:rPr>
          <w:color w:val="000000"/>
        </w:rPr>
        <w:t>s</w:t>
      </w:r>
      <w:r>
        <w:rPr>
          <w:color w:val="000000"/>
        </w:rPr>
        <w:t xml:space="preserve"> e reduzida</w:t>
      </w:r>
      <w:r w:rsidR="009F195F">
        <w:rPr>
          <w:color w:val="000000"/>
        </w:rPr>
        <w:t>s</w:t>
      </w:r>
      <w:r>
        <w:rPr>
          <w:color w:val="000000"/>
        </w:rPr>
        <w:t xml:space="preserve">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617CFCB4" w14:textId="77777777" w:rsidR="00815F5E" w:rsidRDefault="00815F5E" w:rsidP="00A31617">
      <w:pPr>
        <w:ind w:left="-851" w:firstLine="851"/>
        <w:jc w:val="both"/>
      </w:pPr>
    </w:p>
    <w:p w14:paraId="12F77F3A" w14:textId="77777777" w:rsidR="00815F5E" w:rsidRDefault="00815F5E" w:rsidP="00815F5E">
      <w:pPr>
        <w:jc w:val="both"/>
      </w:pPr>
    </w:p>
    <w:p w14:paraId="5D22E50E" w14:textId="77777777" w:rsidR="009F195F" w:rsidRDefault="009F195F" w:rsidP="00815F5E">
      <w:pPr>
        <w:jc w:val="both"/>
      </w:pPr>
    </w:p>
    <w:p w14:paraId="3BD894E2" w14:textId="13909ABB" w:rsidR="00815F5E" w:rsidRDefault="00AE4CB2" w:rsidP="00AE4CB2">
      <w:pPr>
        <w:jc w:val="right"/>
      </w:pPr>
      <w:r>
        <w:t xml:space="preserve">Gabinete do Prefeito do Município de Anchieta </w:t>
      </w:r>
      <w:r w:rsidR="00815F5E">
        <w:t xml:space="preserve">(SC), </w:t>
      </w:r>
      <w:r>
        <w:t>12</w:t>
      </w:r>
      <w:r w:rsidR="00815F5E">
        <w:t xml:space="preserve"> de </w:t>
      </w:r>
      <w:r w:rsidR="009F195F">
        <w:t xml:space="preserve">agosto </w:t>
      </w:r>
      <w:r w:rsidR="00815F5E">
        <w:t>de 2022.</w:t>
      </w:r>
    </w:p>
    <w:p w14:paraId="7ED48082" w14:textId="77777777" w:rsidR="00815F5E" w:rsidRDefault="00815F5E" w:rsidP="00815F5E">
      <w:pPr>
        <w:jc w:val="center"/>
      </w:pPr>
    </w:p>
    <w:p w14:paraId="3952F656" w14:textId="77777777" w:rsidR="00815F5E" w:rsidRDefault="00815F5E" w:rsidP="00815F5E">
      <w:pPr>
        <w:jc w:val="both"/>
      </w:pPr>
    </w:p>
    <w:p w14:paraId="3EC10581" w14:textId="77777777" w:rsidR="00815F5E" w:rsidRDefault="00815F5E" w:rsidP="00815F5E">
      <w:pPr>
        <w:jc w:val="both"/>
      </w:pPr>
    </w:p>
    <w:p w14:paraId="0DFCEB8D" w14:textId="77777777" w:rsidR="00815F5E" w:rsidRDefault="00815F5E" w:rsidP="00815F5E">
      <w:pPr>
        <w:jc w:val="both"/>
      </w:pPr>
      <w:r>
        <w:t xml:space="preserve">                                             -----------------------------------------------------</w:t>
      </w:r>
    </w:p>
    <w:p w14:paraId="3AE530DA" w14:textId="77777777" w:rsidR="00815F5E" w:rsidRDefault="00815F5E" w:rsidP="00815F5E">
      <w:pPr>
        <w:jc w:val="center"/>
        <w:rPr>
          <w:b/>
        </w:rPr>
      </w:pPr>
      <w:r>
        <w:rPr>
          <w:b/>
        </w:rPr>
        <w:t>IVAN JOSÉ CANCI</w:t>
      </w:r>
    </w:p>
    <w:p w14:paraId="058FF09E" w14:textId="77777777" w:rsidR="00815F5E" w:rsidRPr="00045245" w:rsidRDefault="00815F5E" w:rsidP="00815F5E">
      <w:pPr>
        <w:jc w:val="center"/>
        <w:rPr>
          <w:i/>
        </w:rPr>
      </w:pPr>
      <w:r>
        <w:t xml:space="preserve">Prefeito Municipal </w:t>
      </w:r>
    </w:p>
    <w:p w14:paraId="59F27BAB" w14:textId="77777777" w:rsidR="00815F5E" w:rsidRDefault="00815F5E" w:rsidP="00BC14B5">
      <w:pPr>
        <w:jc w:val="center"/>
        <w:rPr>
          <w:rFonts w:eastAsia="Calibri"/>
        </w:rPr>
      </w:pPr>
    </w:p>
    <w:p w14:paraId="646E9A8A" w14:textId="77777777" w:rsidR="00461606" w:rsidRDefault="00461606" w:rsidP="00BC14B5">
      <w:pPr>
        <w:jc w:val="center"/>
        <w:rPr>
          <w:rFonts w:eastAsia="Calibri"/>
        </w:rPr>
      </w:pPr>
    </w:p>
    <w:p w14:paraId="022B97DF" w14:textId="77777777" w:rsidR="00461606" w:rsidRDefault="00461606" w:rsidP="00BC14B5">
      <w:pPr>
        <w:jc w:val="center"/>
        <w:rPr>
          <w:rFonts w:eastAsia="Calibri"/>
        </w:rPr>
      </w:pPr>
    </w:p>
    <w:p w14:paraId="5D6E0387" w14:textId="77777777" w:rsidR="00461606" w:rsidRDefault="00461606" w:rsidP="00BC14B5">
      <w:pPr>
        <w:jc w:val="center"/>
        <w:rPr>
          <w:rFonts w:eastAsia="Calibri"/>
        </w:rPr>
      </w:pPr>
    </w:p>
    <w:p w14:paraId="608A30C1" w14:textId="77777777" w:rsidR="00461606" w:rsidRDefault="00461606" w:rsidP="00BC14B5">
      <w:pPr>
        <w:jc w:val="center"/>
        <w:rPr>
          <w:rFonts w:eastAsia="Calibri"/>
        </w:rPr>
      </w:pPr>
    </w:p>
    <w:p w14:paraId="307D3D5F" w14:textId="77777777" w:rsidR="00461606" w:rsidRDefault="00461606" w:rsidP="00BC14B5">
      <w:pPr>
        <w:jc w:val="center"/>
        <w:rPr>
          <w:rFonts w:eastAsia="Calibri"/>
        </w:rPr>
      </w:pPr>
    </w:p>
    <w:p w14:paraId="4FA83682" w14:textId="77777777" w:rsidR="00461606" w:rsidRDefault="00461606" w:rsidP="00BC14B5">
      <w:pPr>
        <w:jc w:val="center"/>
        <w:rPr>
          <w:rFonts w:eastAsia="Calibri"/>
        </w:rPr>
      </w:pPr>
    </w:p>
    <w:p w14:paraId="034000A2" w14:textId="77777777" w:rsidR="00461606" w:rsidRDefault="00461606" w:rsidP="00BC14B5">
      <w:pPr>
        <w:jc w:val="center"/>
        <w:rPr>
          <w:rFonts w:eastAsia="Calibri"/>
        </w:rPr>
      </w:pPr>
    </w:p>
    <w:p w14:paraId="6251A4DE" w14:textId="4964ED70" w:rsidR="00BE190B" w:rsidRPr="00045245" w:rsidRDefault="00BE190B" w:rsidP="000011BD">
      <w:pPr>
        <w:ind w:left="-567" w:firstLine="1134"/>
        <w:jc w:val="center"/>
        <w:rPr>
          <w:i/>
        </w:rPr>
      </w:pPr>
    </w:p>
    <w:sectPr w:rsidR="00BE190B" w:rsidRPr="00045245" w:rsidSect="005D7574">
      <w:headerReference w:type="default" r:id="rId8"/>
      <w:footerReference w:type="default" r:id="rId9"/>
      <w:pgSz w:w="11907" w:h="16840" w:code="9"/>
      <w:pgMar w:top="1929" w:right="850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E3FB8" w14:textId="77777777" w:rsidR="00BD0979" w:rsidRDefault="00BD0979">
      <w:r>
        <w:separator/>
      </w:r>
    </w:p>
  </w:endnote>
  <w:endnote w:type="continuationSeparator" w:id="0">
    <w:p w14:paraId="5F7D7CF4" w14:textId="77777777" w:rsidR="00BD0979" w:rsidRDefault="00BD0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B7A61" w14:textId="77777777" w:rsidR="00BD0979" w:rsidRDefault="00BD0979">
      <w:r>
        <w:separator/>
      </w:r>
    </w:p>
  </w:footnote>
  <w:footnote w:type="continuationSeparator" w:id="0">
    <w:p w14:paraId="2D0ED54D" w14:textId="77777777" w:rsidR="00BD0979" w:rsidRDefault="00BD0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4A5425"/>
    <w:multiLevelType w:val="hybridMultilevel"/>
    <w:tmpl w:val="C22822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4FC2AC6"/>
    <w:multiLevelType w:val="hybridMultilevel"/>
    <w:tmpl w:val="75C2F06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212211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04896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5836893">
    <w:abstractNumId w:val="3"/>
    <w:lvlOverride w:ilvl="0">
      <w:startOverride w:val="1"/>
    </w:lvlOverride>
  </w:num>
  <w:num w:numId="4" w16cid:durableId="1692101558">
    <w:abstractNumId w:val="10"/>
    <w:lvlOverride w:ilvl="0">
      <w:startOverride w:val="1"/>
    </w:lvlOverride>
  </w:num>
  <w:num w:numId="5" w16cid:durableId="189060532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0010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901603">
    <w:abstractNumId w:val="2"/>
  </w:num>
  <w:num w:numId="8" w16cid:durableId="1589541982">
    <w:abstractNumId w:val="8"/>
  </w:num>
  <w:num w:numId="9" w16cid:durableId="266739614">
    <w:abstractNumId w:val="4"/>
  </w:num>
  <w:num w:numId="10" w16cid:durableId="597522220">
    <w:abstractNumId w:val="12"/>
  </w:num>
  <w:num w:numId="11" w16cid:durableId="153687214">
    <w:abstractNumId w:val="14"/>
  </w:num>
  <w:num w:numId="12" w16cid:durableId="463154671">
    <w:abstractNumId w:val="0"/>
  </w:num>
  <w:num w:numId="13" w16cid:durableId="247347006">
    <w:abstractNumId w:val="15"/>
  </w:num>
  <w:num w:numId="14" w16cid:durableId="2108385408">
    <w:abstractNumId w:val="13"/>
  </w:num>
  <w:num w:numId="15" w16cid:durableId="1188324739">
    <w:abstractNumId w:val="6"/>
  </w:num>
  <w:num w:numId="16" w16cid:durableId="1229537673">
    <w:abstractNumId w:val="11"/>
  </w:num>
  <w:num w:numId="17" w16cid:durableId="1692803899">
    <w:abstractNumId w:val="9"/>
  </w:num>
  <w:num w:numId="18" w16cid:durableId="1208764414">
    <w:abstractNumId w:val="7"/>
  </w:num>
  <w:num w:numId="19" w16cid:durableId="1348362915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1BD"/>
    <w:rsid w:val="000030ED"/>
    <w:rsid w:val="00005739"/>
    <w:rsid w:val="000100A3"/>
    <w:rsid w:val="0002017E"/>
    <w:rsid w:val="00023A9F"/>
    <w:rsid w:val="00025BC2"/>
    <w:rsid w:val="00040BED"/>
    <w:rsid w:val="00042136"/>
    <w:rsid w:val="00043681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4D5F"/>
    <w:rsid w:val="000C308F"/>
    <w:rsid w:val="000C33B6"/>
    <w:rsid w:val="000C6FA5"/>
    <w:rsid w:val="000D365D"/>
    <w:rsid w:val="000E0487"/>
    <w:rsid w:val="000E1C45"/>
    <w:rsid w:val="000E3B11"/>
    <w:rsid w:val="000F319D"/>
    <w:rsid w:val="001006CB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6CDB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C380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48DA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0510"/>
    <w:rsid w:val="004045C3"/>
    <w:rsid w:val="0040509F"/>
    <w:rsid w:val="004075F9"/>
    <w:rsid w:val="004130F1"/>
    <w:rsid w:val="004255B1"/>
    <w:rsid w:val="00435CAB"/>
    <w:rsid w:val="00435F95"/>
    <w:rsid w:val="004442EB"/>
    <w:rsid w:val="00447668"/>
    <w:rsid w:val="00451BB1"/>
    <w:rsid w:val="00452CA0"/>
    <w:rsid w:val="00461454"/>
    <w:rsid w:val="00461606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3A3F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33D3C"/>
    <w:rsid w:val="005418AF"/>
    <w:rsid w:val="00551403"/>
    <w:rsid w:val="00551F8E"/>
    <w:rsid w:val="00556240"/>
    <w:rsid w:val="00560D29"/>
    <w:rsid w:val="00570361"/>
    <w:rsid w:val="00577A38"/>
    <w:rsid w:val="00580010"/>
    <w:rsid w:val="005859D6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574"/>
    <w:rsid w:val="005D7D02"/>
    <w:rsid w:val="005E598A"/>
    <w:rsid w:val="005E71C5"/>
    <w:rsid w:val="005F20AD"/>
    <w:rsid w:val="005F5DF6"/>
    <w:rsid w:val="006019C0"/>
    <w:rsid w:val="00602348"/>
    <w:rsid w:val="0060445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32FC0"/>
    <w:rsid w:val="00740D1D"/>
    <w:rsid w:val="00744208"/>
    <w:rsid w:val="00744744"/>
    <w:rsid w:val="0074540C"/>
    <w:rsid w:val="00745C3F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5F5E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20A8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195F"/>
    <w:rsid w:val="009F2D4E"/>
    <w:rsid w:val="009F66D0"/>
    <w:rsid w:val="00A038B7"/>
    <w:rsid w:val="00A10493"/>
    <w:rsid w:val="00A14992"/>
    <w:rsid w:val="00A1766D"/>
    <w:rsid w:val="00A27773"/>
    <w:rsid w:val="00A31617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0F51"/>
    <w:rsid w:val="00AC4284"/>
    <w:rsid w:val="00AC46EA"/>
    <w:rsid w:val="00AD0477"/>
    <w:rsid w:val="00AD74EB"/>
    <w:rsid w:val="00AE4CB2"/>
    <w:rsid w:val="00AE64A9"/>
    <w:rsid w:val="00B029F6"/>
    <w:rsid w:val="00B06B9A"/>
    <w:rsid w:val="00B07217"/>
    <w:rsid w:val="00B072BB"/>
    <w:rsid w:val="00B1079A"/>
    <w:rsid w:val="00B10C01"/>
    <w:rsid w:val="00B12097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640A2"/>
    <w:rsid w:val="00B72EDE"/>
    <w:rsid w:val="00BA4700"/>
    <w:rsid w:val="00BA62DE"/>
    <w:rsid w:val="00BB06C7"/>
    <w:rsid w:val="00BB79B2"/>
    <w:rsid w:val="00BC14B5"/>
    <w:rsid w:val="00BC7069"/>
    <w:rsid w:val="00BD088D"/>
    <w:rsid w:val="00BD0979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4FF0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27CC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A6D67-3A25-4A73-AC11-846D75FB3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</TotalTime>
  <Pages>6</Pages>
  <Words>1735</Words>
  <Characters>9373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4</cp:revision>
  <cp:lastPrinted>2022-07-26T16:11:00Z</cp:lastPrinted>
  <dcterms:created xsi:type="dcterms:W3CDTF">2022-08-12T13:30:00Z</dcterms:created>
  <dcterms:modified xsi:type="dcterms:W3CDTF">2022-08-16T12:36:00Z</dcterms:modified>
</cp:coreProperties>
</file>