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73114" w14:textId="77777777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D6781B">
        <w:rPr>
          <w:rFonts w:ascii="Times New (W1)" w:eastAsia="Times New Roman" w:hAnsi="Times New (W1)"/>
          <w:sz w:val="28"/>
          <w:szCs w:val="28"/>
          <w:lang w:eastAsia="pt-BR"/>
        </w:rPr>
        <w:t>129/2022</w:t>
      </w:r>
    </w:p>
    <w:p w14:paraId="1A42ACB3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AE8201A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6244D7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39BC23F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1BCD037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5024D6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EVERALDO MANOEL COELHO</w:t>
      </w:r>
    </w:p>
    <w:p w14:paraId="438C8FC5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2743E7B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08DAADB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15E079EA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B1D521" w14:textId="77777777" w:rsidR="00D6781B" w:rsidRDefault="00D6781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Sugerir a pavimentação asfáltica da Rua Pedro Hang, o trecho final. </w:t>
      </w:r>
    </w:p>
    <w:p w14:paraId="444A4BFF" w14:textId="77777777" w:rsidR="002275D8" w:rsidRDefault="002275D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1525CE3" w14:textId="77777777" w:rsidR="00D6781B" w:rsidRDefault="00D6781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visto que moradores prezam pela melhoria, uma vez que evitará transtornos provenientes da necessidade constante de manutenção da via e excesso de poeira.</w:t>
      </w:r>
    </w:p>
    <w:p w14:paraId="7FC255D7" w14:textId="77777777" w:rsidR="002275D8" w:rsidRDefault="002275D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D64102A" w14:textId="77777777" w:rsidR="0075570F" w:rsidRPr="0075570F" w:rsidRDefault="00D6781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62CD0D39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6F81281C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8ECA34C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D6781B">
        <w:rPr>
          <w:rFonts w:ascii="Times New Roman" w:eastAsia="Times New Roman" w:hAnsi="Times New Roman"/>
          <w:sz w:val="24"/>
          <w:szCs w:val="28"/>
          <w:lang w:eastAsia="pt-BR"/>
        </w:rPr>
        <w:t>15 de agosto de 2022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39416E74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E373BCC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7FDCAEA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6E5E499F" w14:textId="79570E52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E053AA" w:rsidRPr="00E053AA">
        <w:rPr>
          <w:rFonts w:ascii="Times New Roman" w:eastAsia="Times New Roman" w:hAnsi="Times New Roman"/>
          <w:sz w:val="24"/>
          <w:szCs w:val="28"/>
          <w:lang w:eastAsia="pt-BR"/>
        </w:rPr>
        <w:t>Everaldo Manoel Coelho</w:t>
      </w:r>
    </w:p>
    <w:p w14:paraId="323B5811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9AE4F08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1F1AAAFE" w14:textId="77777777"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14:paraId="5D1E97E1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79B5891F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445A6A2A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43A1"/>
    <w:rsid w:val="00035EAC"/>
    <w:rsid w:val="000437CB"/>
    <w:rsid w:val="00067A87"/>
    <w:rsid w:val="001A25DF"/>
    <w:rsid w:val="001D141E"/>
    <w:rsid w:val="002275D8"/>
    <w:rsid w:val="00242F02"/>
    <w:rsid w:val="00266315"/>
    <w:rsid w:val="003030B3"/>
    <w:rsid w:val="005024D6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D6781B"/>
    <w:rsid w:val="00D866E9"/>
    <w:rsid w:val="00D90C74"/>
    <w:rsid w:val="00E053AA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E379D"/>
  <w15:chartTrackingRefBased/>
  <w15:docId w15:val="{1E5D0822-56D3-4221-87C0-2ADDDA789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129.22</Template>
  <TotalTime>1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cp:lastPrinted>2022-08-15T21:14:00Z</cp:lastPrinted>
  <dcterms:created xsi:type="dcterms:W3CDTF">2022-08-15T21:17:00Z</dcterms:created>
  <dcterms:modified xsi:type="dcterms:W3CDTF">2022-08-15T21:17:00Z</dcterms:modified>
</cp:coreProperties>
</file>