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7CD4" w:rsidRDefault="00FD7CD4" w:rsidP="00FD7CD4">
      <w:pPr>
        <w:rPr>
          <w:b/>
        </w:rPr>
      </w:pPr>
      <w:r w:rsidRPr="00FD7CD4">
        <w:rPr>
          <w:b/>
        </w:rPr>
        <w:t>PROJ</w:t>
      </w:r>
      <w:r>
        <w:rPr>
          <w:b/>
        </w:rPr>
        <w:t>ETO DE DECRETO LEGISLATIVO Nº 03, DE 10 DE MARÇO DE 2026</w:t>
      </w:r>
    </w:p>
    <w:p w:rsidR="00FD7CD4" w:rsidRDefault="00FD7CD4" w:rsidP="00FD7CD4">
      <w:pPr>
        <w:rPr>
          <w:b/>
        </w:rPr>
      </w:pPr>
    </w:p>
    <w:p w:rsidR="00FD7CD4" w:rsidRPr="00FD7CD4" w:rsidRDefault="00FD7CD4" w:rsidP="00FD7CD4">
      <w:pPr>
        <w:rPr>
          <w:b/>
        </w:rPr>
      </w:pPr>
    </w:p>
    <w:p w:rsidR="00FD7CD4" w:rsidRDefault="00FD7CD4" w:rsidP="00FD7CD4">
      <w:pPr>
        <w:spacing w:line="360" w:lineRule="auto"/>
        <w:ind w:left="3540"/>
      </w:pPr>
      <w:r>
        <w:t>DISPÕE SOBRE A APRECIAÇÃO DAS CONTAS DO MUNICÍPIO DE MÁRIO CAMPOS</w:t>
      </w:r>
      <w:r>
        <w:t>, REFERENTE AO EXERCÍCIO DE 2024</w:t>
      </w:r>
      <w:r>
        <w:t>.</w:t>
      </w:r>
    </w:p>
    <w:p w:rsidR="00FD7CD4" w:rsidRDefault="00FD7CD4" w:rsidP="00FD7CD4">
      <w:pPr>
        <w:spacing w:line="360" w:lineRule="auto"/>
        <w:ind w:left="3540" w:firstLine="708"/>
      </w:pPr>
    </w:p>
    <w:p w:rsidR="00FD7CD4" w:rsidRDefault="00FD7CD4" w:rsidP="00FD7CD4">
      <w:pPr>
        <w:spacing w:line="360" w:lineRule="auto"/>
      </w:pPr>
      <w:r w:rsidRPr="00FD7CD4">
        <w:rPr>
          <w:b/>
        </w:rPr>
        <w:t>A CÂMARA MUNICIPAL DE MÁRIO CAMPOS</w:t>
      </w:r>
      <w:r>
        <w:t xml:space="preserve"> aprovou e, eu, Presidente, no uso das atribuições que me conferem o Regimento Interno desta Casa e, em conformidade do art. 31, § 2º da Constituição Federal e o estabelecido no art. 142 da Lei Orgânica do Município, promulgo o presente Decreto Legislativo:</w:t>
      </w:r>
    </w:p>
    <w:p w:rsidR="00FD7CD4" w:rsidRDefault="00FD7CD4" w:rsidP="00FD7CD4">
      <w:pPr>
        <w:spacing w:line="360" w:lineRule="auto"/>
      </w:pPr>
    </w:p>
    <w:p w:rsidR="00FD7CD4" w:rsidRDefault="00FD7CD4" w:rsidP="00FD7CD4">
      <w:pPr>
        <w:spacing w:line="360" w:lineRule="auto"/>
      </w:pPr>
      <w:r>
        <w:t>Art. 1º Ficam aprovadas as contas da Prefeitura Municipal de Mário Campos</w:t>
      </w:r>
      <w:r>
        <w:t>, referente ao exercício de 2024</w:t>
      </w:r>
      <w:r>
        <w:t xml:space="preserve">, nos termos do Parecer Prévio do Tribunal de Contas do Estado de Minas Gerais, Processo </w:t>
      </w:r>
      <w:r w:rsidRPr="00FD7CD4">
        <w:t>nº</w:t>
      </w:r>
      <w:r w:rsidRPr="00FD7CD4">
        <w:t xml:space="preserve"> </w:t>
      </w:r>
      <w:r w:rsidRPr="00FD7CD4">
        <w:t>1188799.</w:t>
      </w:r>
    </w:p>
    <w:p w:rsidR="00FD7CD4" w:rsidRDefault="00FD7CD4" w:rsidP="00FD7CD4">
      <w:pPr>
        <w:spacing w:line="360" w:lineRule="auto"/>
      </w:pPr>
    </w:p>
    <w:p w:rsidR="00FD7CD4" w:rsidRDefault="00FD7CD4" w:rsidP="00FD7CD4">
      <w:pPr>
        <w:spacing w:line="360" w:lineRule="auto"/>
      </w:pPr>
      <w:r>
        <w:t>Art. 2º Fica determinada a remessa ao Tribunal de Contas de Minas Gerais de cópia da ata circunstanciada com votação nominal, juntamente com cópia deste decreto legislativo, do relatório da Comissão, bem como da relação nominal dos vereadores presentes e o resultado numérico da votação.</w:t>
      </w:r>
    </w:p>
    <w:p w:rsidR="00FD7CD4" w:rsidRDefault="00FD7CD4" w:rsidP="00FD7CD4">
      <w:pPr>
        <w:spacing w:line="360" w:lineRule="auto"/>
      </w:pPr>
    </w:p>
    <w:p w:rsidR="00FD7CD4" w:rsidRDefault="00FD7CD4" w:rsidP="00FD7CD4">
      <w:pPr>
        <w:spacing w:line="360" w:lineRule="auto"/>
      </w:pPr>
      <w:r>
        <w:t>Art. 3º Este Decreto entra em vigor na data de sua publicação.</w:t>
      </w:r>
    </w:p>
    <w:p w:rsidR="00FD7CD4" w:rsidRDefault="00FD7CD4" w:rsidP="00FD7CD4">
      <w:pPr>
        <w:spacing w:line="360" w:lineRule="auto"/>
      </w:pPr>
    </w:p>
    <w:p w:rsidR="00FD7CD4" w:rsidRDefault="00FD7CD4" w:rsidP="00FD7CD4">
      <w:pPr>
        <w:spacing w:line="360" w:lineRule="auto"/>
      </w:pPr>
    </w:p>
    <w:p w:rsidR="00FD7CD4" w:rsidRDefault="00FD7CD4" w:rsidP="00FD7CD4">
      <w:pPr>
        <w:spacing w:line="360" w:lineRule="auto"/>
      </w:pPr>
      <w:r>
        <w:t>Mário Campos</w:t>
      </w:r>
      <w:r>
        <w:t xml:space="preserve">, em 10 de </w:t>
      </w:r>
      <w:proofErr w:type="gramStart"/>
      <w:r>
        <w:t>Março</w:t>
      </w:r>
      <w:proofErr w:type="gramEnd"/>
      <w:r>
        <w:t xml:space="preserve"> de 2026</w:t>
      </w:r>
      <w:r>
        <w:t>.</w:t>
      </w:r>
      <w:bookmarkStart w:id="0" w:name="_GoBack"/>
      <w:bookmarkEnd w:id="0"/>
    </w:p>
    <w:p w:rsidR="00FD7CD4" w:rsidRDefault="00FD7CD4" w:rsidP="00FD7CD4">
      <w:pPr>
        <w:spacing w:line="360" w:lineRule="auto"/>
      </w:pPr>
    </w:p>
    <w:p w:rsidR="00FD7CD4" w:rsidRDefault="00FD7CD4" w:rsidP="00FD7CD4">
      <w:pPr>
        <w:spacing w:line="360" w:lineRule="auto"/>
      </w:pPr>
    </w:p>
    <w:p w:rsidR="00FD7CD4" w:rsidRDefault="00FD7CD4" w:rsidP="00FD7CD4">
      <w:pPr>
        <w:spacing w:line="360" w:lineRule="auto"/>
      </w:pPr>
    </w:p>
    <w:p w:rsidR="00FD7CD4" w:rsidRPr="00FD7CD4" w:rsidRDefault="00FD7CD4" w:rsidP="00FD7CD4">
      <w:pPr>
        <w:spacing w:line="360" w:lineRule="auto"/>
        <w:jc w:val="center"/>
        <w:rPr>
          <w:b/>
        </w:rPr>
      </w:pPr>
      <w:r w:rsidRPr="00FD7CD4">
        <w:rPr>
          <w:b/>
        </w:rPr>
        <w:t>Reinaldo Francisco Silva de Magalhães</w:t>
      </w:r>
    </w:p>
    <w:p w:rsidR="006124AC" w:rsidRPr="00FD7CD4" w:rsidRDefault="00FD7CD4" w:rsidP="00FD7CD4">
      <w:pPr>
        <w:spacing w:line="360" w:lineRule="auto"/>
        <w:jc w:val="center"/>
        <w:rPr>
          <w:b/>
        </w:rPr>
      </w:pPr>
      <w:r w:rsidRPr="00FD7CD4">
        <w:rPr>
          <w:b/>
        </w:rPr>
        <w:t>PRESIDENTE DA CÂMARA MUNICIPAL</w:t>
      </w:r>
    </w:p>
    <w:sectPr w:rsidR="006124AC" w:rsidRPr="00FD7CD4" w:rsidSect="00B340B5">
      <w:headerReference w:type="default" r:id="rId7"/>
      <w:footerReference w:type="default" r:id="rId8"/>
      <w:pgSz w:w="11906" w:h="16838" w:code="9"/>
      <w:pgMar w:top="1701" w:right="1701" w:bottom="1701" w:left="1701" w:header="283" w:footer="9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55F7" w:rsidRDefault="001655F7" w:rsidP="00B340B5">
      <w:r>
        <w:separator/>
      </w:r>
    </w:p>
  </w:endnote>
  <w:endnote w:type="continuationSeparator" w:id="0">
    <w:p w:rsidR="001655F7" w:rsidRDefault="001655F7" w:rsidP="00B34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EA6" w:rsidRPr="00B340B5" w:rsidRDefault="00F20EA6" w:rsidP="00F20EA6">
    <w:pPr>
      <w:ind w:left="79"/>
      <w:jc w:val="center"/>
      <w:rPr>
        <w:rFonts w:ascii="Calibri" w:hAnsi="Calibri"/>
        <w:b/>
        <w:color w:val="1F3864" w:themeColor="accent5" w:themeShade="80"/>
        <w:sz w:val="20"/>
      </w:rPr>
    </w:pPr>
    <w:r w:rsidRPr="00B340B5">
      <w:rPr>
        <w:rFonts w:ascii="Calibri" w:hAnsi="Calibri"/>
        <w:b/>
        <w:color w:val="1F3864" w:themeColor="accent5" w:themeShade="80"/>
        <w:w w:val="130"/>
        <w:sz w:val="20"/>
      </w:rPr>
      <w:t>Avenida</w:t>
    </w:r>
    <w:r w:rsidRPr="00B340B5">
      <w:rPr>
        <w:rFonts w:ascii="Calibri" w:hAnsi="Calibri"/>
        <w:b/>
        <w:color w:val="1F3864" w:themeColor="accent5" w:themeShade="80"/>
        <w:spacing w:val="-2"/>
        <w:w w:val="130"/>
        <w:sz w:val="20"/>
      </w:rPr>
      <w:t xml:space="preserve"> </w:t>
    </w:r>
    <w:r w:rsidRPr="00B340B5">
      <w:rPr>
        <w:rFonts w:ascii="Calibri" w:hAnsi="Calibri"/>
        <w:b/>
        <w:color w:val="1F3864" w:themeColor="accent5" w:themeShade="80"/>
        <w:w w:val="130"/>
        <w:sz w:val="20"/>
      </w:rPr>
      <w:t>Petrina</w:t>
    </w:r>
    <w:r w:rsidRPr="00B340B5">
      <w:rPr>
        <w:rFonts w:ascii="Calibri" w:hAnsi="Calibri"/>
        <w:b/>
        <w:color w:val="1F3864" w:themeColor="accent5" w:themeShade="80"/>
        <w:spacing w:val="-2"/>
        <w:w w:val="130"/>
        <w:sz w:val="20"/>
      </w:rPr>
      <w:t xml:space="preserve"> </w:t>
    </w:r>
    <w:r w:rsidRPr="00B340B5">
      <w:rPr>
        <w:rFonts w:ascii="Calibri" w:hAnsi="Calibri"/>
        <w:b/>
        <w:color w:val="1F3864" w:themeColor="accent5" w:themeShade="80"/>
        <w:w w:val="130"/>
        <w:sz w:val="20"/>
      </w:rPr>
      <w:t>Augusta</w:t>
    </w:r>
    <w:r w:rsidRPr="00B340B5">
      <w:rPr>
        <w:rFonts w:ascii="Calibri" w:hAnsi="Calibri"/>
        <w:b/>
        <w:color w:val="1F3864" w:themeColor="accent5" w:themeShade="80"/>
        <w:spacing w:val="-1"/>
        <w:w w:val="130"/>
        <w:sz w:val="20"/>
      </w:rPr>
      <w:t xml:space="preserve"> </w:t>
    </w:r>
    <w:r w:rsidRPr="00B340B5">
      <w:rPr>
        <w:rFonts w:ascii="Calibri" w:hAnsi="Calibri"/>
        <w:b/>
        <w:color w:val="1F3864" w:themeColor="accent5" w:themeShade="80"/>
        <w:w w:val="130"/>
        <w:sz w:val="20"/>
      </w:rPr>
      <w:t>de</w:t>
    </w:r>
    <w:r w:rsidRPr="00B340B5">
      <w:rPr>
        <w:rFonts w:ascii="Calibri" w:hAnsi="Calibri"/>
        <w:b/>
        <w:color w:val="1F3864" w:themeColor="accent5" w:themeShade="80"/>
        <w:spacing w:val="-2"/>
        <w:w w:val="130"/>
        <w:sz w:val="20"/>
      </w:rPr>
      <w:t xml:space="preserve"> </w:t>
    </w:r>
    <w:r w:rsidRPr="00B340B5">
      <w:rPr>
        <w:rFonts w:ascii="Calibri" w:hAnsi="Calibri"/>
        <w:b/>
        <w:color w:val="1F3864" w:themeColor="accent5" w:themeShade="80"/>
        <w:w w:val="130"/>
        <w:sz w:val="20"/>
      </w:rPr>
      <w:t>Jesus,</w:t>
    </w:r>
    <w:r w:rsidRPr="00B340B5">
      <w:rPr>
        <w:rFonts w:ascii="Calibri" w:hAnsi="Calibri"/>
        <w:b/>
        <w:color w:val="1F3864" w:themeColor="accent5" w:themeShade="80"/>
        <w:spacing w:val="-2"/>
        <w:w w:val="130"/>
        <w:sz w:val="20"/>
      </w:rPr>
      <w:t xml:space="preserve"> </w:t>
    </w:r>
    <w:r w:rsidRPr="00B340B5">
      <w:rPr>
        <w:rFonts w:ascii="Calibri" w:hAnsi="Calibri"/>
        <w:b/>
        <w:color w:val="1F3864" w:themeColor="accent5" w:themeShade="80"/>
        <w:w w:val="130"/>
        <w:sz w:val="20"/>
      </w:rPr>
      <w:t>100</w:t>
    </w:r>
    <w:r w:rsidRPr="00B340B5">
      <w:rPr>
        <w:rFonts w:ascii="Calibri" w:hAnsi="Calibri"/>
        <w:b/>
        <w:color w:val="1F3864" w:themeColor="accent5" w:themeShade="80"/>
        <w:spacing w:val="-1"/>
        <w:w w:val="130"/>
        <w:sz w:val="20"/>
      </w:rPr>
      <w:t xml:space="preserve"> </w:t>
    </w:r>
    <w:r w:rsidRPr="00B340B5">
      <w:rPr>
        <w:rFonts w:ascii="Calibri" w:hAnsi="Calibri"/>
        <w:b/>
        <w:color w:val="1F3864" w:themeColor="accent5" w:themeShade="80"/>
        <w:w w:val="130"/>
        <w:sz w:val="20"/>
      </w:rPr>
      <w:t>-</w:t>
    </w:r>
    <w:r w:rsidRPr="00B340B5">
      <w:rPr>
        <w:rFonts w:ascii="Calibri" w:hAnsi="Calibri"/>
        <w:b/>
        <w:color w:val="1F3864" w:themeColor="accent5" w:themeShade="80"/>
        <w:spacing w:val="-2"/>
        <w:w w:val="130"/>
        <w:sz w:val="20"/>
      </w:rPr>
      <w:t xml:space="preserve"> </w:t>
    </w:r>
    <w:r w:rsidRPr="00B340B5">
      <w:rPr>
        <w:rFonts w:ascii="Calibri" w:hAnsi="Calibri"/>
        <w:b/>
        <w:color w:val="1F3864" w:themeColor="accent5" w:themeShade="80"/>
        <w:w w:val="130"/>
        <w:sz w:val="20"/>
      </w:rPr>
      <w:t>São</w:t>
    </w:r>
    <w:r w:rsidRPr="00B340B5">
      <w:rPr>
        <w:rFonts w:ascii="Calibri" w:hAnsi="Calibri"/>
        <w:b/>
        <w:color w:val="1F3864" w:themeColor="accent5" w:themeShade="80"/>
        <w:spacing w:val="-2"/>
        <w:w w:val="130"/>
        <w:sz w:val="20"/>
      </w:rPr>
      <w:t xml:space="preserve"> </w:t>
    </w:r>
    <w:r w:rsidRPr="00B340B5">
      <w:rPr>
        <w:rFonts w:ascii="Calibri" w:hAnsi="Calibri"/>
        <w:b/>
        <w:color w:val="1F3864" w:themeColor="accent5" w:themeShade="80"/>
        <w:w w:val="130"/>
        <w:sz w:val="20"/>
      </w:rPr>
      <w:t>Tarcísio</w:t>
    </w:r>
    <w:r w:rsidRPr="00B340B5">
      <w:rPr>
        <w:rFonts w:ascii="Calibri" w:hAnsi="Calibri"/>
        <w:b/>
        <w:color w:val="1F3864" w:themeColor="accent5" w:themeShade="80"/>
        <w:spacing w:val="-1"/>
        <w:w w:val="130"/>
        <w:sz w:val="20"/>
      </w:rPr>
      <w:t xml:space="preserve"> </w:t>
    </w:r>
    <w:r w:rsidRPr="00B340B5">
      <w:rPr>
        <w:rFonts w:ascii="Calibri" w:hAnsi="Calibri"/>
        <w:b/>
        <w:color w:val="1F3864" w:themeColor="accent5" w:themeShade="80"/>
        <w:w w:val="130"/>
        <w:sz w:val="20"/>
      </w:rPr>
      <w:t>-</w:t>
    </w:r>
    <w:r w:rsidRPr="00B340B5">
      <w:rPr>
        <w:rFonts w:ascii="Calibri" w:hAnsi="Calibri"/>
        <w:b/>
        <w:color w:val="1F3864" w:themeColor="accent5" w:themeShade="80"/>
        <w:spacing w:val="-2"/>
        <w:w w:val="130"/>
        <w:sz w:val="20"/>
      </w:rPr>
      <w:t xml:space="preserve"> </w:t>
    </w:r>
    <w:r w:rsidRPr="00B340B5">
      <w:rPr>
        <w:rFonts w:ascii="Calibri" w:hAnsi="Calibri"/>
        <w:b/>
        <w:color w:val="1F3864" w:themeColor="accent5" w:themeShade="80"/>
        <w:w w:val="130"/>
        <w:sz w:val="20"/>
      </w:rPr>
      <w:t>32470-</w:t>
    </w:r>
    <w:r w:rsidRPr="00B340B5">
      <w:rPr>
        <w:rFonts w:ascii="Calibri" w:hAnsi="Calibri"/>
        <w:b/>
        <w:color w:val="1F3864" w:themeColor="accent5" w:themeShade="80"/>
        <w:spacing w:val="-5"/>
        <w:w w:val="130"/>
        <w:sz w:val="20"/>
      </w:rPr>
      <w:t>000</w:t>
    </w:r>
  </w:p>
  <w:p w:rsidR="00B340B5" w:rsidRPr="00B340B5" w:rsidRDefault="00F20EA6" w:rsidP="00F20EA6">
    <w:pPr>
      <w:pStyle w:val="Rodap"/>
      <w:jc w:val="center"/>
      <w:rPr>
        <w:color w:val="1F3864" w:themeColor="accent5" w:themeShade="80"/>
      </w:rPr>
    </w:pPr>
    <w:r w:rsidRPr="00B340B5">
      <w:rPr>
        <w:color w:val="1F3864" w:themeColor="accent5" w:themeShade="80"/>
        <w:sz w:val="20"/>
      </w:rPr>
      <w:t>Contatos:</w:t>
    </w:r>
    <w:r w:rsidRPr="00B340B5">
      <w:rPr>
        <w:color w:val="1F3864" w:themeColor="accent5" w:themeShade="80"/>
        <w:spacing w:val="13"/>
        <w:sz w:val="20"/>
      </w:rPr>
      <w:t xml:space="preserve"> </w:t>
    </w:r>
    <w:r w:rsidRPr="00B340B5">
      <w:rPr>
        <w:color w:val="1F3864" w:themeColor="accent5" w:themeShade="80"/>
        <w:sz w:val="20"/>
      </w:rPr>
      <w:t>(31)</w:t>
    </w:r>
    <w:r w:rsidRPr="00B340B5">
      <w:rPr>
        <w:color w:val="1F3864" w:themeColor="accent5" w:themeShade="80"/>
        <w:spacing w:val="13"/>
        <w:sz w:val="20"/>
      </w:rPr>
      <w:t xml:space="preserve"> </w:t>
    </w:r>
    <w:r w:rsidRPr="00B340B5">
      <w:rPr>
        <w:color w:val="1F3864" w:themeColor="accent5" w:themeShade="80"/>
        <w:sz w:val="20"/>
      </w:rPr>
      <w:t>3577-2662</w:t>
    </w:r>
    <w:r w:rsidRPr="00B340B5">
      <w:rPr>
        <w:color w:val="1F3864" w:themeColor="accent5" w:themeShade="80"/>
        <w:spacing w:val="13"/>
        <w:sz w:val="20"/>
      </w:rPr>
      <w:t xml:space="preserve"> </w:t>
    </w:r>
    <w:r w:rsidRPr="00B340B5">
      <w:rPr>
        <w:color w:val="1F3864" w:themeColor="accent5" w:themeShade="80"/>
        <w:w w:val="85"/>
        <w:sz w:val="20"/>
      </w:rPr>
      <w:t>|</w:t>
    </w:r>
    <w:r w:rsidRPr="00B340B5">
      <w:rPr>
        <w:color w:val="1F3864" w:themeColor="accent5" w:themeShade="80"/>
        <w:spacing w:val="13"/>
        <w:sz w:val="20"/>
      </w:rPr>
      <w:t xml:space="preserve"> </w:t>
    </w:r>
    <w:r w:rsidRPr="00B340B5">
      <w:rPr>
        <w:color w:val="1F3864" w:themeColor="accent5" w:themeShade="80"/>
        <w:sz w:val="20"/>
      </w:rPr>
      <w:t>mariocampos.mg.leg.br</w:t>
    </w:r>
    <w:r w:rsidRPr="00B340B5">
      <w:rPr>
        <w:color w:val="1F3864" w:themeColor="accent5" w:themeShade="80"/>
        <w:spacing w:val="14"/>
        <w:sz w:val="20"/>
      </w:rPr>
      <w:t xml:space="preserve"> </w:t>
    </w:r>
    <w:r w:rsidRPr="00B340B5">
      <w:rPr>
        <w:color w:val="1F3864" w:themeColor="accent5" w:themeShade="80"/>
        <w:w w:val="85"/>
        <w:sz w:val="20"/>
      </w:rPr>
      <w:t>|</w:t>
    </w:r>
    <w:r w:rsidRPr="00B340B5">
      <w:rPr>
        <w:color w:val="1F3864" w:themeColor="accent5" w:themeShade="80"/>
        <w:spacing w:val="13"/>
        <w:sz w:val="20"/>
      </w:rPr>
      <w:t xml:space="preserve"> </w:t>
    </w:r>
    <w:hyperlink r:id="rId1">
      <w:r w:rsidRPr="00B340B5">
        <w:rPr>
          <w:color w:val="1F3864" w:themeColor="accent5" w:themeShade="80"/>
          <w:spacing w:val="-2"/>
          <w:sz w:val="20"/>
        </w:rPr>
        <w:t>faleconosco@mariocampos.mg.leg.br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55F7" w:rsidRDefault="001655F7" w:rsidP="00B340B5">
      <w:r>
        <w:separator/>
      </w:r>
    </w:p>
  </w:footnote>
  <w:footnote w:type="continuationSeparator" w:id="0">
    <w:p w:rsidR="001655F7" w:rsidRDefault="001655F7" w:rsidP="00B340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0B5" w:rsidRPr="00B340B5" w:rsidRDefault="00B340B5" w:rsidP="00B340B5">
    <w:pPr>
      <w:pStyle w:val="Cabealho"/>
      <w:jc w:val="right"/>
      <w:rPr>
        <w:rFonts w:ascii="Arial Rounded MT Bold" w:hAnsi="Arial Rounded MT Bold"/>
        <w:color w:val="1F3864" w:themeColor="accent5" w:themeShade="80"/>
        <w:sz w:val="32"/>
      </w:rPr>
    </w:pPr>
    <w:r>
      <w:rPr>
        <w:rFonts w:ascii="Arial Rounded MT Bold" w:hAnsi="Arial Rounded MT Bold"/>
        <w:noProof/>
        <w:color w:val="4472C4" w:themeColor="accent5"/>
        <w:sz w:val="32"/>
        <w:lang w:eastAsia="pt-BR"/>
      </w:rPr>
      <mc:AlternateContent>
        <mc:Choice Requires="wpg">
          <w:drawing>
            <wp:anchor distT="0" distB="0" distL="114300" distR="114300" simplePos="0" relativeHeight="251659264" behindDoc="1" locked="0" layoutInCell="1" allowOverlap="1" wp14:anchorId="4E81EC79" wp14:editId="6959CCA0">
              <wp:simplePos x="0" y="0"/>
              <wp:positionH relativeFrom="column">
                <wp:posOffset>-1073311</wp:posOffset>
              </wp:positionH>
              <wp:positionV relativeFrom="paragraph">
                <wp:posOffset>11364</wp:posOffset>
              </wp:positionV>
              <wp:extent cx="7915275" cy="881380"/>
              <wp:effectExtent l="0" t="0" r="28575" b="0"/>
              <wp:wrapNone/>
              <wp:docPr id="7" name="Grupo 7"/>
              <wp:cNvGraphicFramePr/>
              <a:graphic xmlns:a="http://schemas.openxmlformats.org/drawingml/2006/main">
                <a:graphicData uri="http://schemas.microsoft.com/office/word/2010/wordprocessingGroup">
                  <wpg:wgp>
                    <wpg:cNvGrpSpPr/>
                    <wpg:grpSpPr>
                      <a:xfrm>
                        <a:off x="0" y="0"/>
                        <a:ext cx="7915275" cy="881380"/>
                        <a:chOff x="0" y="0"/>
                        <a:chExt cx="7915275" cy="881380"/>
                      </a:xfrm>
                    </wpg:grpSpPr>
                    <wps:wsp>
                      <wps:cNvPr id="4" name="Graphic 4"/>
                      <wps:cNvSpPr/>
                      <wps:spPr>
                        <a:xfrm>
                          <a:off x="0" y="641444"/>
                          <a:ext cx="7915275" cy="1270"/>
                        </a:xfrm>
                        <a:custGeom>
                          <a:avLst/>
                          <a:gdLst/>
                          <a:ahLst/>
                          <a:cxnLst/>
                          <a:rect l="l" t="t" r="r" b="b"/>
                          <a:pathLst>
                            <a:path w="7915275">
                              <a:moveTo>
                                <a:pt x="0" y="0"/>
                              </a:moveTo>
                              <a:lnTo>
                                <a:pt x="7915273" y="0"/>
                              </a:lnTo>
                            </a:path>
                          </a:pathLst>
                        </a:custGeom>
                        <a:ln w="38077">
                          <a:solidFill>
                            <a:schemeClr val="accent5">
                              <a:lumMod val="75000"/>
                            </a:schemeClr>
                          </a:solidFill>
                          <a:prstDash val="solid"/>
                        </a:ln>
                      </wps:spPr>
                      <wps:bodyPr wrap="square" lIns="0" tIns="0" rIns="0" bIns="0" rtlCol="0">
                        <a:prstTxWarp prst="textNoShape">
                          <a:avLst/>
                        </a:prstTxWarp>
                        <a:noAutofit/>
                      </wps:bodyPr>
                    </wps:wsp>
                    <wps:wsp>
                      <wps:cNvPr id="3" name="Graphic 3"/>
                      <wps:cNvSpPr/>
                      <wps:spPr>
                        <a:xfrm>
                          <a:off x="0" y="518615"/>
                          <a:ext cx="7915275" cy="1270"/>
                        </a:xfrm>
                        <a:custGeom>
                          <a:avLst/>
                          <a:gdLst/>
                          <a:ahLst/>
                          <a:cxnLst/>
                          <a:rect l="l" t="t" r="r" b="b"/>
                          <a:pathLst>
                            <a:path w="7915275">
                              <a:moveTo>
                                <a:pt x="0" y="0"/>
                              </a:moveTo>
                              <a:lnTo>
                                <a:pt x="7915273" y="0"/>
                              </a:lnTo>
                            </a:path>
                          </a:pathLst>
                        </a:custGeom>
                        <a:ln w="38077">
                          <a:solidFill>
                            <a:schemeClr val="accent6">
                              <a:lumMod val="75000"/>
                            </a:schemeClr>
                          </a:solidFill>
                          <a:prstDash val="solid"/>
                        </a:ln>
                      </wps:spPr>
                      <wps:bodyPr wrap="square" lIns="0" tIns="0" rIns="0" bIns="0" rtlCol="0">
                        <a:prstTxWarp prst="textNoShape">
                          <a:avLst/>
                        </a:prstTxWarp>
                        <a:noAutofit/>
                      </wps:bodyPr>
                    </wps:wsp>
                    <pic:pic xmlns:pic="http://schemas.openxmlformats.org/drawingml/2006/picture">
                      <pic:nvPicPr>
                        <pic:cNvPr id="2" name="Image 5"/>
                        <pic:cNvPicPr>
                          <a:picLocks noChangeAspect="1"/>
                        </pic:cNvPicPr>
                      </pic:nvPicPr>
                      <pic:blipFill>
                        <a:blip r:embed="rId1" cstate="print">
                          <a:extLst>
                            <a:ext uri="{BEBA8EAE-BF5A-486C-A8C5-ECC9F3942E4B}">
                              <a14:imgProps xmlns:a14="http://schemas.microsoft.com/office/drawing/2010/main">
                                <a14:imgLayer r:embed="rId2">
                                  <a14:imgEffect>
                                    <a14:brightnessContrast bright="20000" contrast="20000"/>
                                  </a14:imgEffect>
                                </a14:imgLayer>
                              </a14:imgProps>
                            </a:ext>
                          </a:extLst>
                        </a:blip>
                        <a:stretch>
                          <a:fillRect/>
                        </a:stretch>
                      </pic:blipFill>
                      <pic:spPr>
                        <a:xfrm>
                          <a:off x="1071349" y="0"/>
                          <a:ext cx="665480" cy="881380"/>
                        </a:xfrm>
                        <a:prstGeom prst="rect">
                          <a:avLst/>
                        </a:prstGeom>
                      </pic:spPr>
                    </pic:pic>
                  </wpg:wgp>
                </a:graphicData>
              </a:graphic>
            </wp:anchor>
          </w:drawing>
        </mc:Choice>
        <mc:Fallback>
          <w:pict>
            <v:group w14:anchorId="490DC6FD" id="Grupo 7" o:spid="_x0000_s1026" style="position:absolute;margin-left:-84.5pt;margin-top:.9pt;width:623.25pt;height:69.4pt;z-index:-251657216" coordsize="79152,88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">
              <v:shape id="Graphic 4" o:spid="_x0000_s1027" style="position:absolute;top:6414;width:79152;height:13;visibility:visible;mso-wrap-style:square;v-text-anchor:top" coordsize="791527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nQzsYA&#10;AADaAAAADwAAAGRycy9kb3ducmV2LnhtbESPQUsDMRSE7wX/Q3iCl2KzlVZl3bRosSitLFg9eHxs&#10;3m5WNy9LEtv135tCocdhZr5hiuVgO7EnH1rHCqaTDARx5XTLjYLPj/X1PYgQkTV2jknBHwVYLi5G&#10;BebaHfid9rvYiAThkKMCE2OfSxkqQxbDxPXEyaudtxiT9I3UHg8Jbjt5k2W30mLLacFgTytD1c/u&#10;1yropuXd1/Z7M35h/2zK+WDq1duTUleXw+MDiEhDPIdP7VetYAbHK+kGyM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WnQzsYAAADaAAAADwAAAAAAAAAAAAAAAACYAgAAZHJz&#10;L2Rvd25yZXYueG1sUEsFBgAAAAAEAAQA9QAAAIsDAAAAAA==&#10;" path="m,l7915273,e" filled="f" strokecolor="#2f5496 [2408]" strokeweight="1.0577mm">
                <v:path arrowok="t"/>
              </v:shape>
              <v:shape id="Graphic 3" o:spid="_x0000_s1028" style="position:absolute;top:5186;width:79152;height:12;visibility:visible;mso-wrap-style:square;v-text-anchor:top" coordsize="791527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TgOMEA&#10;AADaAAAADwAAAGRycy9kb3ducmV2LnhtbESPT4vCMBTE74LfITzBi6ypCiJdo8iy4nr0D/X6aJ5t&#10;sXkpSbR1P/1mQfA4zMxvmOW6M7V4kPOVZQWTcQKCOLe64kLB+bT9WIDwAVljbZkUPMnDetXvLTHV&#10;tuUDPY6hEBHCPkUFZQhNKqXPSzLox7Yhjt7VOoMhSldI7bCNcFPLaZLMpcGK40KJDX2VlN+Od6Ng&#10;a3mf3WrX/u79BbNmdPneZTOlhoNu8wkiUBfe4Vf7RyuYwf+VeAPk6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04DjBAAAA2gAAAA8AAAAAAAAAAAAAAAAAmAIAAGRycy9kb3du&#10;cmV2LnhtbFBLBQYAAAAABAAEAPUAAACGAwAAAAA=&#10;" path="m,l7915273,e" filled="f" strokecolor="#538135 [2409]" strokeweight="1.0577mm">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9" type="#_x0000_t75" style="position:absolute;left:10713;width:6655;height:88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Q57KjBAAAA2gAAAA8AAABkcnMvZG93bnJldi54bWxEj92KwjAUhO8XfIdwBO/W1II/VKPogiAs&#10;XvjzAIfk2Babk5LE2vXpzcLCXg4z8w2z2vS2ER35UDtWMBlnIIi1MzWXCq6X/ecCRIjIBhvHpOCH&#10;AmzWg48VFsY9+UTdOZYiQTgUqKCKsS2kDLoii2HsWuLk3Zy3GJP0pTQenwluG5ln2UxarDktVNjS&#10;V0X6fn5YBZe8m053rdE833Wh3svv11F7pUbDfrsEEamP/+G/9sEoyOH3SroBcv0G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Q57KjBAAAA2gAAAA8AAAAAAAAAAAAAAAAAnwIA&#10;AGRycy9kb3ducmV2LnhtbFBLBQYAAAAABAAEAPcAAACNAwAAAAA=&#10;">
                <v:imagedata r:id="rId3" o:title=""/>
                <v:path arrowok="t"/>
              </v:shape>
            </v:group>
          </w:pict>
        </mc:Fallback>
      </mc:AlternateContent>
    </w:r>
    <w:r w:rsidRPr="00B340B5">
      <w:rPr>
        <w:rFonts w:ascii="Arial Rounded MT Bold" w:hAnsi="Arial Rounded MT Bold"/>
        <w:color w:val="1F3864" w:themeColor="accent5" w:themeShade="80"/>
        <w:sz w:val="32"/>
      </w:rPr>
      <w:t>Câmara Municipal de</w:t>
    </w:r>
  </w:p>
  <w:p w:rsidR="00B340B5" w:rsidRPr="00B340B5" w:rsidRDefault="00B340B5" w:rsidP="00B340B5">
    <w:pPr>
      <w:pStyle w:val="Cabealho"/>
      <w:jc w:val="right"/>
      <w:rPr>
        <w:rFonts w:ascii="Arial Rounded MT Bold" w:hAnsi="Arial Rounded MT Bold"/>
        <w:color w:val="1F3864" w:themeColor="accent5" w:themeShade="80"/>
        <w:sz w:val="32"/>
      </w:rPr>
    </w:pPr>
    <w:r w:rsidRPr="00B340B5">
      <w:rPr>
        <w:rFonts w:ascii="Arial Rounded MT Bold" w:hAnsi="Arial Rounded MT Bold"/>
        <w:color w:val="1F3864" w:themeColor="accent5" w:themeShade="80"/>
        <w:sz w:val="40"/>
      </w:rPr>
      <w:t>Mário Campos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205BA"/>
    <w:multiLevelType w:val="multilevel"/>
    <w:tmpl w:val="A4E0C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F1594B"/>
    <w:multiLevelType w:val="multilevel"/>
    <w:tmpl w:val="B22A6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CD4"/>
    <w:rsid w:val="00005E2A"/>
    <w:rsid w:val="00030DDA"/>
    <w:rsid w:val="000351DC"/>
    <w:rsid w:val="00060B60"/>
    <w:rsid w:val="00065FDF"/>
    <w:rsid w:val="000A6101"/>
    <w:rsid w:val="000E62D8"/>
    <w:rsid w:val="000F7F5C"/>
    <w:rsid w:val="001231BA"/>
    <w:rsid w:val="001554EE"/>
    <w:rsid w:val="001655F7"/>
    <w:rsid w:val="001668AD"/>
    <w:rsid w:val="00187390"/>
    <w:rsid w:val="001959EB"/>
    <w:rsid w:val="001A2C6A"/>
    <w:rsid w:val="001C383C"/>
    <w:rsid w:val="001E0C59"/>
    <w:rsid w:val="001F5221"/>
    <w:rsid w:val="00206612"/>
    <w:rsid w:val="00215B6F"/>
    <w:rsid w:val="00231787"/>
    <w:rsid w:val="00234BED"/>
    <w:rsid w:val="002714B5"/>
    <w:rsid w:val="002728ED"/>
    <w:rsid w:val="002A3B0B"/>
    <w:rsid w:val="002C3EAC"/>
    <w:rsid w:val="002E1682"/>
    <w:rsid w:val="003124B3"/>
    <w:rsid w:val="00315E91"/>
    <w:rsid w:val="003349E2"/>
    <w:rsid w:val="00356998"/>
    <w:rsid w:val="0037417B"/>
    <w:rsid w:val="00377283"/>
    <w:rsid w:val="00381A9A"/>
    <w:rsid w:val="00385B5D"/>
    <w:rsid w:val="00390E91"/>
    <w:rsid w:val="00393B91"/>
    <w:rsid w:val="003D6D3B"/>
    <w:rsid w:val="003E5E07"/>
    <w:rsid w:val="003E65B1"/>
    <w:rsid w:val="003E71F4"/>
    <w:rsid w:val="003F7DE7"/>
    <w:rsid w:val="00441A1B"/>
    <w:rsid w:val="00483298"/>
    <w:rsid w:val="004A3D98"/>
    <w:rsid w:val="004D1D0F"/>
    <w:rsid w:val="004E3F4E"/>
    <w:rsid w:val="005017E2"/>
    <w:rsid w:val="00505728"/>
    <w:rsid w:val="0051368D"/>
    <w:rsid w:val="00513B80"/>
    <w:rsid w:val="00522D45"/>
    <w:rsid w:val="00534F81"/>
    <w:rsid w:val="00545580"/>
    <w:rsid w:val="00574D19"/>
    <w:rsid w:val="005A019F"/>
    <w:rsid w:val="006124AC"/>
    <w:rsid w:val="006200B7"/>
    <w:rsid w:val="0062404B"/>
    <w:rsid w:val="006544ED"/>
    <w:rsid w:val="00656539"/>
    <w:rsid w:val="006746B3"/>
    <w:rsid w:val="006B0916"/>
    <w:rsid w:val="006C65C5"/>
    <w:rsid w:val="006D1293"/>
    <w:rsid w:val="006F6042"/>
    <w:rsid w:val="00725258"/>
    <w:rsid w:val="007A278B"/>
    <w:rsid w:val="007A3AB8"/>
    <w:rsid w:val="007B5B47"/>
    <w:rsid w:val="007B71A8"/>
    <w:rsid w:val="007C370D"/>
    <w:rsid w:val="007D5240"/>
    <w:rsid w:val="00803C1D"/>
    <w:rsid w:val="00834F14"/>
    <w:rsid w:val="0084169A"/>
    <w:rsid w:val="00845B1E"/>
    <w:rsid w:val="008530B5"/>
    <w:rsid w:val="008D492A"/>
    <w:rsid w:val="00902229"/>
    <w:rsid w:val="009465BF"/>
    <w:rsid w:val="00976BF7"/>
    <w:rsid w:val="00992197"/>
    <w:rsid w:val="009A6ACC"/>
    <w:rsid w:val="009C1D16"/>
    <w:rsid w:val="009C1FFD"/>
    <w:rsid w:val="009D5082"/>
    <w:rsid w:val="009F05E7"/>
    <w:rsid w:val="00A0236A"/>
    <w:rsid w:val="00A14748"/>
    <w:rsid w:val="00A377B1"/>
    <w:rsid w:val="00A436B4"/>
    <w:rsid w:val="00A46DB8"/>
    <w:rsid w:val="00A641E0"/>
    <w:rsid w:val="00A8329D"/>
    <w:rsid w:val="00A97684"/>
    <w:rsid w:val="00B12BE6"/>
    <w:rsid w:val="00B340B5"/>
    <w:rsid w:val="00B43E6B"/>
    <w:rsid w:val="00B4434E"/>
    <w:rsid w:val="00B623DA"/>
    <w:rsid w:val="00B71D25"/>
    <w:rsid w:val="00B746EA"/>
    <w:rsid w:val="00B96F5A"/>
    <w:rsid w:val="00BA093D"/>
    <w:rsid w:val="00BB16FA"/>
    <w:rsid w:val="00BD15FE"/>
    <w:rsid w:val="00BD2099"/>
    <w:rsid w:val="00BF7D45"/>
    <w:rsid w:val="00C235BE"/>
    <w:rsid w:val="00C61C24"/>
    <w:rsid w:val="00C629D2"/>
    <w:rsid w:val="00C63FAB"/>
    <w:rsid w:val="00C76028"/>
    <w:rsid w:val="00C97A4F"/>
    <w:rsid w:val="00CA4912"/>
    <w:rsid w:val="00CB03D6"/>
    <w:rsid w:val="00CC5000"/>
    <w:rsid w:val="00CF23D2"/>
    <w:rsid w:val="00D20C7C"/>
    <w:rsid w:val="00D23C81"/>
    <w:rsid w:val="00D33187"/>
    <w:rsid w:val="00D4035F"/>
    <w:rsid w:val="00D50AA9"/>
    <w:rsid w:val="00D8189D"/>
    <w:rsid w:val="00DC7B08"/>
    <w:rsid w:val="00DE74F2"/>
    <w:rsid w:val="00DF2E5B"/>
    <w:rsid w:val="00E62567"/>
    <w:rsid w:val="00E92A8D"/>
    <w:rsid w:val="00EB4D66"/>
    <w:rsid w:val="00EC5D72"/>
    <w:rsid w:val="00EC77E9"/>
    <w:rsid w:val="00EE1443"/>
    <w:rsid w:val="00EE5EE9"/>
    <w:rsid w:val="00EF2049"/>
    <w:rsid w:val="00F16A9B"/>
    <w:rsid w:val="00F20EA6"/>
    <w:rsid w:val="00F223B3"/>
    <w:rsid w:val="00F87212"/>
    <w:rsid w:val="00F9566E"/>
    <w:rsid w:val="00FA34D7"/>
    <w:rsid w:val="00FC0E6E"/>
    <w:rsid w:val="00FC3D34"/>
    <w:rsid w:val="00FC64A6"/>
    <w:rsid w:val="00FD2753"/>
    <w:rsid w:val="00FD7CD4"/>
    <w:rsid w:val="00FE5F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B050D3"/>
  <w15:chartTrackingRefBased/>
  <w15:docId w15:val="{89E467FB-8B09-49FF-95AF-8281D1787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4"/>
        <w:szCs w:val="22"/>
        <w:lang w:val="pt-B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340B5"/>
    <w:pPr>
      <w:tabs>
        <w:tab w:val="center" w:pos="4252"/>
        <w:tab w:val="right" w:pos="8504"/>
      </w:tabs>
    </w:pPr>
  </w:style>
  <w:style w:type="character" w:customStyle="1" w:styleId="CabealhoChar">
    <w:name w:val="Cabeçalho Char"/>
    <w:basedOn w:val="Fontepargpadro"/>
    <w:link w:val="Cabealho"/>
    <w:uiPriority w:val="99"/>
    <w:rsid w:val="00B340B5"/>
  </w:style>
  <w:style w:type="paragraph" w:styleId="Rodap">
    <w:name w:val="footer"/>
    <w:basedOn w:val="Normal"/>
    <w:link w:val="RodapChar"/>
    <w:uiPriority w:val="99"/>
    <w:unhideWhenUsed/>
    <w:rsid w:val="00B340B5"/>
    <w:pPr>
      <w:tabs>
        <w:tab w:val="center" w:pos="4252"/>
        <w:tab w:val="right" w:pos="8504"/>
      </w:tabs>
    </w:pPr>
  </w:style>
  <w:style w:type="character" w:customStyle="1" w:styleId="RodapChar">
    <w:name w:val="Rodapé Char"/>
    <w:basedOn w:val="Fontepargpadro"/>
    <w:link w:val="Rodap"/>
    <w:uiPriority w:val="99"/>
    <w:rsid w:val="00B340B5"/>
  </w:style>
  <w:style w:type="paragraph" w:styleId="Ttulo">
    <w:name w:val="Title"/>
    <w:basedOn w:val="Normal"/>
    <w:link w:val="TtuloChar"/>
    <w:uiPriority w:val="10"/>
    <w:qFormat/>
    <w:rsid w:val="00B340B5"/>
    <w:pPr>
      <w:widowControl w:val="0"/>
      <w:autoSpaceDE w:val="0"/>
      <w:autoSpaceDN w:val="0"/>
      <w:spacing w:line="556" w:lineRule="exact"/>
      <w:ind w:left="4971"/>
      <w:jc w:val="left"/>
    </w:pPr>
    <w:rPr>
      <w:rFonts w:ascii="Calibri" w:eastAsia="Calibri" w:hAnsi="Calibri" w:cs="Calibri"/>
      <w:b/>
      <w:bCs/>
      <w:sz w:val="50"/>
      <w:szCs w:val="50"/>
      <w:lang w:val="pt-PT"/>
    </w:rPr>
  </w:style>
  <w:style w:type="character" w:customStyle="1" w:styleId="TtuloChar">
    <w:name w:val="Título Char"/>
    <w:basedOn w:val="Fontepargpadro"/>
    <w:link w:val="Ttulo"/>
    <w:uiPriority w:val="10"/>
    <w:rsid w:val="00B340B5"/>
    <w:rPr>
      <w:rFonts w:ascii="Calibri" w:eastAsia="Calibri" w:hAnsi="Calibri" w:cs="Calibri"/>
      <w:b/>
      <w:bCs/>
      <w:sz w:val="50"/>
      <w:szCs w:val="50"/>
      <w:lang w:val="pt-PT"/>
    </w:rPr>
  </w:style>
  <w:style w:type="paragraph" w:styleId="NormalWeb">
    <w:name w:val="Normal (Web)"/>
    <w:basedOn w:val="Normal"/>
    <w:uiPriority w:val="99"/>
    <w:unhideWhenUsed/>
    <w:rsid w:val="00902229"/>
    <w:pPr>
      <w:spacing w:before="100" w:beforeAutospacing="1" w:after="100" w:afterAutospacing="1"/>
      <w:jc w:val="left"/>
    </w:pPr>
    <w:rPr>
      <w:rFonts w:ascii="Times New Roman" w:eastAsia="Times New Roman" w:hAnsi="Times New Roman" w:cs="Times New Roman"/>
      <w:szCs w:val="24"/>
      <w:lang w:eastAsia="pt-BR"/>
    </w:rPr>
  </w:style>
  <w:style w:type="character" w:styleId="Forte">
    <w:name w:val="Strong"/>
    <w:basedOn w:val="Fontepargpadro"/>
    <w:uiPriority w:val="22"/>
    <w:qFormat/>
    <w:rsid w:val="00902229"/>
    <w:rPr>
      <w:b/>
      <w:bCs/>
    </w:rPr>
  </w:style>
  <w:style w:type="table" w:styleId="Tabelacomgrade">
    <w:name w:val="Table Grid"/>
    <w:basedOn w:val="Tabelanormal"/>
    <w:uiPriority w:val="39"/>
    <w:rsid w:val="007B5B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20EA6"/>
    <w:rPr>
      <w:color w:val="0563C1" w:themeColor="hyperlink"/>
      <w:u w:val="single"/>
    </w:rPr>
  </w:style>
  <w:style w:type="paragraph" w:styleId="PargrafodaLista">
    <w:name w:val="List Paragraph"/>
    <w:basedOn w:val="Normal"/>
    <w:uiPriority w:val="34"/>
    <w:qFormat/>
    <w:rsid w:val="00B4434E"/>
    <w:pPr>
      <w:ind w:left="720"/>
      <w:contextualSpacing/>
    </w:pPr>
  </w:style>
  <w:style w:type="paragraph" w:styleId="Textodebalo">
    <w:name w:val="Balloon Text"/>
    <w:basedOn w:val="Normal"/>
    <w:link w:val="TextodebaloChar"/>
    <w:uiPriority w:val="99"/>
    <w:semiHidden/>
    <w:unhideWhenUsed/>
    <w:rsid w:val="00FD7CD4"/>
    <w:rPr>
      <w:rFonts w:ascii="Segoe UI" w:hAnsi="Segoe UI" w:cs="Segoe UI"/>
      <w:sz w:val="18"/>
      <w:szCs w:val="18"/>
    </w:rPr>
  </w:style>
  <w:style w:type="character" w:customStyle="1" w:styleId="TextodebaloChar">
    <w:name w:val="Texto de balão Char"/>
    <w:basedOn w:val="Fontepargpadro"/>
    <w:link w:val="Textodebalo"/>
    <w:uiPriority w:val="99"/>
    <w:semiHidden/>
    <w:rsid w:val="00FD7C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038766">
      <w:bodyDiv w:val="1"/>
      <w:marLeft w:val="0"/>
      <w:marRight w:val="0"/>
      <w:marTop w:val="0"/>
      <w:marBottom w:val="0"/>
      <w:divBdr>
        <w:top w:val="none" w:sz="0" w:space="0" w:color="auto"/>
        <w:left w:val="none" w:sz="0" w:space="0" w:color="auto"/>
        <w:bottom w:val="none" w:sz="0" w:space="0" w:color="auto"/>
        <w:right w:val="none" w:sz="0" w:space="0" w:color="auto"/>
      </w:divBdr>
    </w:div>
    <w:div w:id="1172453906">
      <w:bodyDiv w:val="1"/>
      <w:marLeft w:val="0"/>
      <w:marRight w:val="0"/>
      <w:marTop w:val="0"/>
      <w:marBottom w:val="0"/>
      <w:divBdr>
        <w:top w:val="none" w:sz="0" w:space="0" w:color="auto"/>
        <w:left w:val="none" w:sz="0" w:space="0" w:color="auto"/>
        <w:bottom w:val="none" w:sz="0" w:space="0" w:color="auto"/>
        <w:right w:val="none" w:sz="0" w:space="0" w:color="auto"/>
      </w:divBdr>
    </w:div>
    <w:div w:id="1668901421">
      <w:bodyDiv w:val="1"/>
      <w:marLeft w:val="0"/>
      <w:marRight w:val="0"/>
      <w:marTop w:val="0"/>
      <w:marBottom w:val="0"/>
      <w:divBdr>
        <w:top w:val="none" w:sz="0" w:space="0" w:color="auto"/>
        <w:left w:val="none" w:sz="0" w:space="0" w:color="auto"/>
        <w:bottom w:val="none" w:sz="0" w:space="0" w:color="auto"/>
        <w:right w:val="none" w:sz="0" w:space="0" w:color="auto"/>
      </w:divBdr>
    </w:div>
    <w:div w:id="1705135877">
      <w:bodyDiv w:val="1"/>
      <w:marLeft w:val="0"/>
      <w:marRight w:val="0"/>
      <w:marTop w:val="0"/>
      <w:marBottom w:val="0"/>
      <w:divBdr>
        <w:top w:val="none" w:sz="0" w:space="0" w:color="auto"/>
        <w:left w:val="none" w:sz="0" w:space="0" w:color="auto"/>
        <w:bottom w:val="none" w:sz="0" w:space="0" w:color="auto"/>
        <w:right w:val="none" w:sz="0" w:space="0" w:color="auto"/>
      </w:divBdr>
    </w:div>
    <w:div w:id="1778673251">
      <w:bodyDiv w:val="1"/>
      <w:marLeft w:val="0"/>
      <w:marRight w:val="0"/>
      <w:marTop w:val="0"/>
      <w:marBottom w:val="0"/>
      <w:divBdr>
        <w:top w:val="none" w:sz="0" w:space="0" w:color="auto"/>
        <w:left w:val="none" w:sz="0" w:space="0" w:color="auto"/>
        <w:bottom w:val="none" w:sz="0" w:space="0" w:color="auto"/>
        <w:right w:val="none" w:sz="0" w:space="0" w:color="auto"/>
      </w:divBdr>
    </w:div>
    <w:div w:id="1952783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faleconosco@mariocampos.mg.leg.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microsoft.com/office/2007/relationships/hdphoto" Target="media/hdphoto1.wdp"/><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os\Modelos%20Personalizados%20do%20Office\modelo%20de%20wor%20com%20a%20LOGO%20DA%20CAMAR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 de wor com a LOGO DA CAMARA</Template>
  <TotalTime>16</TotalTime>
  <Pages>1</Pages>
  <Words>176</Words>
  <Characters>951</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TAYNÁ</dc:creator>
  <cp:keywords/>
  <dc:description/>
  <cp:lastModifiedBy>TAYNÁ</cp:lastModifiedBy>
  <cp:revision>1</cp:revision>
  <cp:lastPrinted>2026-03-06T18:51:00Z</cp:lastPrinted>
  <dcterms:created xsi:type="dcterms:W3CDTF">2026-03-06T18:39:00Z</dcterms:created>
  <dcterms:modified xsi:type="dcterms:W3CDTF">2026-03-06T18:56:00Z</dcterms:modified>
</cp:coreProperties>
</file>