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731362DC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1288E595" w14:textId="77777777" w:rsidR="006B07AB" w:rsidRDefault="006B07AB" w:rsidP="006B07AB">
      <w:pPr>
        <w:jc w:val="center"/>
        <w:rPr>
          <w:rFonts w:eastAsia="Calibri"/>
          <w:b/>
          <w:lang w:eastAsia="en-US"/>
        </w:rPr>
      </w:pPr>
    </w:p>
    <w:p w14:paraId="157592CE" w14:textId="70104A43" w:rsidR="003C2B76" w:rsidRPr="00136A2A" w:rsidRDefault="003C2B76" w:rsidP="003C2B76">
      <w:pPr>
        <w:pStyle w:val="Corpodetexto"/>
        <w:spacing w:line="276" w:lineRule="auto"/>
        <w:jc w:val="center"/>
        <w:rPr>
          <w:rFonts w:ascii="Times New Roman" w:hAnsi="Times New Roman"/>
          <w:b/>
          <w:bCs/>
          <w:szCs w:val="24"/>
        </w:rPr>
      </w:pPr>
      <w:r w:rsidRPr="00136A2A">
        <w:rPr>
          <w:rFonts w:ascii="Times New Roman" w:hAnsi="Times New Roman"/>
          <w:b/>
          <w:bCs/>
          <w:szCs w:val="24"/>
        </w:rPr>
        <w:t>LEI Nº. 2.81</w:t>
      </w:r>
      <w:r>
        <w:rPr>
          <w:rFonts w:ascii="Times New Roman" w:hAnsi="Times New Roman"/>
          <w:b/>
          <w:bCs/>
          <w:szCs w:val="24"/>
        </w:rPr>
        <w:t>4</w:t>
      </w:r>
      <w:r w:rsidRPr="00136A2A">
        <w:rPr>
          <w:rFonts w:ascii="Times New Roman" w:hAnsi="Times New Roman"/>
          <w:b/>
          <w:bCs/>
          <w:szCs w:val="24"/>
        </w:rPr>
        <w:t>/2024</w:t>
      </w:r>
    </w:p>
    <w:tbl>
      <w:tblPr>
        <w:tblpPr w:leftFromText="141" w:rightFromText="141" w:vertAnchor="text" w:horzAnchor="page" w:tblpX="2933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48"/>
      </w:tblGrid>
      <w:tr w:rsidR="006B07AB" w:rsidRPr="00A35607" w14:paraId="790E6133" w14:textId="77777777" w:rsidTr="003C2B76">
        <w:trPr>
          <w:cantSplit/>
          <w:trHeight w:val="1639"/>
        </w:trPr>
        <w:tc>
          <w:tcPr>
            <w:tcW w:w="7648" w:type="dxa"/>
            <w:tcBorders>
              <w:top w:val="nil"/>
              <w:left w:val="nil"/>
              <w:bottom w:val="nil"/>
              <w:right w:val="nil"/>
            </w:tcBorders>
          </w:tcPr>
          <w:p w14:paraId="789CC378" w14:textId="77777777" w:rsidR="006B07AB" w:rsidRPr="00A35607" w:rsidRDefault="006B07AB" w:rsidP="003C2B76">
            <w:pPr>
              <w:jc w:val="both"/>
              <w:rPr>
                <w:b/>
              </w:rPr>
            </w:pPr>
          </w:p>
          <w:p w14:paraId="3103C7A2" w14:textId="77777777" w:rsidR="006B07AB" w:rsidRPr="00A35607" w:rsidRDefault="006B07AB" w:rsidP="003C2B76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8.982,37</w:t>
            </w:r>
            <w:r w:rsidRPr="00A35607">
              <w:rPr>
                <w:b/>
              </w:rPr>
              <w:t xml:space="preserve"> (</w:t>
            </w:r>
            <w:r>
              <w:rPr>
                <w:b/>
              </w:rPr>
              <w:t>OITO MIL, NOVECENTOS E OITENTA E DOIS REAIS E TRINTA E SETE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7B3C914" w14:textId="77777777" w:rsidR="006B07AB" w:rsidRPr="00A35607" w:rsidRDefault="006B07AB" w:rsidP="006B07AB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735DF4F" w14:textId="77777777" w:rsidR="006B07AB" w:rsidRPr="00A35607" w:rsidRDefault="006B07AB" w:rsidP="006B07AB">
      <w:pPr>
        <w:pStyle w:val="Recuodecorpodetexto2"/>
      </w:pPr>
    </w:p>
    <w:p w14:paraId="38C48169" w14:textId="77777777" w:rsidR="006B07AB" w:rsidRPr="00A35607" w:rsidRDefault="006B07AB" w:rsidP="006B07AB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5A57D52" w14:textId="77777777" w:rsidR="006B07AB" w:rsidRDefault="006B07AB" w:rsidP="006B07AB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421C46DE" w14:textId="2199347E" w:rsidR="00761DC5" w:rsidRDefault="006B07AB" w:rsidP="006B07AB">
      <w:pPr>
        <w:ind w:firstLine="1985"/>
        <w:jc w:val="both"/>
      </w:pPr>
      <w:r>
        <w:t xml:space="preserve">  </w:t>
      </w:r>
    </w:p>
    <w:p w14:paraId="7298F5A4" w14:textId="3314DAD7" w:rsidR="006B07AB" w:rsidRPr="00A35607" w:rsidRDefault="006B07AB" w:rsidP="00761DC5">
      <w:pPr>
        <w:ind w:firstLine="2127"/>
        <w:jc w:val="both"/>
      </w:pP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3DDEAB81" w14:textId="77777777" w:rsidR="006B07AB" w:rsidRPr="00A35607" w:rsidRDefault="006B07AB" w:rsidP="006B07AB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>
        <w:tab/>
      </w:r>
      <w:r w:rsidRPr="00A35607">
        <w:t>Faço saber a todos os habitantes deste Município que a Câmara Municipal de Vereadores aprovou e eu sanciono a seguinte Lei:</w:t>
      </w:r>
    </w:p>
    <w:p w14:paraId="22664935" w14:textId="77777777" w:rsidR="006B07AB" w:rsidRPr="00A35607" w:rsidRDefault="006B07AB" w:rsidP="006B07AB">
      <w:pPr>
        <w:jc w:val="center"/>
      </w:pPr>
    </w:p>
    <w:p w14:paraId="49134BD2" w14:textId="77777777" w:rsidR="006B07AB" w:rsidRPr="00A35607" w:rsidRDefault="006B07AB" w:rsidP="006B07AB">
      <w:pPr>
        <w:jc w:val="center"/>
      </w:pPr>
      <w:r w:rsidRPr="00A35607">
        <w:t>TITULO   I</w:t>
      </w:r>
    </w:p>
    <w:p w14:paraId="0450A1C4" w14:textId="77777777" w:rsidR="006B07AB" w:rsidRPr="00A35607" w:rsidRDefault="006B07AB" w:rsidP="006B07AB">
      <w:pPr>
        <w:jc w:val="center"/>
      </w:pPr>
      <w:proofErr w:type="gramStart"/>
      <w:r w:rsidRPr="00A35607">
        <w:t>CAPÍTULO  I</w:t>
      </w:r>
      <w:proofErr w:type="gramEnd"/>
    </w:p>
    <w:p w14:paraId="245A93F4" w14:textId="77777777" w:rsidR="006B07AB" w:rsidRPr="00A35607" w:rsidRDefault="006B07AB" w:rsidP="006B07AB">
      <w:pPr>
        <w:jc w:val="center"/>
      </w:pPr>
      <w:r w:rsidRPr="00A35607">
        <w:t>DA ALTERAÇÃO ORÇAMENTÁRIA</w:t>
      </w:r>
    </w:p>
    <w:p w14:paraId="41EAB083" w14:textId="77777777" w:rsidR="006B07AB" w:rsidRPr="00A35607" w:rsidRDefault="006B07AB" w:rsidP="006B07AB">
      <w:pPr>
        <w:jc w:val="center"/>
      </w:pPr>
    </w:p>
    <w:p w14:paraId="63826642" w14:textId="77777777" w:rsidR="006B07AB" w:rsidRPr="007B2206" w:rsidRDefault="006B07AB" w:rsidP="006B07AB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8.982,37</w:t>
      </w:r>
      <w:r w:rsidRPr="00A35607">
        <w:rPr>
          <w:b/>
        </w:rPr>
        <w:t xml:space="preserve"> (</w:t>
      </w:r>
      <w:r>
        <w:rPr>
          <w:b/>
        </w:rPr>
        <w:t>oito mil, novecentos e oitenta e dois reais e trinta e sete centavos</w:t>
      </w:r>
      <w:r w:rsidRPr="00A35607">
        <w:rPr>
          <w:b/>
        </w:rPr>
        <w:t xml:space="preserve">), </w:t>
      </w:r>
      <w:r>
        <w:t xml:space="preserve">distribuído </w:t>
      </w:r>
      <w:r w:rsidRPr="00A35607">
        <w:t xml:space="preserve">em conformidade com o prescrito </w:t>
      </w:r>
      <w:r>
        <w:t>nesta Lei.</w:t>
      </w:r>
    </w:p>
    <w:p w14:paraId="5477B19E" w14:textId="77777777" w:rsidR="00761DC5" w:rsidRDefault="00761DC5" w:rsidP="006B07AB">
      <w:pPr>
        <w:jc w:val="center"/>
      </w:pPr>
    </w:p>
    <w:p w14:paraId="1C99D58F" w14:textId="51D7878B" w:rsidR="006B07AB" w:rsidRPr="00A35607" w:rsidRDefault="006B07AB" w:rsidP="006B07AB">
      <w:pPr>
        <w:jc w:val="center"/>
      </w:pPr>
      <w:proofErr w:type="gramStart"/>
      <w:r w:rsidRPr="00A35607">
        <w:t>CAPÍTULO  II</w:t>
      </w:r>
      <w:proofErr w:type="gramEnd"/>
    </w:p>
    <w:p w14:paraId="54A291C9" w14:textId="77777777" w:rsidR="006B07AB" w:rsidRPr="00A35607" w:rsidRDefault="006B07AB" w:rsidP="006B07AB">
      <w:pPr>
        <w:jc w:val="center"/>
      </w:pPr>
      <w:r w:rsidRPr="00A35607">
        <w:t>DO LIMITE DO CRÉDITO E DA ABERTURA</w:t>
      </w:r>
    </w:p>
    <w:p w14:paraId="7BBFA6C1" w14:textId="77777777" w:rsidR="006B07AB" w:rsidRDefault="006B07AB" w:rsidP="006B07AB">
      <w:pPr>
        <w:jc w:val="center"/>
      </w:pPr>
    </w:p>
    <w:p w14:paraId="026D390C" w14:textId="77777777" w:rsidR="006B07AB" w:rsidRDefault="006B07AB" w:rsidP="006B07AB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8.982,37</w:t>
      </w:r>
      <w:r w:rsidRPr="00A35607">
        <w:rPr>
          <w:b/>
        </w:rPr>
        <w:t xml:space="preserve"> (</w:t>
      </w:r>
      <w:r>
        <w:rPr>
          <w:b/>
        </w:rPr>
        <w:t>oito mil, novecentos e oitenta e dois reais e trinta e sete centavos</w:t>
      </w:r>
      <w:r w:rsidRPr="00A35607">
        <w:rPr>
          <w:b/>
        </w:rPr>
        <w:t xml:space="preserve">), </w:t>
      </w:r>
      <w:r w:rsidRPr="00A35607">
        <w:t>no Orçamento Geral do Município, conforme abaixo especificado, a saber:</w:t>
      </w:r>
    </w:p>
    <w:p w14:paraId="33322972" w14:textId="77777777" w:rsidR="006B07AB" w:rsidRDefault="006B07AB" w:rsidP="006B07AB">
      <w:pPr>
        <w:jc w:val="both"/>
      </w:pPr>
    </w:p>
    <w:p w14:paraId="266CDB13" w14:textId="77777777" w:rsidR="006B07AB" w:rsidRDefault="006B07AB" w:rsidP="006B07AB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391D3E85" w14:textId="77777777" w:rsidR="006B07AB" w:rsidRDefault="006B07AB" w:rsidP="006B07AB">
      <w:pPr>
        <w:jc w:val="both"/>
      </w:pPr>
      <w:r>
        <w:t>001 – FUNDO MUNICIPAL DE SAÚDE</w:t>
      </w:r>
    </w:p>
    <w:p w14:paraId="31F44D42" w14:textId="77777777" w:rsidR="006B07AB" w:rsidRPr="003D2E4A" w:rsidRDefault="006B07AB" w:rsidP="006B07AB">
      <w:pPr>
        <w:jc w:val="both"/>
        <w:rPr>
          <w:bCs/>
        </w:rPr>
      </w:pPr>
      <w:r>
        <w:rPr>
          <w:bCs/>
        </w:rPr>
        <w:t>10.301.0023.1.016</w:t>
      </w:r>
      <w:r w:rsidRPr="003D2E4A">
        <w:rPr>
          <w:bCs/>
        </w:rPr>
        <w:t xml:space="preserve"> – </w:t>
      </w:r>
      <w:r>
        <w:t>AQUISIÇÃO DE TERRENO PARA CONSTRUÇÃO DE CENTRO DE PRÁTICAS INTEGRATIVAS COMPLEMENTARES - PICS</w:t>
      </w:r>
      <w:r w:rsidRPr="003D2E4A">
        <w:rPr>
          <w:bCs/>
        </w:rPr>
        <w:t xml:space="preserve">  </w:t>
      </w:r>
    </w:p>
    <w:p w14:paraId="0444A7C2" w14:textId="55CA88DE" w:rsidR="006B07AB" w:rsidRDefault="006B07AB" w:rsidP="006B07AB">
      <w:r>
        <w:t>(25)</w:t>
      </w:r>
      <w:r w:rsidRPr="00F00E43">
        <w:t xml:space="preserve"> </w:t>
      </w:r>
      <w:r>
        <w:t>4.4.90.00.00.00.00.00 – 1.500.1002.0000...............................................</w:t>
      </w:r>
      <w:r w:rsidR="00761DC5">
        <w:t>........................</w:t>
      </w:r>
      <w:r>
        <w:t>..........</w:t>
      </w:r>
      <w:r w:rsidRPr="00A35607">
        <w:t xml:space="preserve">R$ </w:t>
      </w:r>
      <w:r>
        <w:t>8.982,37</w:t>
      </w:r>
    </w:p>
    <w:p w14:paraId="58E47B97" w14:textId="77777777" w:rsidR="006B07AB" w:rsidRDefault="006B07AB" w:rsidP="006B07AB">
      <w:pPr>
        <w:rPr>
          <w:b/>
          <w:u w:val="single"/>
        </w:rPr>
      </w:pPr>
    </w:p>
    <w:p w14:paraId="50663FF3" w14:textId="47A682DE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</w:t>
      </w:r>
      <w:r w:rsidR="00761DC5">
        <w:rPr>
          <w:b/>
          <w:u w:val="single"/>
        </w:rPr>
        <w:t>.......................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>
        <w:rPr>
          <w:b/>
          <w:u w:val="single"/>
        </w:rPr>
        <w:t>8.982,37</w:t>
      </w:r>
    </w:p>
    <w:p w14:paraId="7DB01CEC" w14:textId="77777777" w:rsidR="006B07AB" w:rsidRPr="00A72B4B" w:rsidRDefault="006B07AB" w:rsidP="006B07AB"/>
    <w:p w14:paraId="68528D28" w14:textId="77777777" w:rsidR="006B07AB" w:rsidRDefault="006B07AB" w:rsidP="006B07AB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p w14:paraId="033DEBBD" w14:textId="77777777" w:rsidR="00761DC5" w:rsidRDefault="00761DC5" w:rsidP="006B07AB">
      <w:pPr>
        <w:ind w:firstLine="2268"/>
        <w:jc w:val="both"/>
      </w:pPr>
    </w:p>
    <w:p w14:paraId="269805CA" w14:textId="77777777" w:rsidR="00761DC5" w:rsidRDefault="00761DC5" w:rsidP="006B07AB">
      <w:pPr>
        <w:ind w:firstLine="2268"/>
        <w:jc w:val="both"/>
      </w:pPr>
    </w:p>
    <w:p w14:paraId="200B3E8F" w14:textId="77777777" w:rsidR="00761DC5" w:rsidRDefault="00761DC5" w:rsidP="006B07AB">
      <w:pPr>
        <w:ind w:firstLine="2268"/>
        <w:jc w:val="both"/>
      </w:pPr>
    </w:p>
    <w:p w14:paraId="42D9E60A" w14:textId="77777777" w:rsidR="00761DC5" w:rsidRDefault="00761DC5" w:rsidP="006B07AB">
      <w:pPr>
        <w:ind w:firstLine="2268"/>
        <w:jc w:val="both"/>
      </w:pPr>
    </w:p>
    <w:p w14:paraId="07DECE14" w14:textId="77777777" w:rsidR="00761DC5" w:rsidRDefault="00761DC5" w:rsidP="006B07AB">
      <w:pPr>
        <w:ind w:firstLine="2268"/>
        <w:jc w:val="both"/>
      </w:pPr>
    </w:p>
    <w:p w14:paraId="23AD62EB" w14:textId="77777777" w:rsidR="00761DC5" w:rsidRDefault="00761DC5" w:rsidP="006B07AB">
      <w:pPr>
        <w:ind w:firstLine="2268"/>
        <w:jc w:val="both"/>
      </w:pPr>
    </w:p>
    <w:p w14:paraId="3FE0900D" w14:textId="77777777" w:rsidR="00761DC5" w:rsidRDefault="00761DC5" w:rsidP="006B07AB">
      <w:pPr>
        <w:ind w:firstLine="2268"/>
        <w:jc w:val="both"/>
      </w:pPr>
    </w:p>
    <w:p w14:paraId="41FE2873" w14:textId="4DB8A6B7" w:rsidR="006B07AB" w:rsidRDefault="006B07AB" w:rsidP="006B07AB">
      <w:pPr>
        <w:ind w:firstLine="2268"/>
        <w:jc w:val="both"/>
      </w:pPr>
      <w:r w:rsidRPr="0072285C">
        <w:t>Art. 3º Para atendimento da abertura do Crédito constante neste ato fica autorizada à redução da dotaç</w:t>
      </w:r>
      <w:r>
        <w:t>ão</w:t>
      </w:r>
      <w:r w:rsidRPr="0072285C">
        <w:t xml:space="preserve">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8.982,37</w:t>
      </w:r>
      <w:r w:rsidRPr="00A35607">
        <w:rPr>
          <w:b/>
        </w:rPr>
        <w:t xml:space="preserve"> (</w:t>
      </w:r>
      <w:r>
        <w:rPr>
          <w:b/>
        </w:rPr>
        <w:t>oito mil, novecentos e oitenta e dois reais e trinta e sete centavos</w:t>
      </w:r>
      <w:r w:rsidRPr="00A35607">
        <w:rPr>
          <w:b/>
        </w:rPr>
        <w:t>),</w:t>
      </w:r>
      <w:r>
        <w:rPr>
          <w:b/>
        </w:rPr>
        <w:t xml:space="preserve"> </w:t>
      </w:r>
      <w:r w:rsidRPr="0072285C">
        <w:t>em conformidade com a seguinte conta, a saber:</w:t>
      </w:r>
    </w:p>
    <w:p w14:paraId="4E62935A" w14:textId="77777777" w:rsidR="006B07AB" w:rsidRDefault="006B07AB" w:rsidP="006B07AB">
      <w:pPr>
        <w:ind w:firstLine="2268"/>
        <w:jc w:val="both"/>
      </w:pPr>
    </w:p>
    <w:p w14:paraId="36BBB9CA" w14:textId="77777777" w:rsidR="006B07AB" w:rsidRDefault="006B07AB" w:rsidP="006B07AB">
      <w:pPr>
        <w:ind w:firstLine="2268"/>
        <w:jc w:val="both"/>
      </w:pPr>
    </w:p>
    <w:p w14:paraId="5AD348E8" w14:textId="77777777" w:rsidR="006B07AB" w:rsidRDefault="006B07AB" w:rsidP="006B07AB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76A0D3E7" w14:textId="77777777" w:rsidR="006B07AB" w:rsidRDefault="006B07AB" w:rsidP="006B07AB">
      <w:pPr>
        <w:jc w:val="both"/>
      </w:pPr>
      <w:r>
        <w:t>001 – FUNDO MUNICIPAL DE SAÚDE</w:t>
      </w:r>
    </w:p>
    <w:p w14:paraId="12EE4D24" w14:textId="77777777" w:rsidR="006B07AB" w:rsidRPr="003D2E4A" w:rsidRDefault="006B07AB" w:rsidP="006B07AB">
      <w:pPr>
        <w:jc w:val="both"/>
        <w:rPr>
          <w:bCs/>
        </w:rPr>
      </w:pPr>
      <w:r>
        <w:rPr>
          <w:bCs/>
        </w:rPr>
        <w:t>10.301.0023.2.060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UNIDADE DE PRONTO ATENDIMENTO</w:t>
      </w:r>
      <w:r w:rsidRPr="003D2E4A">
        <w:rPr>
          <w:bCs/>
        </w:rPr>
        <w:t xml:space="preserve">  </w:t>
      </w:r>
    </w:p>
    <w:p w14:paraId="5B121A3F" w14:textId="575D74A8" w:rsidR="006B07AB" w:rsidRDefault="006B07AB" w:rsidP="006B07AB">
      <w:r>
        <w:t>(10)</w:t>
      </w:r>
      <w:r w:rsidRPr="00F00E43">
        <w:t xml:space="preserve"> </w:t>
      </w:r>
      <w:r>
        <w:t>3.3.90.00.00.00.00.00 – 1.500.1002.0000...............................................</w:t>
      </w:r>
      <w:r w:rsidR="00761DC5">
        <w:t>........................</w:t>
      </w:r>
      <w:r>
        <w:t>..........</w:t>
      </w:r>
      <w:r w:rsidRPr="00A35607">
        <w:t xml:space="preserve">R$ </w:t>
      </w:r>
      <w:r>
        <w:t>8.982,37</w:t>
      </w:r>
    </w:p>
    <w:p w14:paraId="6085B741" w14:textId="77777777" w:rsidR="006B07AB" w:rsidRDefault="006B07AB" w:rsidP="006B07AB">
      <w:pPr>
        <w:rPr>
          <w:b/>
          <w:u w:val="single"/>
        </w:rPr>
      </w:pPr>
    </w:p>
    <w:p w14:paraId="04D426B0" w14:textId="6A58A574" w:rsidR="006B07AB" w:rsidRDefault="006B07AB" w:rsidP="006B07AB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</w:t>
      </w:r>
      <w:r w:rsidR="00761DC5">
        <w:rPr>
          <w:b/>
          <w:u w:val="single"/>
        </w:rPr>
        <w:t>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</w:t>
      </w:r>
      <w:r>
        <w:rPr>
          <w:b/>
          <w:u w:val="single"/>
        </w:rPr>
        <w:t>8.982,37</w:t>
      </w:r>
    </w:p>
    <w:p w14:paraId="59DCDAE5" w14:textId="77777777" w:rsidR="006B07AB" w:rsidRDefault="006B07AB" w:rsidP="006B07AB">
      <w:pPr>
        <w:ind w:firstLine="2268"/>
        <w:jc w:val="both"/>
      </w:pPr>
    </w:p>
    <w:p w14:paraId="08C65C6F" w14:textId="77777777" w:rsidR="006B07AB" w:rsidRPr="00C86531" w:rsidRDefault="006B07AB" w:rsidP="006B07AB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3CD4CE9D" w14:textId="77777777" w:rsidR="006B07AB" w:rsidRPr="00A35607" w:rsidRDefault="006B07AB" w:rsidP="00156920">
      <w:pPr>
        <w:ind w:firstLine="1"/>
        <w:jc w:val="center"/>
      </w:pPr>
      <w:r w:rsidRPr="00A35607">
        <w:t>CAPÍTULO III</w:t>
      </w:r>
    </w:p>
    <w:p w14:paraId="4B073108" w14:textId="77777777" w:rsidR="006B07AB" w:rsidRPr="00A35607" w:rsidRDefault="006B07AB" w:rsidP="006B07AB">
      <w:pPr>
        <w:jc w:val="center"/>
      </w:pPr>
      <w:r w:rsidRPr="00A35607">
        <w:t>DA ALTERAÇÃO DO PLANO PLURIANUAL</w:t>
      </w:r>
    </w:p>
    <w:p w14:paraId="6DF0CB22" w14:textId="77777777" w:rsidR="006B07AB" w:rsidRDefault="006B07AB" w:rsidP="006B07AB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9ADBF47" w14:textId="77777777" w:rsidR="006B07AB" w:rsidRPr="00F1431A" w:rsidRDefault="006B07AB" w:rsidP="006B07AB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298FDE3C" w14:textId="77777777" w:rsidR="006B07AB" w:rsidRPr="00A35607" w:rsidRDefault="006B07AB" w:rsidP="006B07AB">
      <w:pPr>
        <w:jc w:val="both"/>
      </w:pPr>
    </w:p>
    <w:p w14:paraId="0F4D7CAA" w14:textId="17E9A4FC" w:rsidR="006B07AB" w:rsidRPr="00A35607" w:rsidRDefault="006B07AB" w:rsidP="00156920">
      <w:pPr>
        <w:jc w:val="center"/>
      </w:pPr>
      <w:r w:rsidRPr="00A35607">
        <w:t>CAPÍTULO IV</w:t>
      </w:r>
    </w:p>
    <w:p w14:paraId="2AB44992" w14:textId="77777777" w:rsidR="006B07AB" w:rsidRPr="00A35607" w:rsidRDefault="006B07AB" w:rsidP="006B07AB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1772846" w14:textId="77777777" w:rsidR="006B07AB" w:rsidRPr="00A35607" w:rsidRDefault="006B07AB" w:rsidP="006B07AB">
      <w:pPr>
        <w:ind w:firstLine="720"/>
        <w:jc w:val="center"/>
        <w:rPr>
          <w:bCs/>
          <w:u w:val="single"/>
        </w:rPr>
      </w:pPr>
    </w:p>
    <w:p w14:paraId="3350F526" w14:textId="77777777" w:rsidR="006B07A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43D985FA" w14:textId="77777777" w:rsidR="006B07AB" w:rsidRPr="00A35607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</w:p>
    <w:p w14:paraId="0AF59320" w14:textId="77777777" w:rsidR="006B07AB" w:rsidRPr="00A72B4B" w:rsidRDefault="006B07AB" w:rsidP="006B07A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A19FB29" w14:textId="77777777" w:rsidR="006B07AB" w:rsidRDefault="006B07AB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4DF8F2F1" w14:textId="77777777" w:rsidR="00156920" w:rsidRDefault="00156920" w:rsidP="006B07A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42387B71" w14:textId="77777777" w:rsidR="003C2B76" w:rsidRDefault="003C2B76" w:rsidP="003C2B76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0BE47C3D" w14:textId="77777777" w:rsidR="003C2B76" w:rsidRDefault="003C2B76" w:rsidP="003C2B76">
      <w:pPr>
        <w:spacing w:line="288" w:lineRule="auto"/>
        <w:ind w:firstLine="708"/>
        <w:jc w:val="right"/>
        <w:rPr>
          <w:rFonts w:eastAsia="Calibri"/>
          <w:lang w:eastAsia="en-US"/>
        </w:rPr>
      </w:pP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02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577EEFFF" w14:textId="77777777" w:rsidR="003C2B76" w:rsidRDefault="003C2B76" w:rsidP="003C2B76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3BCA008C" w14:textId="77777777" w:rsidR="003C2B76" w:rsidRDefault="003C2B76" w:rsidP="003C2B76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4F83DED0" w14:textId="77777777" w:rsidR="003C2B76" w:rsidRPr="00136A2A" w:rsidRDefault="003C2B76" w:rsidP="003C2B76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1107B73E" w14:textId="77777777" w:rsidR="003C2B76" w:rsidRPr="00136A2A" w:rsidRDefault="003C2B76" w:rsidP="003C2B76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700D8BA7" w14:textId="77777777" w:rsidR="003C2B76" w:rsidRDefault="003C2B76" w:rsidP="003C2B76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52B38678" w14:textId="77777777" w:rsidR="003C2B76" w:rsidRDefault="003C2B76" w:rsidP="003C2B76">
      <w:pPr>
        <w:jc w:val="center"/>
        <w:rPr>
          <w:rFonts w:eastAsia="Calibri"/>
          <w:i/>
          <w:iCs/>
          <w:lang w:eastAsia="en-US"/>
        </w:rPr>
      </w:pPr>
    </w:p>
    <w:p w14:paraId="4C3A8CB9" w14:textId="77777777" w:rsidR="003C2B76" w:rsidRDefault="003C2B76" w:rsidP="003C2B76">
      <w:pPr>
        <w:jc w:val="center"/>
        <w:rPr>
          <w:rFonts w:eastAsia="Calibri"/>
          <w:i/>
          <w:iCs/>
          <w:lang w:eastAsia="en-US"/>
        </w:rPr>
      </w:pPr>
    </w:p>
    <w:p w14:paraId="2B745DFD" w14:textId="77777777" w:rsidR="003C2B76" w:rsidRDefault="003C2B76" w:rsidP="003C2B76">
      <w:pPr>
        <w:jc w:val="center"/>
        <w:rPr>
          <w:rFonts w:eastAsia="Calibri"/>
          <w:i/>
          <w:iCs/>
          <w:lang w:eastAsia="en-US"/>
        </w:rPr>
      </w:pPr>
    </w:p>
    <w:p w14:paraId="2A4676F2" w14:textId="77777777" w:rsidR="003C2B76" w:rsidRDefault="003C2B76" w:rsidP="003C2B76">
      <w:pPr>
        <w:jc w:val="center"/>
        <w:rPr>
          <w:rFonts w:eastAsia="Calibri"/>
          <w:i/>
          <w:iCs/>
          <w:lang w:eastAsia="en-US"/>
        </w:rPr>
      </w:pPr>
    </w:p>
    <w:p w14:paraId="6C4DF90E" w14:textId="77777777" w:rsidR="003C2B76" w:rsidRPr="00136A2A" w:rsidRDefault="003C2B76" w:rsidP="003C2B76">
      <w:pPr>
        <w:jc w:val="center"/>
        <w:rPr>
          <w:rFonts w:eastAsia="Calibri"/>
          <w:i/>
          <w:iCs/>
          <w:lang w:eastAsia="en-US"/>
        </w:rPr>
      </w:pPr>
    </w:p>
    <w:p w14:paraId="06587172" w14:textId="77777777" w:rsidR="003C2B76" w:rsidRPr="00670544" w:rsidRDefault="003C2B76" w:rsidP="003C2B76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EA379E0" w14:textId="6FD009DE" w:rsidR="00CE3998" w:rsidRDefault="003C2B76" w:rsidP="003C2B76">
      <w:pPr>
        <w:rPr>
          <w:b/>
          <w:bCs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</w:p>
    <w:sectPr w:rsidR="00CE3998" w:rsidSect="00B96152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2D673" w14:textId="77777777" w:rsidR="00B96152" w:rsidRDefault="00B96152">
      <w:r>
        <w:separator/>
      </w:r>
    </w:p>
  </w:endnote>
  <w:endnote w:type="continuationSeparator" w:id="0">
    <w:p w14:paraId="725E1D9F" w14:textId="77777777" w:rsidR="00B96152" w:rsidRDefault="00B96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28BBA" w14:textId="77777777" w:rsidR="00B96152" w:rsidRDefault="00B96152">
      <w:r>
        <w:separator/>
      </w:r>
    </w:p>
  </w:footnote>
  <w:footnote w:type="continuationSeparator" w:id="0">
    <w:p w14:paraId="4333D763" w14:textId="77777777" w:rsidR="00B96152" w:rsidRDefault="00B96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84A77"/>
    <w:rsid w:val="00090DF9"/>
    <w:rsid w:val="00097A45"/>
    <w:rsid w:val="000A26D9"/>
    <w:rsid w:val="000A42EC"/>
    <w:rsid w:val="000A6963"/>
    <w:rsid w:val="000B0B9E"/>
    <w:rsid w:val="000B1DF1"/>
    <w:rsid w:val="000B6E13"/>
    <w:rsid w:val="000C308F"/>
    <w:rsid w:val="000C33B6"/>
    <w:rsid w:val="000C3F21"/>
    <w:rsid w:val="000C6FA5"/>
    <w:rsid w:val="000D365D"/>
    <w:rsid w:val="000D4D69"/>
    <w:rsid w:val="000E1C45"/>
    <w:rsid w:val="000E385B"/>
    <w:rsid w:val="000E3B11"/>
    <w:rsid w:val="000F319D"/>
    <w:rsid w:val="0010126E"/>
    <w:rsid w:val="001023FB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6920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2F5B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6B2"/>
    <w:rsid w:val="00335D09"/>
    <w:rsid w:val="00340BA1"/>
    <w:rsid w:val="00341035"/>
    <w:rsid w:val="00352164"/>
    <w:rsid w:val="003539D2"/>
    <w:rsid w:val="00354BCC"/>
    <w:rsid w:val="00354D71"/>
    <w:rsid w:val="003616C8"/>
    <w:rsid w:val="00364E8A"/>
    <w:rsid w:val="00364FA6"/>
    <w:rsid w:val="00365DB1"/>
    <w:rsid w:val="003706FF"/>
    <w:rsid w:val="00370BBE"/>
    <w:rsid w:val="00371D31"/>
    <w:rsid w:val="00371F46"/>
    <w:rsid w:val="00372DA5"/>
    <w:rsid w:val="00373C13"/>
    <w:rsid w:val="00377836"/>
    <w:rsid w:val="00381B66"/>
    <w:rsid w:val="00383ACF"/>
    <w:rsid w:val="00384660"/>
    <w:rsid w:val="0038651C"/>
    <w:rsid w:val="0039069D"/>
    <w:rsid w:val="00397636"/>
    <w:rsid w:val="003A152D"/>
    <w:rsid w:val="003A1A88"/>
    <w:rsid w:val="003A7041"/>
    <w:rsid w:val="003A7048"/>
    <w:rsid w:val="003B7F50"/>
    <w:rsid w:val="003C2B76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07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023B7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123A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30D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0550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7AB"/>
    <w:rsid w:val="006B0D65"/>
    <w:rsid w:val="006B3E21"/>
    <w:rsid w:val="006B7649"/>
    <w:rsid w:val="006C24A0"/>
    <w:rsid w:val="006C659D"/>
    <w:rsid w:val="006C659E"/>
    <w:rsid w:val="006C6A64"/>
    <w:rsid w:val="006C6CF2"/>
    <w:rsid w:val="006E1813"/>
    <w:rsid w:val="006E1827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27FC7"/>
    <w:rsid w:val="007305FB"/>
    <w:rsid w:val="00740D1D"/>
    <w:rsid w:val="00742198"/>
    <w:rsid w:val="00744208"/>
    <w:rsid w:val="00744744"/>
    <w:rsid w:val="0074540C"/>
    <w:rsid w:val="00746FED"/>
    <w:rsid w:val="00747539"/>
    <w:rsid w:val="00750FCD"/>
    <w:rsid w:val="00753517"/>
    <w:rsid w:val="00755484"/>
    <w:rsid w:val="00761DC5"/>
    <w:rsid w:val="007647DD"/>
    <w:rsid w:val="0076511F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26320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210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AF78DD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0631"/>
    <w:rsid w:val="00B31360"/>
    <w:rsid w:val="00B336C8"/>
    <w:rsid w:val="00B3429F"/>
    <w:rsid w:val="00B36DBA"/>
    <w:rsid w:val="00B452F5"/>
    <w:rsid w:val="00B52E94"/>
    <w:rsid w:val="00B5303C"/>
    <w:rsid w:val="00B53A49"/>
    <w:rsid w:val="00B54CA8"/>
    <w:rsid w:val="00B555DD"/>
    <w:rsid w:val="00B561E0"/>
    <w:rsid w:val="00B61FF2"/>
    <w:rsid w:val="00B72EDE"/>
    <w:rsid w:val="00B96152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55D3"/>
    <w:rsid w:val="00CE6660"/>
    <w:rsid w:val="00CE73E6"/>
    <w:rsid w:val="00CF0135"/>
    <w:rsid w:val="00CF2AB5"/>
    <w:rsid w:val="00CF2FFA"/>
    <w:rsid w:val="00D021EB"/>
    <w:rsid w:val="00D05F6A"/>
    <w:rsid w:val="00D07B66"/>
    <w:rsid w:val="00D10BA3"/>
    <w:rsid w:val="00D16294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175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7D3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EF6D26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77052"/>
    <w:rsid w:val="00F9116D"/>
    <w:rsid w:val="00F92927"/>
    <w:rsid w:val="00F9374F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19</TotalTime>
  <Pages>2</Pages>
  <Words>585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26</cp:revision>
  <cp:lastPrinted>2024-03-19T12:53:00Z</cp:lastPrinted>
  <dcterms:created xsi:type="dcterms:W3CDTF">2024-04-22T16:59:00Z</dcterms:created>
  <dcterms:modified xsi:type="dcterms:W3CDTF">2024-05-02T12:52:00Z</dcterms:modified>
</cp:coreProperties>
</file>