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200B87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</w:p>
    <w:p w14:paraId="6A7710B3" w14:textId="53985B92" w:rsidR="00DE46C6" w:rsidRPr="00124125" w:rsidRDefault="00DE46C6" w:rsidP="00DE46C6">
      <w:pPr>
        <w:keepNext/>
        <w:tabs>
          <w:tab w:val="left" w:pos="6660"/>
        </w:tabs>
        <w:spacing w:line="360" w:lineRule="auto"/>
        <w:outlineLvl w:val="6"/>
        <w:rPr>
          <w:b/>
        </w:rPr>
      </w:pPr>
      <w:r>
        <w:rPr>
          <w:b/>
        </w:rPr>
        <w:t xml:space="preserve">                                                 L</w:t>
      </w:r>
      <w:r w:rsidRPr="00D25BE2">
        <w:rPr>
          <w:b/>
        </w:rPr>
        <w:t xml:space="preserve">EI COMPLEMENTAR Nº </w:t>
      </w:r>
      <w:r>
        <w:rPr>
          <w:b/>
        </w:rPr>
        <w:t>11</w:t>
      </w:r>
      <w:r>
        <w:rPr>
          <w:b/>
        </w:rPr>
        <w:t>8</w:t>
      </w:r>
      <w:r w:rsidRPr="00D25BE2">
        <w:rPr>
          <w:b/>
        </w:rPr>
        <w:t>/202</w:t>
      </w:r>
      <w:r>
        <w:rPr>
          <w:b/>
        </w:rPr>
        <w:t>3</w:t>
      </w:r>
    </w:p>
    <w:p w14:paraId="65BFC48D" w14:textId="7D9D605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00197DF0">
                <wp:simplePos x="0" y="0"/>
                <wp:positionH relativeFrom="margin">
                  <wp:posOffset>1255143</wp:posOffset>
                </wp:positionH>
                <wp:positionV relativeFrom="paragraph">
                  <wp:posOffset>144325</wp:posOffset>
                </wp:positionV>
                <wp:extent cx="5010150" cy="1130060"/>
                <wp:effectExtent l="0" t="0" r="19050" b="1333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0150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4F9DCBBF" w:rsidR="003248D1" w:rsidRPr="00A00CE0" w:rsidRDefault="00407FAC" w:rsidP="00EA3581">
                            <w:pPr>
                              <w:pStyle w:val="Primeirorecuodecorpodetexto"/>
                              <w:spacing w:line="276" w:lineRule="au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r w:rsidRPr="00407FAC">
                              <w:rPr>
                                <w:b/>
                              </w:rPr>
                              <w:t xml:space="preserve">DISPÕE SOBRE A </w:t>
                            </w:r>
                            <w:r w:rsidR="00632417">
                              <w:rPr>
                                <w:b/>
                              </w:rPr>
                              <w:t>ALTERAÇÃO DA</w:t>
                            </w:r>
                            <w:r w:rsidR="00632417" w:rsidRPr="00632417">
                              <w:t xml:space="preserve"> </w:t>
                            </w:r>
                            <w:bookmarkStart w:id="0" w:name="_Hlk134696430"/>
                            <w:r w:rsidR="00632417" w:rsidRPr="00632417">
                              <w:rPr>
                                <w:b/>
                              </w:rPr>
                              <w:t>TABELA VENCIMENTAL/NÍVEIS DE FORMAÇÃO</w:t>
                            </w:r>
                            <w:r w:rsidR="00632417">
                              <w:rPr>
                                <w:b/>
                              </w:rPr>
                              <w:t xml:space="preserve"> DO</w:t>
                            </w:r>
                            <w:r w:rsidR="00FA71CF">
                              <w:rPr>
                                <w:b/>
                              </w:rPr>
                              <w:t xml:space="preserve"> </w:t>
                            </w:r>
                            <w:r w:rsidR="000D7544" w:rsidRPr="000D7544">
                              <w:rPr>
                                <w:b/>
                              </w:rPr>
                              <w:t>QUADRO GERAL DE CARGOS PERMANENTES DOS SERVIDORES DO MAGISTÉRIO PÚBLICO MUNICIPAL</w:t>
                            </w:r>
                            <w:r w:rsidR="000D7544">
                              <w:rPr>
                                <w:b/>
                              </w:rPr>
                              <w:t xml:space="preserve"> DA LEI </w:t>
                            </w:r>
                            <w:r w:rsidR="000D7544" w:rsidRPr="000D7544">
                              <w:rPr>
                                <w:b/>
                              </w:rPr>
                              <w:t xml:space="preserve">COMPLEMENTAR </w:t>
                            </w:r>
                            <w:r w:rsidR="000D7544">
                              <w:rPr>
                                <w:b/>
                              </w:rPr>
                              <w:t xml:space="preserve">Nº </w:t>
                            </w:r>
                            <w:r w:rsidR="000D7544" w:rsidRPr="000D7544">
                              <w:rPr>
                                <w:b/>
                              </w:rPr>
                              <w:t>111/2022</w:t>
                            </w:r>
                            <w:bookmarkEnd w:id="0"/>
                            <w:r w:rsidR="000D7544" w:rsidRPr="00407FAC">
                              <w:rPr>
                                <w:b/>
                              </w:rPr>
                              <w:t xml:space="preserve">, </w:t>
                            </w:r>
                            <w:r w:rsidRPr="00407FAC">
                              <w:rPr>
                                <w:b/>
                              </w:rPr>
                              <w:t>DÁ OUTRAS PROVIDÊNCIAS.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98.85pt;margin-top:11.35pt;width:394.5pt;height:8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" fillcolor="white [3201]" strokecolor="white [3212]" strokeweight=".5pt">
                <v:textbox>
                  <w:txbxContent>
                    <w:p w14:paraId="2BF0D949" w14:textId="4F9DCBBF" w:rsidR="003248D1" w:rsidRPr="00A00CE0" w:rsidRDefault="00407FAC" w:rsidP="00EA3581">
                      <w:pPr>
                        <w:pStyle w:val="Primeirorecuodecorpodetexto"/>
                        <w:spacing w:line="276" w:lineRule="auto"/>
                        <w:ind w:firstLine="0"/>
                        <w:jc w:val="both"/>
                        <w:rPr>
                          <w:b/>
                        </w:rPr>
                      </w:pPr>
                      <w:r w:rsidRPr="00407FAC">
                        <w:rPr>
                          <w:b/>
                        </w:rPr>
                        <w:t xml:space="preserve">DISPÕE SOBRE A </w:t>
                      </w:r>
                      <w:r w:rsidR="00632417">
                        <w:rPr>
                          <w:b/>
                        </w:rPr>
                        <w:t>ALTERAÇÃO DA</w:t>
                      </w:r>
                      <w:r w:rsidR="00632417" w:rsidRPr="00632417">
                        <w:t xml:space="preserve"> </w:t>
                      </w:r>
                      <w:bookmarkStart w:id="1" w:name="_Hlk134696430"/>
                      <w:r w:rsidR="00632417" w:rsidRPr="00632417">
                        <w:rPr>
                          <w:b/>
                        </w:rPr>
                        <w:t>TABELA VENCIMENTAL/NÍVEIS DE FORMAÇÃO</w:t>
                      </w:r>
                      <w:r w:rsidR="00632417">
                        <w:rPr>
                          <w:b/>
                        </w:rPr>
                        <w:t xml:space="preserve"> DO</w:t>
                      </w:r>
                      <w:r w:rsidR="00FA71CF">
                        <w:rPr>
                          <w:b/>
                        </w:rPr>
                        <w:t xml:space="preserve"> </w:t>
                      </w:r>
                      <w:r w:rsidR="000D7544" w:rsidRPr="000D7544">
                        <w:rPr>
                          <w:b/>
                        </w:rPr>
                        <w:t>QUADRO GERAL DE CARGOS PERMANENTES DOS SERVIDORES DO MAGISTÉRIO PÚBLICO MUNICIPAL</w:t>
                      </w:r>
                      <w:r w:rsidR="000D7544">
                        <w:rPr>
                          <w:b/>
                        </w:rPr>
                        <w:t xml:space="preserve"> DA LEI </w:t>
                      </w:r>
                      <w:r w:rsidR="000D7544" w:rsidRPr="000D7544">
                        <w:rPr>
                          <w:b/>
                        </w:rPr>
                        <w:t xml:space="preserve">COMPLEMENTAR </w:t>
                      </w:r>
                      <w:r w:rsidR="000D7544">
                        <w:rPr>
                          <w:b/>
                        </w:rPr>
                        <w:t xml:space="preserve">Nº </w:t>
                      </w:r>
                      <w:r w:rsidR="000D7544" w:rsidRPr="000D7544">
                        <w:rPr>
                          <w:b/>
                        </w:rPr>
                        <w:t>111/2022</w:t>
                      </w:r>
                      <w:bookmarkEnd w:id="1"/>
                      <w:r w:rsidR="000D7544" w:rsidRPr="00407FAC">
                        <w:rPr>
                          <w:b/>
                        </w:rPr>
                        <w:t xml:space="preserve">, </w:t>
                      </w:r>
                      <w:r w:rsidRPr="00407FAC">
                        <w:rPr>
                          <w:b/>
                        </w:rPr>
                        <w:t>DÁ OUTRAS PROVIDÊNCIAS.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236502C2" w14:textId="43FB3DCE" w:rsidR="00F236EB" w:rsidRPr="00200B87" w:rsidRDefault="00F236EB" w:rsidP="00580FC5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43B67187" w14:textId="77777777" w:rsidR="00242088" w:rsidRDefault="00242088" w:rsidP="007323DE">
      <w:pPr>
        <w:shd w:val="clear" w:color="auto" w:fill="FFFFFF"/>
        <w:jc w:val="both"/>
        <w:rPr>
          <w:bCs/>
        </w:rPr>
      </w:pPr>
    </w:p>
    <w:p w14:paraId="52B605A2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0A380B5F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5B178C8E" w14:textId="77777777" w:rsidR="00EA3581" w:rsidRDefault="00EA3581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6D010486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125CFC1D" w14:textId="28328518" w:rsidR="00F236EB" w:rsidRPr="004B00EB" w:rsidRDefault="00F236EB" w:rsidP="006F3B44">
      <w:pPr>
        <w:shd w:val="clear" w:color="auto" w:fill="FFFFFF"/>
        <w:ind w:firstLine="708"/>
        <w:jc w:val="both"/>
      </w:pPr>
      <w:r w:rsidRPr="004B00EB">
        <w:rPr>
          <w:bCs/>
        </w:rPr>
        <w:t>Faço Saber que a Câmara Municipal aprovou e eu sanciono a seguinte a Lei Complementar:</w:t>
      </w:r>
    </w:p>
    <w:p w14:paraId="53510873" w14:textId="77777777" w:rsidR="00CE40E2" w:rsidRPr="004B00EB" w:rsidRDefault="00CE40E2" w:rsidP="007E57A0">
      <w:pPr>
        <w:shd w:val="clear" w:color="auto" w:fill="FFFFFF"/>
        <w:spacing w:line="276" w:lineRule="auto"/>
        <w:jc w:val="both"/>
      </w:pPr>
    </w:p>
    <w:p w14:paraId="498C5DD2" w14:textId="58621AAF" w:rsidR="00407FAC" w:rsidRPr="004B00EB" w:rsidRDefault="00407FAC" w:rsidP="007E57A0">
      <w:pPr>
        <w:spacing w:line="276" w:lineRule="auto"/>
        <w:ind w:firstLine="708"/>
        <w:jc w:val="both"/>
      </w:pPr>
      <w:r w:rsidRPr="004B00EB">
        <w:rPr>
          <w:b/>
        </w:rPr>
        <w:t>Art. 1º.</w:t>
      </w:r>
      <w:r w:rsidRPr="004B00EB">
        <w:t xml:space="preserve"> Fica </w:t>
      </w:r>
      <w:r w:rsidR="000D7544" w:rsidRPr="004B00EB">
        <w:t xml:space="preserve">alterada a Tabela </w:t>
      </w:r>
      <w:proofErr w:type="spellStart"/>
      <w:r w:rsidR="000D7544" w:rsidRPr="004B00EB">
        <w:t>Vencimental</w:t>
      </w:r>
      <w:proofErr w:type="spellEnd"/>
      <w:r w:rsidR="000D7544" w:rsidRPr="004B00EB">
        <w:t>/Níveis de Formação do Quadro Geral de Cargos Permanentes dos Servidores do Magistério Público Municipal do Anexo IV - do Magistério Público Municipal da Lei Complementar nº 111/2022</w:t>
      </w:r>
      <w:r w:rsidRPr="004B00EB">
        <w:t xml:space="preserve">, conforme </w:t>
      </w:r>
      <w:r w:rsidRPr="00EA3581">
        <w:t>segue:</w:t>
      </w:r>
    </w:p>
    <w:p w14:paraId="5E13E891" w14:textId="77777777" w:rsidR="009E3A56" w:rsidRPr="004B00EB" w:rsidRDefault="009E3A56" w:rsidP="00407FAC">
      <w:pPr>
        <w:ind w:firstLine="708"/>
        <w:jc w:val="both"/>
        <w:rPr>
          <w:b/>
          <w:bCs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30"/>
        <w:gridCol w:w="3433"/>
        <w:gridCol w:w="2693"/>
      </w:tblGrid>
      <w:tr w:rsidR="004B00EB" w:rsidRPr="004B00EB" w14:paraId="0F35B6FD" w14:textId="77777777" w:rsidTr="000D7544">
        <w:trPr>
          <w:jc w:val="center"/>
        </w:trPr>
        <w:tc>
          <w:tcPr>
            <w:tcW w:w="9356" w:type="dxa"/>
            <w:gridSpan w:val="3"/>
            <w:shd w:val="clear" w:color="auto" w:fill="BFBFBF"/>
          </w:tcPr>
          <w:p w14:paraId="10A7C455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</w:p>
          <w:p w14:paraId="0F23B24B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TABELA VENCIMENTAL/NÍVEIS DE FORMAÇÃO</w:t>
            </w:r>
          </w:p>
          <w:p w14:paraId="677BB0AC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</w:p>
        </w:tc>
      </w:tr>
      <w:tr w:rsidR="004B00EB" w:rsidRPr="004B00EB" w14:paraId="7032A1DC" w14:textId="77777777" w:rsidTr="000D7544">
        <w:trPr>
          <w:jc w:val="center"/>
        </w:trPr>
        <w:tc>
          <w:tcPr>
            <w:tcW w:w="3230" w:type="dxa"/>
            <w:shd w:val="clear" w:color="auto" w:fill="FFFFFF"/>
            <w:vAlign w:val="center"/>
          </w:tcPr>
          <w:p w14:paraId="1AB9CF18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DESCRIÇÃO</w:t>
            </w:r>
          </w:p>
        </w:tc>
        <w:tc>
          <w:tcPr>
            <w:tcW w:w="3433" w:type="dxa"/>
            <w:shd w:val="clear" w:color="auto" w:fill="FFFFFF"/>
            <w:vAlign w:val="center"/>
          </w:tcPr>
          <w:p w14:paraId="654A949F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FORMAÇÃO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79348DD8" w14:textId="5484E952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 xml:space="preserve">VENCIMENTO R$/BASE </w:t>
            </w:r>
          </w:p>
        </w:tc>
      </w:tr>
      <w:tr w:rsidR="004B00EB" w:rsidRPr="004B00EB" w14:paraId="772D7A65" w14:textId="77777777" w:rsidTr="000D7544">
        <w:trPr>
          <w:jc w:val="center"/>
        </w:trPr>
        <w:tc>
          <w:tcPr>
            <w:tcW w:w="3230" w:type="dxa"/>
            <w:shd w:val="clear" w:color="auto" w:fill="FFFFFF"/>
            <w:vAlign w:val="center"/>
          </w:tcPr>
          <w:p w14:paraId="617861A4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Professor Nível I – áreas 1,2 e 3</w:t>
            </w:r>
          </w:p>
        </w:tc>
        <w:tc>
          <w:tcPr>
            <w:tcW w:w="3433" w:type="dxa"/>
            <w:shd w:val="clear" w:color="auto" w:fill="FFFFFF"/>
            <w:vAlign w:val="center"/>
          </w:tcPr>
          <w:p w14:paraId="6246BFFF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Não habilitado na área de atuação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4F40774C" w14:textId="24F4D094" w:rsidR="000D7544" w:rsidRPr="004B00EB" w:rsidRDefault="00D96664" w:rsidP="007E1D09">
            <w:pPr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Valor equivalente ao piso </w:t>
            </w:r>
            <w:r w:rsidR="00EE1477">
              <w:rPr>
                <w:sz w:val="20"/>
                <w:szCs w:val="20"/>
              </w:rPr>
              <w:t>salarial</w:t>
            </w:r>
            <w:r>
              <w:rPr>
                <w:sz w:val="20"/>
                <w:szCs w:val="20"/>
              </w:rPr>
              <w:t xml:space="preserve"> nacional </w:t>
            </w:r>
            <w:r w:rsidR="00EE1477">
              <w:rPr>
                <w:sz w:val="20"/>
                <w:szCs w:val="20"/>
              </w:rPr>
              <w:t>para os profissionais do</w:t>
            </w:r>
            <w:r>
              <w:rPr>
                <w:sz w:val="20"/>
                <w:szCs w:val="20"/>
              </w:rPr>
              <w:t xml:space="preserve"> Magistério</w:t>
            </w:r>
          </w:p>
        </w:tc>
      </w:tr>
      <w:tr w:rsidR="004B00EB" w:rsidRPr="004B00EB" w14:paraId="741FC92D" w14:textId="77777777" w:rsidTr="000D7544">
        <w:trPr>
          <w:jc w:val="center"/>
        </w:trPr>
        <w:tc>
          <w:tcPr>
            <w:tcW w:w="3230" w:type="dxa"/>
            <w:shd w:val="clear" w:color="auto" w:fill="FFFFFF"/>
          </w:tcPr>
          <w:p w14:paraId="26BD6217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Professor Nível II – áreas 1, 2 e 3</w:t>
            </w:r>
          </w:p>
        </w:tc>
        <w:tc>
          <w:tcPr>
            <w:tcW w:w="3433" w:type="dxa"/>
            <w:shd w:val="clear" w:color="auto" w:fill="FFFFFF"/>
          </w:tcPr>
          <w:p w14:paraId="4A68C753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Licenciatura plena na área de atuação</w:t>
            </w:r>
          </w:p>
        </w:tc>
        <w:tc>
          <w:tcPr>
            <w:tcW w:w="2693" w:type="dxa"/>
            <w:shd w:val="clear" w:color="auto" w:fill="FFFFFF"/>
          </w:tcPr>
          <w:p w14:paraId="30B3931F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25% sobre o nível I</w:t>
            </w:r>
          </w:p>
        </w:tc>
      </w:tr>
      <w:tr w:rsidR="004B00EB" w:rsidRPr="004B00EB" w14:paraId="05AEFA93" w14:textId="77777777" w:rsidTr="000D7544">
        <w:trPr>
          <w:jc w:val="center"/>
        </w:trPr>
        <w:tc>
          <w:tcPr>
            <w:tcW w:w="3230" w:type="dxa"/>
            <w:shd w:val="clear" w:color="auto" w:fill="FFFFFF"/>
          </w:tcPr>
          <w:p w14:paraId="0275B70B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Professor Nível III – áreas 1,2 e 3</w:t>
            </w:r>
          </w:p>
        </w:tc>
        <w:tc>
          <w:tcPr>
            <w:tcW w:w="3433" w:type="dxa"/>
            <w:shd w:val="clear" w:color="auto" w:fill="FFFFFF"/>
          </w:tcPr>
          <w:p w14:paraId="78FBBF7D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Especialização na área de atuação</w:t>
            </w:r>
          </w:p>
        </w:tc>
        <w:tc>
          <w:tcPr>
            <w:tcW w:w="2693" w:type="dxa"/>
            <w:shd w:val="clear" w:color="auto" w:fill="FFFFFF"/>
          </w:tcPr>
          <w:p w14:paraId="6CEE1BD7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20% sobre o nível II</w:t>
            </w:r>
          </w:p>
        </w:tc>
      </w:tr>
      <w:tr w:rsidR="004B00EB" w:rsidRPr="004B00EB" w14:paraId="46075AAB" w14:textId="77777777" w:rsidTr="000D7544">
        <w:trPr>
          <w:jc w:val="center"/>
        </w:trPr>
        <w:tc>
          <w:tcPr>
            <w:tcW w:w="3230" w:type="dxa"/>
            <w:shd w:val="clear" w:color="auto" w:fill="FFFFFF"/>
          </w:tcPr>
          <w:p w14:paraId="24CF896F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Professor Nível IV – áreas 1,2 e 3</w:t>
            </w:r>
          </w:p>
        </w:tc>
        <w:tc>
          <w:tcPr>
            <w:tcW w:w="3433" w:type="dxa"/>
            <w:shd w:val="clear" w:color="auto" w:fill="FFFFFF"/>
          </w:tcPr>
          <w:p w14:paraId="48D82B5C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Mestrado na área de atuação</w:t>
            </w:r>
          </w:p>
        </w:tc>
        <w:tc>
          <w:tcPr>
            <w:tcW w:w="2693" w:type="dxa"/>
            <w:shd w:val="clear" w:color="auto" w:fill="FFFFFF"/>
          </w:tcPr>
          <w:p w14:paraId="28043F91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15% sobre o nível III</w:t>
            </w:r>
          </w:p>
        </w:tc>
      </w:tr>
      <w:tr w:rsidR="004B00EB" w:rsidRPr="004B00EB" w14:paraId="681F1866" w14:textId="77777777" w:rsidTr="000D7544">
        <w:trPr>
          <w:jc w:val="center"/>
        </w:trPr>
        <w:tc>
          <w:tcPr>
            <w:tcW w:w="3230" w:type="dxa"/>
            <w:shd w:val="clear" w:color="auto" w:fill="FFFFFF"/>
          </w:tcPr>
          <w:p w14:paraId="232E266B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Professor Nível V – áreas 1, 2 e 3</w:t>
            </w:r>
          </w:p>
        </w:tc>
        <w:tc>
          <w:tcPr>
            <w:tcW w:w="3433" w:type="dxa"/>
            <w:shd w:val="clear" w:color="auto" w:fill="FFFFFF"/>
          </w:tcPr>
          <w:p w14:paraId="3C84979C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Doutorado na área de atuação</w:t>
            </w:r>
          </w:p>
        </w:tc>
        <w:tc>
          <w:tcPr>
            <w:tcW w:w="2693" w:type="dxa"/>
            <w:shd w:val="clear" w:color="auto" w:fill="FFFFFF"/>
          </w:tcPr>
          <w:p w14:paraId="45B9131D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10% sobre o nível IV</w:t>
            </w:r>
          </w:p>
        </w:tc>
      </w:tr>
      <w:tr w:rsidR="004B00EB" w:rsidRPr="004B00EB" w14:paraId="2AC2B647" w14:textId="77777777" w:rsidTr="000D7544">
        <w:trPr>
          <w:jc w:val="center"/>
        </w:trPr>
        <w:tc>
          <w:tcPr>
            <w:tcW w:w="3230" w:type="dxa"/>
            <w:shd w:val="clear" w:color="auto" w:fill="FFFFFF"/>
          </w:tcPr>
          <w:p w14:paraId="0BF7EB3B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Monitor de Creche</w:t>
            </w:r>
          </w:p>
        </w:tc>
        <w:tc>
          <w:tcPr>
            <w:tcW w:w="3433" w:type="dxa"/>
            <w:shd w:val="clear" w:color="auto" w:fill="FFFFFF"/>
          </w:tcPr>
          <w:p w14:paraId="4107F8AC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Ensino Médio</w:t>
            </w:r>
          </w:p>
        </w:tc>
        <w:tc>
          <w:tcPr>
            <w:tcW w:w="2693" w:type="dxa"/>
            <w:shd w:val="clear" w:color="auto" w:fill="FFFFFF"/>
          </w:tcPr>
          <w:p w14:paraId="69DBA7D6" w14:textId="6CF90734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1</w:t>
            </w:r>
            <w:r w:rsidR="009541A0">
              <w:rPr>
                <w:sz w:val="20"/>
                <w:szCs w:val="20"/>
              </w:rPr>
              <w:t>.361,23</w:t>
            </w:r>
          </w:p>
        </w:tc>
      </w:tr>
      <w:tr w:rsidR="004B00EB" w:rsidRPr="004B00EB" w14:paraId="5CAB0E6D" w14:textId="77777777" w:rsidTr="000D7544">
        <w:trPr>
          <w:jc w:val="center"/>
        </w:trPr>
        <w:tc>
          <w:tcPr>
            <w:tcW w:w="3230" w:type="dxa"/>
            <w:shd w:val="clear" w:color="auto" w:fill="FFFFFF"/>
          </w:tcPr>
          <w:p w14:paraId="0AD78D19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 xml:space="preserve">Orientador Educacional </w:t>
            </w:r>
          </w:p>
        </w:tc>
        <w:tc>
          <w:tcPr>
            <w:tcW w:w="3433" w:type="dxa"/>
            <w:shd w:val="clear" w:color="auto" w:fill="FFFFFF"/>
          </w:tcPr>
          <w:p w14:paraId="0A4CC09E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Ensino Superior</w:t>
            </w:r>
          </w:p>
        </w:tc>
        <w:tc>
          <w:tcPr>
            <w:tcW w:w="2693" w:type="dxa"/>
            <w:shd w:val="clear" w:color="auto" w:fill="FFFFFF"/>
          </w:tcPr>
          <w:p w14:paraId="3D861A48" w14:textId="35A5F8DE" w:rsidR="000D7544" w:rsidRPr="004B00EB" w:rsidRDefault="009541A0" w:rsidP="007E1D09">
            <w:pPr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6.516,28</w:t>
            </w:r>
          </w:p>
        </w:tc>
      </w:tr>
      <w:tr w:rsidR="004B00EB" w:rsidRPr="004B00EB" w14:paraId="27C5E49D" w14:textId="77777777" w:rsidTr="000D7544">
        <w:trPr>
          <w:jc w:val="center"/>
        </w:trPr>
        <w:tc>
          <w:tcPr>
            <w:tcW w:w="3230" w:type="dxa"/>
            <w:shd w:val="clear" w:color="auto" w:fill="FFFFFF"/>
          </w:tcPr>
          <w:p w14:paraId="2955565F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 xml:space="preserve">Assistente Social </w:t>
            </w:r>
          </w:p>
        </w:tc>
        <w:tc>
          <w:tcPr>
            <w:tcW w:w="3433" w:type="dxa"/>
            <w:shd w:val="clear" w:color="auto" w:fill="FFFFFF"/>
          </w:tcPr>
          <w:p w14:paraId="49DF4E22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Ensino Superior</w:t>
            </w:r>
          </w:p>
        </w:tc>
        <w:tc>
          <w:tcPr>
            <w:tcW w:w="2693" w:type="dxa"/>
            <w:shd w:val="clear" w:color="auto" w:fill="FFFFFF"/>
          </w:tcPr>
          <w:p w14:paraId="16C53D1B" w14:textId="330CBAD1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1.</w:t>
            </w:r>
            <w:r w:rsidR="009541A0">
              <w:rPr>
                <w:sz w:val="20"/>
                <w:szCs w:val="20"/>
              </w:rPr>
              <w:t>908,89</w:t>
            </w:r>
          </w:p>
        </w:tc>
      </w:tr>
      <w:tr w:rsidR="004B00EB" w:rsidRPr="004B00EB" w14:paraId="7A331836" w14:textId="77777777" w:rsidTr="000D7544">
        <w:trPr>
          <w:jc w:val="center"/>
        </w:trPr>
        <w:tc>
          <w:tcPr>
            <w:tcW w:w="3230" w:type="dxa"/>
            <w:shd w:val="clear" w:color="auto" w:fill="FFFFFF"/>
          </w:tcPr>
          <w:p w14:paraId="6DE03087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Psicólogo</w:t>
            </w:r>
          </w:p>
        </w:tc>
        <w:tc>
          <w:tcPr>
            <w:tcW w:w="3433" w:type="dxa"/>
            <w:shd w:val="clear" w:color="auto" w:fill="FFFFFF"/>
          </w:tcPr>
          <w:p w14:paraId="4CB28E8C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Ensino Superior</w:t>
            </w:r>
          </w:p>
        </w:tc>
        <w:tc>
          <w:tcPr>
            <w:tcW w:w="2693" w:type="dxa"/>
            <w:shd w:val="clear" w:color="auto" w:fill="FFFFFF"/>
          </w:tcPr>
          <w:p w14:paraId="79137316" w14:textId="48FB1010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1.</w:t>
            </w:r>
            <w:r w:rsidR="009541A0">
              <w:rPr>
                <w:sz w:val="20"/>
                <w:szCs w:val="20"/>
              </w:rPr>
              <w:t>908,89</w:t>
            </w:r>
          </w:p>
        </w:tc>
      </w:tr>
      <w:tr w:rsidR="004B00EB" w:rsidRPr="004B00EB" w14:paraId="50F78089" w14:textId="77777777" w:rsidTr="000D7544">
        <w:trPr>
          <w:trHeight w:val="374"/>
          <w:jc w:val="center"/>
        </w:trPr>
        <w:tc>
          <w:tcPr>
            <w:tcW w:w="3230" w:type="dxa"/>
            <w:shd w:val="clear" w:color="auto" w:fill="FFFFFF"/>
          </w:tcPr>
          <w:p w14:paraId="1534CE53" w14:textId="77777777" w:rsidR="000D7544" w:rsidRPr="004B00EB" w:rsidRDefault="000D7544" w:rsidP="007E1D09">
            <w:pPr>
              <w:ind w:right="120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 xml:space="preserve">Monitor de Educação Especial </w:t>
            </w:r>
          </w:p>
        </w:tc>
        <w:tc>
          <w:tcPr>
            <w:tcW w:w="3433" w:type="dxa"/>
            <w:shd w:val="clear" w:color="auto" w:fill="FFFFFF"/>
          </w:tcPr>
          <w:p w14:paraId="25DBFFA0" w14:textId="77777777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Ensino Médio</w:t>
            </w:r>
          </w:p>
        </w:tc>
        <w:tc>
          <w:tcPr>
            <w:tcW w:w="2693" w:type="dxa"/>
            <w:shd w:val="clear" w:color="auto" w:fill="FFFFFF"/>
          </w:tcPr>
          <w:p w14:paraId="03EA5CD1" w14:textId="12810A1D" w:rsidR="000D7544" w:rsidRPr="004B00EB" w:rsidRDefault="000D7544" w:rsidP="007E1D09">
            <w:pPr>
              <w:ind w:right="120"/>
              <w:jc w:val="center"/>
              <w:rPr>
                <w:sz w:val="20"/>
                <w:szCs w:val="20"/>
              </w:rPr>
            </w:pPr>
            <w:r w:rsidRPr="004B00EB">
              <w:rPr>
                <w:sz w:val="20"/>
                <w:szCs w:val="20"/>
              </w:rPr>
              <w:t>1.</w:t>
            </w:r>
            <w:r w:rsidR="009541A0">
              <w:rPr>
                <w:sz w:val="20"/>
                <w:szCs w:val="20"/>
              </w:rPr>
              <w:t>361,23</w:t>
            </w:r>
          </w:p>
        </w:tc>
      </w:tr>
    </w:tbl>
    <w:p w14:paraId="66524DBA" w14:textId="77777777" w:rsidR="00613B16" w:rsidRPr="004B00EB" w:rsidRDefault="00613B16" w:rsidP="00613B16">
      <w:pPr>
        <w:ind w:firstLine="708"/>
        <w:jc w:val="both"/>
      </w:pPr>
    </w:p>
    <w:p w14:paraId="73A7EC08" w14:textId="6F89CB1A" w:rsidR="00613B16" w:rsidRPr="00777F1B" w:rsidRDefault="00613B16" w:rsidP="00613B16">
      <w:pPr>
        <w:ind w:firstLine="708"/>
        <w:jc w:val="both"/>
      </w:pPr>
      <w:r w:rsidRPr="00777F1B">
        <w:rPr>
          <w:b/>
        </w:rPr>
        <w:t xml:space="preserve">Art. </w:t>
      </w:r>
      <w:r w:rsidR="004B00EB" w:rsidRPr="00777F1B">
        <w:rPr>
          <w:b/>
        </w:rPr>
        <w:t>2</w:t>
      </w:r>
      <w:r w:rsidRPr="00777F1B">
        <w:rPr>
          <w:b/>
        </w:rPr>
        <w:t>º.</w:t>
      </w:r>
      <w:r w:rsidRPr="00777F1B">
        <w:t xml:space="preserve"> As despesas decorrentes desta Lei Complementar serão consignadas no orçamento em vigor.</w:t>
      </w:r>
    </w:p>
    <w:p w14:paraId="0C16F315" w14:textId="77777777" w:rsidR="00613B16" w:rsidRPr="00777F1B" w:rsidRDefault="00613B16" w:rsidP="00613B16">
      <w:pPr>
        <w:ind w:firstLine="708"/>
        <w:jc w:val="both"/>
      </w:pPr>
    </w:p>
    <w:p w14:paraId="46A5F85E" w14:textId="5AB953BE" w:rsidR="000A2062" w:rsidRPr="00DE46C6" w:rsidRDefault="00613B16" w:rsidP="00DE46C6">
      <w:pPr>
        <w:ind w:firstLine="708"/>
        <w:jc w:val="both"/>
        <w:rPr>
          <w:b/>
          <w:bCs/>
        </w:rPr>
      </w:pPr>
      <w:r w:rsidRPr="00777F1B">
        <w:rPr>
          <w:b/>
        </w:rPr>
        <w:t xml:space="preserve">Art. </w:t>
      </w:r>
      <w:r w:rsidR="004B00EB" w:rsidRPr="00777F1B">
        <w:rPr>
          <w:b/>
        </w:rPr>
        <w:t>3</w:t>
      </w:r>
      <w:r w:rsidRPr="00777F1B">
        <w:rPr>
          <w:b/>
        </w:rPr>
        <w:t>º.</w:t>
      </w:r>
      <w:r w:rsidRPr="00777F1B">
        <w:t xml:space="preserve"> Esta Lei Complementar entra em vigor na data de sua publicação, revogando-se as disposições em contrário.</w:t>
      </w:r>
      <w:bookmarkStart w:id="2" w:name="_Hlk132121683"/>
    </w:p>
    <w:bookmarkEnd w:id="2"/>
    <w:p w14:paraId="6F772A4F" w14:textId="6BAA8BCD" w:rsidR="00DE46C6" w:rsidRDefault="00DE46C6" w:rsidP="00DE46C6">
      <w:pPr>
        <w:shd w:val="clear" w:color="auto" w:fill="FFFFFF"/>
        <w:spacing w:before="120"/>
        <w:jc w:val="right"/>
        <w:rPr>
          <w:color w:val="222222"/>
        </w:rPr>
      </w:pPr>
      <w:r w:rsidRPr="00062FAF">
        <w:rPr>
          <w:color w:val="222222"/>
        </w:rPr>
        <w:t xml:space="preserve">Município de Anchieta/SC, </w:t>
      </w:r>
      <w:r>
        <w:rPr>
          <w:color w:val="222222"/>
        </w:rPr>
        <w:t>02</w:t>
      </w:r>
      <w:r w:rsidRPr="00062FAF">
        <w:rPr>
          <w:color w:val="222222"/>
        </w:rPr>
        <w:t xml:space="preserve"> de </w:t>
      </w:r>
      <w:r>
        <w:rPr>
          <w:color w:val="222222"/>
        </w:rPr>
        <w:t>junho</w:t>
      </w:r>
      <w:r w:rsidRPr="00062FAF">
        <w:rPr>
          <w:color w:val="222222"/>
        </w:rPr>
        <w:t xml:space="preserve"> de 2023</w:t>
      </w:r>
      <w:r>
        <w:rPr>
          <w:color w:val="222222"/>
        </w:rPr>
        <w:t>.</w:t>
      </w:r>
    </w:p>
    <w:p w14:paraId="499F063E" w14:textId="77777777" w:rsidR="00DE46C6" w:rsidRPr="00062FAF" w:rsidRDefault="00DE46C6" w:rsidP="00DE46C6">
      <w:pPr>
        <w:shd w:val="clear" w:color="auto" w:fill="FFFFFF"/>
        <w:spacing w:before="120"/>
        <w:jc w:val="right"/>
        <w:rPr>
          <w:color w:val="222222"/>
        </w:rPr>
      </w:pPr>
    </w:p>
    <w:p w14:paraId="74BF67F0" w14:textId="77777777" w:rsidR="00DE46C6" w:rsidRPr="00062FAF" w:rsidRDefault="00DE46C6" w:rsidP="00DE46C6">
      <w:pPr>
        <w:shd w:val="clear" w:color="auto" w:fill="FFFFFF"/>
        <w:spacing w:before="120"/>
        <w:jc w:val="center"/>
        <w:rPr>
          <w:b/>
          <w:bCs/>
          <w:color w:val="222222"/>
        </w:rPr>
      </w:pPr>
      <w:r w:rsidRPr="00062FAF">
        <w:rPr>
          <w:b/>
          <w:bCs/>
          <w:color w:val="222222"/>
        </w:rPr>
        <w:t>IVAN JOSÉ CANCI</w:t>
      </w:r>
    </w:p>
    <w:p w14:paraId="6E036635" w14:textId="77777777" w:rsidR="00DE46C6" w:rsidRPr="00062FAF" w:rsidRDefault="00DE46C6" w:rsidP="00DE46C6">
      <w:pPr>
        <w:shd w:val="clear" w:color="auto" w:fill="FFFFFF"/>
        <w:jc w:val="center"/>
        <w:rPr>
          <w:i/>
          <w:iCs/>
          <w:color w:val="222222"/>
        </w:rPr>
      </w:pPr>
      <w:r w:rsidRPr="00062FAF">
        <w:rPr>
          <w:i/>
          <w:iCs/>
          <w:color w:val="222222"/>
        </w:rPr>
        <w:t>Prefeito Municipal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"/>
        <w:gridCol w:w="9149"/>
      </w:tblGrid>
      <w:tr w:rsidR="00DE46C6" w:rsidRPr="00062FAF" w14:paraId="6E4BF58B" w14:textId="77777777" w:rsidTr="00607C2C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1375018F" w14:textId="77777777" w:rsidR="00DE46C6" w:rsidRPr="00062FAF" w:rsidRDefault="00DE46C6" w:rsidP="00607C2C">
            <w:pPr>
              <w:rPr>
                <w:rFonts w:ascii="Helvetica" w:hAnsi="Helvetica" w:cs="Helvetica"/>
              </w:rPr>
            </w:pPr>
          </w:p>
        </w:tc>
        <w:tc>
          <w:tcPr>
            <w:tcW w:w="142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C979A2" w14:textId="77777777" w:rsidR="00DE46C6" w:rsidRPr="00062FAF" w:rsidRDefault="00DE46C6" w:rsidP="00607C2C">
            <w:pPr>
              <w:shd w:val="clear" w:color="auto" w:fill="FFFFFF"/>
              <w:rPr>
                <w:rFonts w:ascii="Helvetica" w:hAnsi="Helvetica" w:cs="Helvetica"/>
                <w:color w:val="222222"/>
              </w:rPr>
            </w:pPr>
          </w:p>
        </w:tc>
      </w:tr>
    </w:tbl>
    <w:p w14:paraId="7317D073" w14:textId="77777777" w:rsidR="00DE46C6" w:rsidRDefault="00DE46C6" w:rsidP="00DE46C6"/>
    <w:p w14:paraId="73A4CED3" w14:textId="77777777" w:rsidR="00DE46C6" w:rsidRDefault="00DE46C6" w:rsidP="00DE46C6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149F6905" w14:textId="77777777" w:rsidR="00DE46C6" w:rsidRPr="00494CAC" w:rsidRDefault="00DE46C6" w:rsidP="00DE46C6"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p w14:paraId="4236045D" w14:textId="6649859A" w:rsidR="00AF53DB" w:rsidRDefault="00AF53DB" w:rsidP="00DE46C6">
      <w:pPr>
        <w:shd w:val="clear" w:color="auto" w:fill="FFFFFF"/>
        <w:jc w:val="right"/>
        <w:rPr>
          <w:sz w:val="16"/>
          <w:szCs w:val="16"/>
        </w:rPr>
      </w:pPr>
    </w:p>
    <w:sectPr w:rsidR="00AF53DB" w:rsidSect="00D274A5">
      <w:headerReference w:type="default" r:id="rId8"/>
      <w:footerReference w:type="default" r:id="rId9"/>
      <w:pgSz w:w="11907" w:h="16840" w:code="9"/>
      <w:pgMar w:top="1440" w:right="1080" w:bottom="1440" w:left="1080" w:header="567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9C8BE" w14:textId="77777777" w:rsidR="00E05D7A" w:rsidRDefault="00E05D7A">
      <w:r>
        <w:separator/>
      </w:r>
    </w:p>
  </w:endnote>
  <w:endnote w:type="continuationSeparator" w:id="0">
    <w:p w14:paraId="56D9CD39" w14:textId="77777777" w:rsidR="00E05D7A" w:rsidRDefault="00E0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AA9BA" w14:textId="77777777" w:rsidR="00E05D7A" w:rsidRDefault="00E05D7A">
      <w:r>
        <w:separator/>
      </w:r>
    </w:p>
  </w:footnote>
  <w:footnote w:type="continuationSeparator" w:id="0">
    <w:p w14:paraId="4988FFB7" w14:textId="77777777" w:rsidR="00E05D7A" w:rsidRDefault="00E05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10E9"/>
    <w:rsid w:val="001D7307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54BA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372E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70361"/>
    <w:rsid w:val="00577A38"/>
    <w:rsid w:val="00580010"/>
    <w:rsid w:val="00580FC5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3171C"/>
    <w:rsid w:val="00632417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5FC0"/>
    <w:rsid w:val="00800E1F"/>
    <w:rsid w:val="00803131"/>
    <w:rsid w:val="00805350"/>
    <w:rsid w:val="0081216F"/>
    <w:rsid w:val="00812B55"/>
    <w:rsid w:val="00813A34"/>
    <w:rsid w:val="008167B4"/>
    <w:rsid w:val="00825061"/>
    <w:rsid w:val="00826169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C09B3"/>
    <w:rsid w:val="008C1EE2"/>
    <w:rsid w:val="008C56AD"/>
    <w:rsid w:val="008D79D5"/>
    <w:rsid w:val="008E4DB3"/>
    <w:rsid w:val="008F4C73"/>
    <w:rsid w:val="00901136"/>
    <w:rsid w:val="009052BE"/>
    <w:rsid w:val="009112BF"/>
    <w:rsid w:val="0091187D"/>
    <w:rsid w:val="00912E23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4A72"/>
    <w:rsid w:val="00A3609A"/>
    <w:rsid w:val="00A465F4"/>
    <w:rsid w:val="00A47E10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46C6"/>
    <w:rsid w:val="00DE68CF"/>
    <w:rsid w:val="00DE76FD"/>
    <w:rsid w:val="00DF0545"/>
    <w:rsid w:val="00E02357"/>
    <w:rsid w:val="00E05D7A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6CD6"/>
    <w:rsid w:val="00EC7532"/>
    <w:rsid w:val="00ED3A54"/>
    <w:rsid w:val="00ED42CF"/>
    <w:rsid w:val="00ED57BE"/>
    <w:rsid w:val="00EE0317"/>
    <w:rsid w:val="00EE1477"/>
    <w:rsid w:val="00EE28A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392</TotalTime>
  <Pages>1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18</cp:revision>
  <cp:lastPrinted>2023-04-13T11:09:00Z</cp:lastPrinted>
  <dcterms:created xsi:type="dcterms:W3CDTF">2023-04-11T17:59:00Z</dcterms:created>
  <dcterms:modified xsi:type="dcterms:W3CDTF">2023-06-02T16:35:00Z</dcterms:modified>
</cp:coreProperties>
</file>