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0547A1D4" w:rsidR="00BE1191" w:rsidRPr="00BE1191" w:rsidRDefault="00BE1191" w:rsidP="00692772">
      <w:pPr>
        <w:pStyle w:val="Ttulo7"/>
        <w:ind w:left="708" w:firstLine="708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LEI Nº.    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1680AB43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562122">
              <w:rPr>
                <w:b/>
              </w:rPr>
              <w:t xml:space="preserve">UM </w:t>
            </w:r>
            <w:r>
              <w:rPr>
                <w:b/>
              </w:rPr>
              <w:t xml:space="preserve">CRÉDITO </w:t>
            </w:r>
            <w:r w:rsidRPr="00A35607">
              <w:rPr>
                <w:b/>
              </w:rPr>
              <w:t>ADICIONA</w:t>
            </w:r>
            <w:r w:rsidR="00562122">
              <w:rPr>
                <w:b/>
              </w:rPr>
              <w:t>L ESPECIAL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562122">
              <w:rPr>
                <w:b/>
              </w:rPr>
              <w:t>10.000</w:t>
            </w:r>
            <w:r w:rsidR="000B5D47">
              <w:rPr>
                <w:b/>
              </w:rPr>
              <w:t>,00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562122">
              <w:rPr>
                <w:b/>
              </w:rPr>
              <w:t xml:space="preserve">DEZ MIL </w:t>
            </w:r>
            <w:r w:rsidR="008D55A7">
              <w:rPr>
                <w:b/>
              </w:rPr>
              <w:t>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A7B2779" w14:textId="6136E6B4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4B6F2791" w14:textId="635C5223" w:rsidR="00BE1191" w:rsidRPr="00A35607" w:rsidRDefault="003078FF" w:rsidP="00BE1191">
      <w:pPr>
        <w:ind w:firstLine="1985"/>
      </w:pPr>
      <w:r>
        <w:t xml:space="preserve"> </w:t>
      </w:r>
      <w:r w:rsidR="00BE1191">
        <w:t xml:space="preserve">O Prefeito do Município </w:t>
      </w:r>
      <w:r w:rsidR="00BE1191" w:rsidRPr="00A35607">
        <w:t>de Anchieta, Estado de Santa Catarina</w:t>
      </w:r>
      <w:r w:rsidR="00BE1191"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45866D90" w:rsidR="00BE1191" w:rsidRPr="00A35607" w:rsidRDefault="00692772" w:rsidP="00BE1191">
      <w:pPr>
        <w:jc w:val="center"/>
      </w:pPr>
      <w:r w:rsidRPr="00A35607">
        <w:t>CAPÍTULO I</w:t>
      </w:r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00E951F5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</w:t>
      </w:r>
      <w:r w:rsidR="00562122">
        <w:t xml:space="preserve"> um</w:t>
      </w:r>
      <w:r>
        <w:t xml:space="preserve"> C</w:t>
      </w:r>
      <w:r w:rsidRPr="00A35607">
        <w:t>rédito</w:t>
      </w:r>
      <w:r>
        <w:t xml:space="preserve"> Adiciona</w:t>
      </w:r>
      <w:r w:rsidR="00562122">
        <w:t>l</w:t>
      </w:r>
      <w:r>
        <w:t xml:space="preserve"> </w:t>
      </w:r>
      <w:r w:rsidR="00562122">
        <w:t>Especial</w:t>
      </w:r>
      <w:r w:rsidRPr="00A35607">
        <w:t xml:space="preserve">, na importância de até </w:t>
      </w:r>
      <w:r>
        <w:rPr>
          <w:b/>
        </w:rPr>
        <w:t xml:space="preserve">R$ </w:t>
      </w:r>
      <w:r w:rsidR="00562122">
        <w:rPr>
          <w:b/>
        </w:rPr>
        <w:t>10.000</w:t>
      </w:r>
      <w:r w:rsidR="008D55A7">
        <w:rPr>
          <w:b/>
        </w:rPr>
        <w:t>,00</w:t>
      </w:r>
      <w:r>
        <w:rPr>
          <w:b/>
        </w:rPr>
        <w:t xml:space="preserve"> </w:t>
      </w:r>
      <w:r w:rsidR="00562122">
        <w:rPr>
          <w:b/>
        </w:rPr>
        <w:t xml:space="preserve">(dez mil </w:t>
      </w:r>
      <w:r w:rsidR="008D55A7"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 w:rsidR="00562122">
        <w:t xml:space="preserve">incluindo-se para tal, </w:t>
      </w:r>
      <w:r w:rsidR="00562122" w:rsidRPr="00562122">
        <w:t>na matéria orçamentária em execução</w:t>
      </w:r>
      <w:r w:rsidR="00562122">
        <w:t>, a modalidade de despesas</w:t>
      </w:r>
      <w:r w:rsidR="00562122" w:rsidRPr="00562122">
        <w:rPr>
          <w:sz w:val="22"/>
          <w:szCs w:val="22"/>
        </w:rPr>
        <w:t xml:space="preserve"> </w:t>
      </w:r>
      <w:r w:rsidR="00562122" w:rsidRPr="00562122">
        <w:t>sob o código 3.</w:t>
      </w:r>
      <w:r w:rsidR="00562122">
        <w:t>1</w:t>
      </w:r>
      <w:r w:rsidR="00562122" w:rsidRPr="00562122">
        <w:t>.90.00 – Aplicações Diretas</w:t>
      </w:r>
      <w:r w:rsidR="00562122">
        <w:t>,</w:t>
      </w:r>
      <w:r w:rsidR="00562122" w:rsidRPr="00562122">
        <w:t xml:space="preserve"> </w:t>
      </w:r>
      <w:r w:rsidR="00CE3168">
        <w:t xml:space="preserve">distribuídos </w:t>
      </w:r>
      <w:r w:rsidRPr="00A35607">
        <w:t>em conformidade com os prescritos nesta Le</w:t>
      </w:r>
      <w:r w:rsidR="00CE3168">
        <w:t>i.</w:t>
      </w:r>
    </w:p>
    <w:p w14:paraId="76BE7C22" w14:textId="77777777" w:rsidR="00BE1191" w:rsidRDefault="00BE1191" w:rsidP="00BE1191">
      <w:pPr>
        <w:jc w:val="center"/>
      </w:pPr>
    </w:p>
    <w:p w14:paraId="04AD2B3A" w14:textId="3CA7E0ED" w:rsidR="00BE1191" w:rsidRPr="00A35607" w:rsidRDefault="00692772" w:rsidP="00BE1191">
      <w:pPr>
        <w:jc w:val="center"/>
      </w:pPr>
      <w:r w:rsidRPr="00A35607">
        <w:t>CAPÍTULO II</w:t>
      </w:r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48FCC4E2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="00562122">
        <w:t xml:space="preserve">um </w:t>
      </w:r>
      <w:r w:rsidRPr="00A35607">
        <w:t>Crédito</w:t>
      </w:r>
      <w:r>
        <w:t xml:space="preserve"> Adiciona</w:t>
      </w:r>
      <w:r w:rsidR="00562122">
        <w:t>l Especial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8D55A7">
        <w:rPr>
          <w:b/>
        </w:rPr>
        <w:t xml:space="preserve">R$ </w:t>
      </w:r>
      <w:r w:rsidR="00562122">
        <w:rPr>
          <w:b/>
        </w:rPr>
        <w:t>10.000</w:t>
      </w:r>
      <w:r w:rsidR="008D55A7">
        <w:rPr>
          <w:b/>
        </w:rPr>
        <w:t xml:space="preserve">,00 </w:t>
      </w:r>
      <w:r w:rsidR="008D55A7" w:rsidRPr="00A35607">
        <w:rPr>
          <w:b/>
        </w:rPr>
        <w:t>(</w:t>
      </w:r>
      <w:r w:rsidR="00562122">
        <w:rPr>
          <w:b/>
        </w:rPr>
        <w:t>dez mil</w:t>
      </w:r>
      <w:r w:rsidR="008D55A7">
        <w:rPr>
          <w:b/>
        </w:rPr>
        <w:t xml:space="preserve">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4EC78D7F" w:rsidR="00BE1191" w:rsidRPr="00A35607" w:rsidRDefault="00562122" w:rsidP="00BE1191">
      <w:pPr>
        <w:jc w:val="both"/>
      </w:pPr>
      <w:r>
        <w:t>10</w:t>
      </w:r>
      <w:r w:rsidR="00BE1191" w:rsidRPr="00A35607">
        <w:t xml:space="preserve"> – </w:t>
      </w:r>
      <w:r w:rsidR="00BE1191">
        <w:t xml:space="preserve">SECRETARIA MUNICIPAL DE </w:t>
      </w:r>
      <w:r>
        <w:t>ASSISTÊNCIA SOCIAL</w:t>
      </w:r>
    </w:p>
    <w:p w14:paraId="7CDCC44A" w14:textId="74D7A0C7" w:rsidR="00BE1191" w:rsidRPr="00A35607" w:rsidRDefault="00411B78" w:rsidP="00BE1191">
      <w:pPr>
        <w:jc w:val="both"/>
      </w:pPr>
      <w:r>
        <w:t>0</w:t>
      </w:r>
      <w:r w:rsidR="00BE1191">
        <w:t>0</w:t>
      </w:r>
      <w:r w:rsidR="008D55A7">
        <w:t>1</w:t>
      </w:r>
      <w:r w:rsidR="00BE1191">
        <w:t xml:space="preserve"> – </w:t>
      </w:r>
      <w:r w:rsidR="008F4CE0">
        <w:t>FUNDO MUNICIPAL DE ASSISTÊNCIA SOCIAL</w:t>
      </w:r>
    </w:p>
    <w:p w14:paraId="6C5559ED" w14:textId="0C71446C" w:rsidR="009D754D" w:rsidRDefault="008F4CE0" w:rsidP="00BE1191">
      <w:pPr>
        <w:jc w:val="both"/>
      </w:pPr>
      <w:r>
        <w:rPr>
          <w:bCs/>
        </w:rPr>
        <w:t>08.122.0034.2.066</w:t>
      </w:r>
      <w:r w:rsidR="00BE1191" w:rsidRPr="001A33A6">
        <w:rPr>
          <w:bCs/>
        </w:rPr>
        <w:t xml:space="preserve"> – </w:t>
      </w:r>
      <w:r>
        <w:rPr>
          <w:bCs/>
        </w:rPr>
        <w:t>GESTÃO DO PROGRAMA IGD/BF ECADASTRO ÚNICO</w:t>
      </w:r>
      <w:r w:rsidR="00BE1191" w:rsidRPr="0034710B">
        <w:t xml:space="preserve"> </w:t>
      </w:r>
    </w:p>
    <w:p w14:paraId="174D1A5D" w14:textId="6F67DBC3" w:rsidR="00BE1191" w:rsidRDefault="009D754D" w:rsidP="00BE1191">
      <w:pPr>
        <w:jc w:val="both"/>
      </w:pPr>
      <w:r>
        <w:t>(</w:t>
      </w:r>
      <w:r w:rsidR="008F4CE0">
        <w:t>...</w:t>
      </w:r>
      <w:r>
        <w:t>)</w:t>
      </w:r>
      <w:r w:rsidR="008D55A7">
        <w:t>3</w:t>
      </w:r>
      <w:r w:rsidR="00BE1191" w:rsidRPr="00A35607">
        <w:t>.</w:t>
      </w:r>
      <w:r w:rsidR="008D55A7">
        <w:t>1</w:t>
      </w:r>
      <w:r w:rsidR="00BE1191" w:rsidRPr="00A35607">
        <w:t>.</w:t>
      </w:r>
      <w:r w:rsidR="008F4CE0">
        <w:t>90</w:t>
      </w:r>
      <w:r w:rsidR="00BE1191">
        <w:t>.00.00.00.00.00.</w:t>
      </w:r>
      <w:r w:rsidR="008F4CE0">
        <w:t>2</w:t>
      </w:r>
      <w:r>
        <w:t>.</w:t>
      </w:r>
      <w:r w:rsidR="008F4CE0">
        <w:t>660</w:t>
      </w:r>
      <w:r w:rsidR="00411B78">
        <w:t>.</w:t>
      </w:r>
      <w:r>
        <w:t>7000.0</w:t>
      </w:r>
      <w:r w:rsidR="00411B78">
        <w:t>00</w:t>
      </w:r>
      <w:r w:rsidR="008F4CE0">
        <w:t>3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</w:t>
      </w:r>
      <w:r w:rsidR="00411B78">
        <w:t>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>.</w:t>
      </w:r>
      <w:r w:rsidR="008F4CE0">
        <w:t>.</w:t>
      </w:r>
      <w:r w:rsidR="00BE1191" w:rsidRPr="00A35607">
        <w:t>.</w:t>
      </w:r>
      <w:r w:rsidR="008D55A7">
        <w:t>..</w:t>
      </w:r>
      <w:r w:rsidR="00BE1191" w:rsidRPr="00A35607">
        <w:t xml:space="preserve">..... R$ </w:t>
      </w:r>
      <w:r w:rsidR="008F4CE0">
        <w:t>10.000,00</w:t>
      </w:r>
    </w:p>
    <w:p w14:paraId="096BD214" w14:textId="77777777" w:rsidR="00BE1191" w:rsidRDefault="00BE1191" w:rsidP="008D55A7">
      <w:pPr>
        <w:ind w:firstLine="708"/>
        <w:rPr>
          <w:b/>
          <w:u w:val="single"/>
        </w:rPr>
      </w:pPr>
    </w:p>
    <w:p w14:paraId="0867092F" w14:textId="4B24F975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 w:rsidR="008D55A7"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 w:rsidR="008F4CE0">
        <w:rPr>
          <w:b/>
          <w:u w:val="single"/>
        </w:rPr>
        <w:t>10.000</w:t>
      </w:r>
      <w:r w:rsidR="008D55A7">
        <w:rPr>
          <w:b/>
          <w:u w:val="single"/>
        </w:rPr>
        <w:t>,00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3D7E73B3" w14:textId="77777777" w:rsidR="008F4CE0" w:rsidRDefault="008F4CE0" w:rsidP="00BE1191">
      <w:pPr>
        <w:ind w:left="1416"/>
        <w:jc w:val="both"/>
      </w:pPr>
    </w:p>
    <w:p w14:paraId="705C86E6" w14:textId="0CE934D6" w:rsidR="00411B78" w:rsidRDefault="00411B78" w:rsidP="00411B78">
      <w:pPr>
        <w:ind w:firstLine="1985"/>
        <w:jc w:val="both"/>
      </w:pPr>
      <w:r>
        <w:t>Art. 3º Para o atendimento da abertura do Crédito autorizado no artigo anterior deste ato, fica igualmente o Chefe do Poder Executivo Municipal, autorizado a proceder à redução da dotaç</w:t>
      </w:r>
      <w:r w:rsidR="008F4CE0">
        <w:t>ão</w:t>
      </w:r>
      <w:r>
        <w:t xml:space="preserve"> orçamentária abaixo discriminada e constante do mesmo Orçamento, no valor de até </w:t>
      </w:r>
      <w:r w:rsidR="008D55A7">
        <w:rPr>
          <w:b/>
        </w:rPr>
        <w:t xml:space="preserve">R$ </w:t>
      </w:r>
      <w:r w:rsidR="008F4CE0">
        <w:rPr>
          <w:b/>
        </w:rPr>
        <w:t>10.000</w:t>
      </w:r>
      <w:r w:rsidR="008D55A7">
        <w:rPr>
          <w:b/>
        </w:rPr>
        <w:t xml:space="preserve">,00 </w:t>
      </w:r>
      <w:r w:rsidR="008D55A7" w:rsidRPr="00A35607">
        <w:rPr>
          <w:b/>
        </w:rPr>
        <w:t>(</w:t>
      </w:r>
      <w:r w:rsidR="008F4CE0">
        <w:rPr>
          <w:b/>
        </w:rPr>
        <w:t>dez mil</w:t>
      </w:r>
      <w:r w:rsidR="008D55A7">
        <w:rPr>
          <w:b/>
        </w:rPr>
        <w:t xml:space="preserve"> reais)</w:t>
      </w:r>
      <w:r w:rsidRPr="00A35607">
        <w:rPr>
          <w:b/>
        </w:rPr>
        <w:t>,</w:t>
      </w:r>
      <w:r>
        <w:t xml:space="preserve"> mais precisamente conforme abaixo:</w:t>
      </w:r>
    </w:p>
    <w:p w14:paraId="115AF4F5" w14:textId="77777777" w:rsidR="00411B78" w:rsidRDefault="00411B78" w:rsidP="00411B78">
      <w:pPr>
        <w:ind w:firstLine="1985"/>
        <w:jc w:val="both"/>
      </w:pPr>
    </w:p>
    <w:p w14:paraId="0081058C" w14:textId="77777777" w:rsidR="008F4CE0" w:rsidRPr="00A35607" w:rsidRDefault="008F4CE0" w:rsidP="008F4CE0">
      <w:pPr>
        <w:jc w:val="both"/>
      </w:pPr>
      <w:r>
        <w:lastRenderedPageBreak/>
        <w:t>10</w:t>
      </w:r>
      <w:r w:rsidRPr="00A35607">
        <w:t xml:space="preserve"> – </w:t>
      </w:r>
      <w:r>
        <w:t>SECRETARIA MUNICIPAL DE ASSISTÊNCIA SOCIAL</w:t>
      </w:r>
    </w:p>
    <w:p w14:paraId="70BE8CAB" w14:textId="77777777" w:rsidR="008F4CE0" w:rsidRPr="00A35607" w:rsidRDefault="008F4CE0" w:rsidP="008F4CE0">
      <w:pPr>
        <w:jc w:val="both"/>
      </w:pPr>
      <w:r>
        <w:t>001 – FUNDO MUNICIPAL DE ASSISTÊNCIA SOCIAL</w:t>
      </w:r>
    </w:p>
    <w:p w14:paraId="592780E5" w14:textId="77777777" w:rsidR="008F4CE0" w:rsidRDefault="008F4CE0" w:rsidP="008F4CE0">
      <w:pPr>
        <w:jc w:val="both"/>
      </w:pPr>
      <w:r>
        <w:rPr>
          <w:bCs/>
        </w:rPr>
        <w:t>08.122.0034.2.066</w:t>
      </w:r>
      <w:r w:rsidRPr="001A33A6">
        <w:rPr>
          <w:bCs/>
        </w:rPr>
        <w:t xml:space="preserve"> – </w:t>
      </w:r>
      <w:r>
        <w:rPr>
          <w:bCs/>
        </w:rPr>
        <w:t>GESTÃO DO PROGRAMA IGD/BF ECADASTRO ÚNICO</w:t>
      </w:r>
      <w:r w:rsidRPr="0034710B">
        <w:t xml:space="preserve"> </w:t>
      </w:r>
    </w:p>
    <w:p w14:paraId="5B88B179" w14:textId="6C8563A0" w:rsidR="008F4CE0" w:rsidRDefault="008F4CE0" w:rsidP="008F4CE0">
      <w:pPr>
        <w:jc w:val="both"/>
      </w:pPr>
      <w:r>
        <w:t>(15)3</w:t>
      </w:r>
      <w:r w:rsidRPr="00A35607">
        <w:t>.</w:t>
      </w:r>
      <w:r>
        <w:t>3</w:t>
      </w:r>
      <w:r w:rsidRPr="00A35607">
        <w:t>.</w:t>
      </w:r>
      <w:r>
        <w:t>90.00.00.00.00.00.2.660.7000.0003</w:t>
      </w:r>
      <w:r w:rsidRPr="00A35607">
        <w:t xml:space="preserve"> – Aplicações Diretas</w:t>
      </w:r>
      <w:r>
        <w:t>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</w:t>
      </w:r>
      <w:r>
        <w:t>.</w:t>
      </w:r>
      <w:r w:rsidRPr="00A35607">
        <w:t>.</w:t>
      </w:r>
      <w:r>
        <w:t>..</w:t>
      </w:r>
      <w:r w:rsidRPr="00A35607">
        <w:t xml:space="preserve">..... R$ </w:t>
      </w:r>
      <w:r>
        <w:t>10.000,00</w:t>
      </w:r>
    </w:p>
    <w:p w14:paraId="260D5875" w14:textId="77777777" w:rsidR="008F4CE0" w:rsidRDefault="008F4CE0" w:rsidP="008F4CE0">
      <w:pPr>
        <w:ind w:firstLine="708"/>
        <w:rPr>
          <w:b/>
          <w:u w:val="single"/>
        </w:rPr>
      </w:pPr>
    </w:p>
    <w:p w14:paraId="690750C0" w14:textId="77777777" w:rsidR="008F4CE0" w:rsidRPr="00A35607" w:rsidRDefault="008F4CE0" w:rsidP="008F4CE0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>
        <w:rPr>
          <w:b/>
          <w:u w:val="single"/>
        </w:rPr>
        <w:t>10.000,00</w:t>
      </w:r>
      <w:r w:rsidRPr="00A35607">
        <w:t xml:space="preserve">       </w:t>
      </w:r>
    </w:p>
    <w:p w14:paraId="116F3202" w14:textId="77777777" w:rsidR="00411B78" w:rsidRDefault="00411B78" w:rsidP="00411B78">
      <w:pPr>
        <w:tabs>
          <w:tab w:val="left" w:pos="0"/>
        </w:tabs>
        <w:jc w:val="both"/>
      </w:pP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5B60B74D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411B78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 xml:space="preserve">2, em conformidade com o disposto nos artigos anteriores desta Lei, relativamente ao crédito </w:t>
      </w:r>
      <w:r w:rsidR="00411B78">
        <w:t>e reduç</w:t>
      </w:r>
      <w:r w:rsidR="0071349E">
        <w:t xml:space="preserve">ão </w:t>
      </w:r>
      <w:r w:rsidR="00844A27">
        <w:t>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64BFA61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1B78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31C90AA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411B78">
        <w:t>6</w:t>
      </w:r>
      <w:r w:rsidRPr="00A35607">
        <w:t xml:space="preserve"> º Esta Lei entra em vigor na data de sua publicação.</w:t>
      </w:r>
    </w:p>
    <w:p w14:paraId="0F2DCF66" w14:textId="77777777" w:rsidR="00BE1191" w:rsidRPr="00A35607" w:rsidRDefault="00BE1191" w:rsidP="00BE1191">
      <w:pPr>
        <w:jc w:val="both"/>
      </w:pPr>
    </w:p>
    <w:p w14:paraId="40B923C0" w14:textId="77777777" w:rsidR="008F4CE0" w:rsidRDefault="008F4CE0" w:rsidP="00BE1191">
      <w:pPr>
        <w:spacing w:line="276" w:lineRule="auto"/>
        <w:jc w:val="both"/>
      </w:pPr>
    </w:p>
    <w:p w14:paraId="49C0631A" w14:textId="143F04C9" w:rsidR="00BE1191" w:rsidRPr="00A35607" w:rsidRDefault="00692772" w:rsidP="00692772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 xml:space="preserve">o Prefeito </w:t>
      </w:r>
      <w:r>
        <w:t>do Município</w:t>
      </w:r>
      <w:r w:rsidRPr="00A35607">
        <w:t xml:space="preserve"> </w:t>
      </w:r>
      <w:r>
        <w:t>d</w:t>
      </w:r>
      <w:r w:rsidRPr="00A35607">
        <w:t>e Anchieta</w:t>
      </w:r>
      <w:r w:rsidR="00BE1191" w:rsidRPr="00A35607">
        <w:t xml:space="preserve">/SC, em </w:t>
      </w:r>
      <w:r>
        <w:t>10</w:t>
      </w:r>
      <w:r w:rsidR="00BE1191">
        <w:t xml:space="preserve"> d</w:t>
      </w:r>
      <w:r w:rsidR="00BE1191" w:rsidRPr="00A35607">
        <w:t xml:space="preserve">e </w:t>
      </w:r>
      <w:r w:rsidR="008F4CE0">
        <w:t>outubro</w:t>
      </w:r>
      <w:r w:rsidR="00BE1191">
        <w:t xml:space="preserve"> de 202</w:t>
      </w:r>
      <w:r w:rsidR="008D3D9A">
        <w:t>3</w:t>
      </w:r>
      <w:r w:rsidR="00BE1191" w:rsidRPr="00A35607">
        <w:t>.</w:t>
      </w:r>
    </w:p>
    <w:p w14:paraId="74A6CA36" w14:textId="77777777" w:rsidR="00BE1191" w:rsidRPr="00A35607" w:rsidRDefault="00BE1191" w:rsidP="00BE1191">
      <w:pPr>
        <w:spacing w:line="276" w:lineRule="auto"/>
        <w:jc w:val="both"/>
      </w:pPr>
    </w:p>
    <w:p w14:paraId="3DA87DCB" w14:textId="77777777" w:rsidR="00BE1191" w:rsidRDefault="00BE1191" w:rsidP="00BE1191">
      <w:pPr>
        <w:spacing w:line="276" w:lineRule="auto"/>
        <w:jc w:val="both"/>
      </w:pPr>
    </w:p>
    <w:p w14:paraId="0977D01A" w14:textId="77777777" w:rsidR="008D3D9A" w:rsidRDefault="008D3D9A" w:rsidP="00BE1191">
      <w:pPr>
        <w:spacing w:line="276" w:lineRule="auto"/>
        <w:jc w:val="both"/>
      </w:pPr>
    </w:p>
    <w:p w14:paraId="7B94A9F4" w14:textId="77777777" w:rsidR="008D3D9A" w:rsidRDefault="008D3D9A" w:rsidP="00BE1191">
      <w:pPr>
        <w:spacing w:line="276" w:lineRule="auto"/>
        <w:jc w:val="both"/>
      </w:pPr>
    </w:p>
    <w:p w14:paraId="7BCD5EF7" w14:textId="77777777" w:rsidR="008F4CE0" w:rsidRDefault="008F4CE0" w:rsidP="00BE1191">
      <w:pPr>
        <w:spacing w:line="276" w:lineRule="auto"/>
        <w:jc w:val="both"/>
      </w:pPr>
    </w:p>
    <w:p w14:paraId="3F65EFBA" w14:textId="77777777" w:rsidR="0071349E" w:rsidRPr="00A35607" w:rsidRDefault="0071349E" w:rsidP="00BE1191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547730B6" w14:textId="77777777" w:rsidR="008D3D9A" w:rsidRDefault="008D3D9A" w:rsidP="002E7D17">
      <w:pPr>
        <w:jc w:val="center"/>
      </w:pPr>
    </w:p>
    <w:p w14:paraId="5D359130" w14:textId="77777777" w:rsidR="0071349E" w:rsidRDefault="0071349E" w:rsidP="002E7D17">
      <w:pPr>
        <w:jc w:val="center"/>
      </w:pPr>
    </w:p>
    <w:p w14:paraId="5E473E00" w14:textId="77777777" w:rsidR="008F4CE0" w:rsidRDefault="008F4CE0" w:rsidP="002E7D17">
      <w:pPr>
        <w:jc w:val="center"/>
      </w:pPr>
    </w:p>
    <w:p w14:paraId="39085E2A" w14:textId="77777777" w:rsidR="008F4CE0" w:rsidRDefault="008F4CE0" w:rsidP="002E7D17">
      <w:pPr>
        <w:jc w:val="center"/>
      </w:pPr>
    </w:p>
    <w:p w14:paraId="5EA05995" w14:textId="77777777" w:rsidR="008F4CE0" w:rsidRDefault="008F4CE0" w:rsidP="002E7D17">
      <w:pPr>
        <w:jc w:val="center"/>
      </w:pPr>
    </w:p>
    <w:p w14:paraId="45226BAE" w14:textId="77777777" w:rsidR="008F4CE0" w:rsidRDefault="008F4CE0" w:rsidP="002E7D17">
      <w:pPr>
        <w:jc w:val="center"/>
      </w:pPr>
    </w:p>
    <w:p w14:paraId="4326FA43" w14:textId="77777777" w:rsidR="008F4CE0" w:rsidRDefault="008F4CE0" w:rsidP="002E7D17">
      <w:pPr>
        <w:jc w:val="center"/>
      </w:pPr>
    </w:p>
    <w:p w14:paraId="55C12618" w14:textId="77777777" w:rsidR="0071349E" w:rsidRDefault="0071349E" w:rsidP="002E7D17">
      <w:pPr>
        <w:jc w:val="center"/>
      </w:pPr>
    </w:p>
    <w:p w14:paraId="2B4ABB03" w14:textId="77777777" w:rsidR="00692772" w:rsidRDefault="00692772" w:rsidP="002E7D17">
      <w:pPr>
        <w:jc w:val="center"/>
      </w:pPr>
    </w:p>
    <w:p w14:paraId="27F9086B" w14:textId="77777777" w:rsidR="0071349E" w:rsidRDefault="0071349E" w:rsidP="002E7D17">
      <w:pPr>
        <w:jc w:val="center"/>
      </w:pPr>
    </w:p>
    <w:p w14:paraId="6F96A858" w14:textId="77777777" w:rsidR="0071349E" w:rsidRDefault="0071349E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641BB25E" w14:textId="75B885E9" w:rsidR="001719FE" w:rsidRPr="00692772" w:rsidRDefault="001719FE" w:rsidP="00692772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692772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0F9E9A98" w14:textId="12D68F1A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3D2E4A">
        <w:t xml:space="preserve"> </w:t>
      </w:r>
      <w:r w:rsidR="008F4CE0">
        <w:t xml:space="preserve">um </w:t>
      </w:r>
      <w:r w:rsidR="009E0EE2">
        <w:t>crédito</w:t>
      </w:r>
      <w:r w:rsidR="003D2E4A">
        <w:t xml:space="preserve"> adiciona</w:t>
      </w:r>
      <w:r w:rsidR="008F4CE0">
        <w:t>l</w:t>
      </w:r>
      <w:r>
        <w:t xml:space="preserve"> </w:t>
      </w:r>
      <w:r w:rsidR="008F4CE0">
        <w:t>especial</w:t>
      </w:r>
      <w:r>
        <w:t xml:space="preserve"> na importância de até </w:t>
      </w:r>
      <w:r w:rsidR="0071349E">
        <w:rPr>
          <w:b/>
        </w:rPr>
        <w:t xml:space="preserve">R$ </w:t>
      </w:r>
      <w:r w:rsidR="008F4CE0">
        <w:rPr>
          <w:b/>
        </w:rPr>
        <w:t>10.000</w:t>
      </w:r>
      <w:r w:rsidR="0071349E">
        <w:rPr>
          <w:b/>
        </w:rPr>
        <w:t xml:space="preserve">,00 </w:t>
      </w:r>
      <w:r w:rsidR="0071349E" w:rsidRPr="00A35607">
        <w:rPr>
          <w:b/>
        </w:rPr>
        <w:t>(</w:t>
      </w:r>
      <w:r w:rsidR="008F4CE0">
        <w:rPr>
          <w:b/>
        </w:rPr>
        <w:t>dez mil</w:t>
      </w:r>
      <w:r w:rsidR="0071349E">
        <w:rPr>
          <w:b/>
        </w:rPr>
        <w:t xml:space="preserve"> reais),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40DEB77B" w14:textId="3C91243F" w:rsidR="00C4719E" w:rsidRDefault="001719FE" w:rsidP="008F4CE0">
      <w:pPr>
        <w:jc w:val="both"/>
        <w:rPr>
          <w:bCs/>
        </w:rPr>
      </w:pPr>
      <w:r w:rsidRPr="001719FE">
        <w:rPr>
          <w:bCs/>
          <w:iCs/>
        </w:rPr>
        <w:t xml:space="preserve">  </w:t>
      </w: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F4CE0">
        <w:rPr>
          <w:bCs/>
        </w:rPr>
        <w:t>incluir</w:t>
      </w:r>
      <w:r w:rsidR="003D2E4A">
        <w:rPr>
          <w:bCs/>
        </w:rPr>
        <w:t xml:space="preserve"> dotaç</w:t>
      </w:r>
      <w:r w:rsidR="008F4CE0">
        <w:rPr>
          <w:bCs/>
        </w:rPr>
        <w:t>ão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, </w:t>
      </w:r>
      <w:r w:rsidR="004D77F3">
        <w:rPr>
          <w:bCs/>
        </w:rPr>
        <w:t xml:space="preserve">na Secretaria Municipal de </w:t>
      </w:r>
      <w:r w:rsidR="008F4CE0">
        <w:rPr>
          <w:bCs/>
        </w:rPr>
        <w:t>Assistência Social</w:t>
      </w:r>
      <w:r w:rsidR="004D77F3">
        <w:rPr>
          <w:bCs/>
        </w:rPr>
        <w:t xml:space="preserve">, </w:t>
      </w:r>
      <w:r w:rsidR="00942802">
        <w:rPr>
          <w:bCs/>
        </w:rPr>
        <w:t>visando</w:t>
      </w:r>
      <w:r w:rsidR="008D3D9A">
        <w:rPr>
          <w:bCs/>
        </w:rPr>
        <w:t xml:space="preserve"> </w:t>
      </w:r>
      <w:r w:rsidR="0071349E">
        <w:rPr>
          <w:bCs/>
        </w:rPr>
        <w:t xml:space="preserve">o </w:t>
      </w:r>
      <w:r w:rsidR="008F4CE0">
        <w:rPr>
          <w:bCs/>
        </w:rPr>
        <w:t>custeio da folha de pagamento da profissional que atua na gestão do Programa Bolsa Família, utilizando-se recursos de Transferência do Fundo Nacional de Assistência Social – IGD/PBF.</w:t>
      </w:r>
    </w:p>
    <w:p w14:paraId="4FAA9B11" w14:textId="77777777" w:rsidR="008F4CE0" w:rsidRDefault="008F4CE0" w:rsidP="008F4CE0">
      <w:pPr>
        <w:jc w:val="both"/>
        <w:rPr>
          <w:bCs/>
        </w:rPr>
      </w:pPr>
    </w:p>
    <w:p w14:paraId="5DB39D11" w14:textId="2D653B3D" w:rsidR="008F4CE0" w:rsidRDefault="008F4CE0" w:rsidP="008F4CE0">
      <w:pPr>
        <w:jc w:val="both"/>
        <w:rPr>
          <w:bCs/>
        </w:rPr>
      </w:pPr>
      <w:r>
        <w:rPr>
          <w:bCs/>
        </w:rPr>
        <w:tab/>
        <w:t xml:space="preserve">Desta forma, solicitamos a aprovação em </w:t>
      </w:r>
      <w:r w:rsidR="00692772" w:rsidRPr="000A1B76">
        <w:rPr>
          <w:b/>
        </w:rPr>
        <w:t>REGIME DE URGÊNCIA ESPECIAL</w:t>
      </w:r>
      <w:r>
        <w:rPr>
          <w:bCs/>
        </w:rPr>
        <w:t>, possibilitando assim, o pagamento da folha do mês de outubro de 2023.</w:t>
      </w:r>
    </w:p>
    <w:p w14:paraId="2D9C8B00" w14:textId="77777777" w:rsidR="008F4CE0" w:rsidRDefault="008F4CE0" w:rsidP="008F4CE0">
      <w:pPr>
        <w:ind w:firstLine="708"/>
        <w:jc w:val="both"/>
      </w:pPr>
    </w:p>
    <w:p w14:paraId="7939B6FE" w14:textId="2715B99E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8F4CE0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8F4CE0">
        <w:rPr>
          <w:color w:val="000000"/>
        </w:rPr>
        <w:t>s</w:t>
      </w:r>
      <w:r>
        <w:rPr>
          <w:color w:val="000000"/>
        </w:rPr>
        <w:t xml:space="preserve"> </w:t>
      </w:r>
      <w:r w:rsidR="008F4CE0">
        <w:rPr>
          <w:color w:val="000000"/>
        </w:rPr>
        <w:t>incluída</w:t>
      </w:r>
      <w:r w:rsidR="002919B9">
        <w:rPr>
          <w:color w:val="000000"/>
        </w:rPr>
        <w:t xml:space="preserve"> e reduzida</w:t>
      </w:r>
      <w:r w:rsidR="00975B5E">
        <w:rPr>
          <w:color w:val="000000"/>
        </w:rPr>
        <w:t xml:space="preserve"> </w:t>
      </w:r>
      <w:r>
        <w:rPr>
          <w:color w:val="000000"/>
        </w:rPr>
        <w:t>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13DD60BD" w14:textId="77777777" w:rsidR="00CB0A22" w:rsidRDefault="00CB0A22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33809CCC" w:rsidR="001719FE" w:rsidRDefault="00692772" w:rsidP="00692772">
      <w:pPr>
        <w:jc w:val="right"/>
      </w:pPr>
      <w:r>
        <w:t xml:space="preserve">Gabinete do Prefeito do Município de Anchieta </w:t>
      </w:r>
      <w:r w:rsidR="00045245">
        <w:t xml:space="preserve">(SC), </w:t>
      </w:r>
      <w:r>
        <w:t>10</w:t>
      </w:r>
      <w:r w:rsidR="00045245">
        <w:t xml:space="preserve"> de </w:t>
      </w:r>
      <w:r w:rsidR="008F4CE0">
        <w:t>outubro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2ED4ED1B" w14:textId="77777777" w:rsidR="00CB0A22" w:rsidRDefault="00CB0A22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07C4185E" w14:textId="77777777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81884" w14:textId="77777777" w:rsidR="001B75E9" w:rsidRDefault="001B75E9">
      <w:r>
        <w:separator/>
      </w:r>
    </w:p>
  </w:endnote>
  <w:endnote w:type="continuationSeparator" w:id="0">
    <w:p w14:paraId="53BAE10C" w14:textId="77777777" w:rsidR="001B75E9" w:rsidRDefault="001B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1846D" w14:textId="77777777" w:rsidR="001B75E9" w:rsidRDefault="001B75E9">
      <w:r>
        <w:separator/>
      </w:r>
    </w:p>
  </w:footnote>
  <w:footnote w:type="continuationSeparator" w:id="0">
    <w:p w14:paraId="0926DE4C" w14:textId="77777777" w:rsidR="001B75E9" w:rsidRDefault="001B7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76280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6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112058">
    <w:abstractNumId w:val="5"/>
    <w:lvlOverride w:ilvl="0">
      <w:startOverride w:val="1"/>
    </w:lvlOverride>
  </w:num>
  <w:num w:numId="4" w16cid:durableId="596717142">
    <w:abstractNumId w:val="12"/>
    <w:lvlOverride w:ilvl="0">
      <w:startOverride w:val="1"/>
    </w:lvlOverride>
  </w:num>
  <w:num w:numId="5" w16cid:durableId="72903732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1057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0750046">
    <w:abstractNumId w:val="3"/>
  </w:num>
  <w:num w:numId="8" w16cid:durableId="1632129582">
    <w:abstractNumId w:val="10"/>
  </w:num>
  <w:num w:numId="9" w16cid:durableId="668748490">
    <w:abstractNumId w:val="6"/>
  </w:num>
  <w:num w:numId="10" w16cid:durableId="1133598908">
    <w:abstractNumId w:val="14"/>
  </w:num>
  <w:num w:numId="11" w16cid:durableId="23138875">
    <w:abstractNumId w:val="17"/>
  </w:num>
  <w:num w:numId="12" w16cid:durableId="1626691760">
    <w:abstractNumId w:val="0"/>
  </w:num>
  <w:num w:numId="13" w16cid:durableId="1427572920">
    <w:abstractNumId w:val="21"/>
  </w:num>
  <w:num w:numId="14" w16cid:durableId="451019541">
    <w:abstractNumId w:val="16"/>
  </w:num>
  <w:num w:numId="15" w16cid:durableId="1293973657">
    <w:abstractNumId w:val="8"/>
  </w:num>
  <w:num w:numId="16" w16cid:durableId="483350853">
    <w:abstractNumId w:val="13"/>
  </w:num>
  <w:num w:numId="17" w16cid:durableId="1495100543">
    <w:abstractNumId w:val="11"/>
  </w:num>
  <w:num w:numId="18" w16cid:durableId="1073965918">
    <w:abstractNumId w:val="2"/>
  </w:num>
  <w:num w:numId="19" w16cid:durableId="166672549">
    <w:abstractNumId w:val="9"/>
  </w:num>
  <w:num w:numId="20" w16cid:durableId="1208879572">
    <w:abstractNumId w:val="23"/>
  </w:num>
  <w:num w:numId="21" w16cid:durableId="146895827">
    <w:abstractNumId w:val="19"/>
  </w:num>
  <w:num w:numId="22" w16cid:durableId="49884278">
    <w:abstractNumId w:val="15"/>
  </w:num>
  <w:num w:numId="23" w16cid:durableId="1120995581">
    <w:abstractNumId w:val="18"/>
  </w:num>
  <w:num w:numId="24" w16cid:durableId="986513695">
    <w:abstractNumId w:val="4"/>
  </w:num>
  <w:num w:numId="25" w16cid:durableId="146599954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1B76"/>
    <w:rsid w:val="000A26D9"/>
    <w:rsid w:val="000A42EC"/>
    <w:rsid w:val="000B5D47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B75E9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19B9"/>
    <w:rsid w:val="00294407"/>
    <w:rsid w:val="002A7D6E"/>
    <w:rsid w:val="002A7DA2"/>
    <w:rsid w:val="002B54BA"/>
    <w:rsid w:val="002B7D4B"/>
    <w:rsid w:val="002E2DC1"/>
    <w:rsid w:val="002E44F3"/>
    <w:rsid w:val="002E7D17"/>
    <w:rsid w:val="002E7F38"/>
    <w:rsid w:val="003061B4"/>
    <w:rsid w:val="003078FF"/>
    <w:rsid w:val="003142EA"/>
    <w:rsid w:val="00316AA2"/>
    <w:rsid w:val="00321112"/>
    <w:rsid w:val="003213F6"/>
    <w:rsid w:val="00321752"/>
    <w:rsid w:val="00321BC4"/>
    <w:rsid w:val="003342A7"/>
    <w:rsid w:val="00334E53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1B78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F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122"/>
    <w:rsid w:val="005626D1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25E3"/>
    <w:rsid w:val="00692772"/>
    <w:rsid w:val="0069305A"/>
    <w:rsid w:val="006A320D"/>
    <w:rsid w:val="006A44D9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349E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5A0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D55A7"/>
    <w:rsid w:val="008F05B8"/>
    <w:rsid w:val="008F4C73"/>
    <w:rsid w:val="008F4CE0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045A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4719E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3168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62EA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3</Pages>
  <Words>620</Words>
  <Characters>4360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2</cp:revision>
  <cp:lastPrinted>2022-07-26T16:11:00Z</cp:lastPrinted>
  <dcterms:created xsi:type="dcterms:W3CDTF">2023-10-10T16:22:00Z</dcterms:created>
  <dcterms:modified xsi:type="dcterms:W3CDTF">2023-10-10T16:22:00Z</dcterms:modified>
</cp:coreProperties>
</file>