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0A3FD" w14:textId="37EF9E95" w:rsidR="0042424F" w:rsidRPr="00877BC4" w:rsidRDefault="00A237F0">
      <w:pPr>
        <w:pStyle w:val="Ttulo6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INDICAÇÃO Nº </w:t>
      </w:r>
      <w:r w:rsidR="00877BC4">
        <w:rPr>
          <w:rFonts w:asciiTheme="minorHAnsi" w:hAnsiTheme="minorHAnsi" w:cstheme="minorHAnsi"/>
          <w:sz w:val="24"/>
          <w:szCs w:val="24"/>
        </w:rPr>
        <w:t>164</w:t>
      </w:r>
      <w:r w:rsidRPr="00877BC4">
        <w:rPr>
          <w:rFonts w:asciiTheme="minorHAnsi" w:hAnsiTheme="minorHAnsi" w:cstheme="minorHAnsi"/>
          <w:sz w:val="24"/>
          <w:szCs w:val="24"/>
        </w:rPr>
        <w:t>/202</w:t>
      </w:r>
      <w:r w:rsidR="00877BC4">
        <w:rPr>
          <w:rFonts w:asciiTheme="minorHAnsi" w:hAnsiTheme="minorHAnsi" w:cstheme="minorHAnsi"/>
          <w:sz w:val="24"/>
          <w:szCs w:val="24"/>
        </w:rPr>
        <w:t>4</w:t>
      </w:r>
      <w:r w:rsidRPr="00877BC4">
        <w:rPr>
          <w:rFonts w:asciiTheme="minorHAnsi" w:hAnsiTheme="minorHAnsi" w:cstheme="minorHAnsi"/>
          <w:sz w:val="24"/>
          <w:szCs w:val="24"/>
        </w:rPr>
        <w:t>.</w:t>
      </w:r>
    </w:p>
    <w:p w14:paraId="79700DDA" w14:textId="77777777" w:rsidR="0042424F" w:rsidRPr="00877BC4" w:rsidRDefault="004242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D06871" w14:textId="231DFB14" w:rsidR="0042424F" w:rsidRPr="00877BC4" w:rsidRDefault="009D00B9" w:rsidP="009D00B9">
      <w:pPr>
        <w:tabs>
          <w:tab w:val="left" w:pos="720"/>
        </w:tabs>
        <w:autoSpaceDE w:val="0"/>
        <w:autoSpaceDN w:val="0"/>
        <w:adjustRightInd w:val="0"/>
        <w:ind w:left="3544" w:right="18" w:hanging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="00A237F0" w:rsidRPr="00877BC4">
        <w:rPr>
          <w:rFonts w:asciiTheme="minorHAnsi" w:hAnsiTheme="minorHAnsi" w:cstheme="minorHAnsi"/>
          <w:b/>
          <w:sz w:val="24"/>
          <w:szCs w:val="24"/>
        </w:rPr>
        <w:t xml:space="preserve">INDICA AO PODER EXECUTIVO MUNICIPAL A URGENTE NECESSIDADE </w:t>
      </w:r>
      <w:bookmarkStart w:id="0" w:name="_Hlk484515318"/>
      <w:r w:rsidR="00A237F0" w:rsidRPr="00877BC4">
        <w:rPr>
          <w:rFonts w:asciiTheme="minorHAnsi" w:hAnsiTheme="minorHAnsi" w:cstheme="minorHAnsi"/>
          <w:b/>
          <w:sz w:val="24"/>
          <w:szCs w:val="24"/>
        </w:rPr>
        <w:t>DE SE TOMAR MEDIDAS QUE OBJETIVEM COM A REFORMA DO BARRACÃO DA FEIRA DO ASSENTAMENTO DOM OSÓRIO.</w:t>
      </w:r>
      <w:bookmarkEnd w:id="0"/>
    </w:p>
    <w:p w14:paraId="0843A7D2" w14:textId="77777777" w:rsidR="0042424F" w:rsidRPr="00877BC4" w:rsidRDefault="0042424F">
      <w:pPr>
        <w:rPr>
          <w:rFonts w:asciiTheme="minorHAnsi" w:hAnsiTheme="minorHAnsi" w:cstheme="minorHAnsi"/>
          <w:sz w:val="24"/>
          <w:szCs w:val="24"/>
        </w:rPr>
      </w:pPr>
    </w:p>
    <w:p w14:paraId="2689E4EE" w14:textId="77777777" w:rsidR="0042424F" w:rsidRPr="00877BC4" w:rsidRDefault="00A237F0">
      <w:pPr>
        <w:jc w:val="both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                                       Fundamentado nos termos do Regimento Interno deste Poder Legislativo Municipal, requeiro à Mesa, ouvido o Soberano Plenário seja enviado cópia deste expediente ao Excelentíssimo Senhor Alexandre Lopes de Oliveira, Digníssimo Prefeito Municipal de Campo Verde.</w:t>
      </w:r>
      <w:r w:rsidRPr="00877BC4">
        <w:rPr>
          <w:rFonts w:asciiTheme="minorHAnsi" w:hAnsiTheme="minorHAnsi" w:cstheme="minorHAnsi"/>
          <w:sz w:val="24"/>
          <w:szCs w:val="24"/>
        </w:rPr>
        <w:tab/>
      </w:r>
      <w:r w:rsidRPr="00877BC4">
        <w:rPr>
          <w:rFonts w:asciiTheme="minorHAnsi" w:hAnsiTheme="minorHAnsi" w:cstheme="minorHAnsi"/>
          <w:sz w:val="24"/>
          <w:szCs w:val="24"/>
        </w:rPr>
        <w:tab/>
      </w:r>
      <w:r w:rsidRPr="00877BC4">
        <w:rPr>
          <w:rFonts w:asciiTheme="minorHAnsi" w:hAnsiTheme="minorHAnsi" w:cstheme="minorHAnsi"/>
          <w:sz w:val="24"/>
          <w:szCs w:val="24"/>
        </w:rPr>
        <w:tab/>
      </w:r>
      <w:r w:rsidRPr="00877BC4">
        <w:rPr>
          <w:rFonts w:asciiTheme="minorHAnsi" w:hAnsiTheme="minorHAnsi" w:cstheme="minorHAnsi"/>
          <w:sz w:val="24"/>
          <w:szCs w:val="24"/>
        </w:rPr>
        <w:tab/>
      </w:r>
    </w:p>
    <w:p w14:paraId="1320366F" w14:textId="77777777" w:rsidR="0042424F" w:rsidRPr="00877BC4" w:rsidRDefault="00A237F0">
      <w:pPr>
        <w:jc w:val="center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>SALA DAS SESSÕES;</w:t>
      </w:r>
    </w:p>
    <w:p w14:paraId="55D50E19" w14:textId="0F698D64" w:rsidR="0042424F" w:rsidRPr="00877BC4" w:rsidRDefault="00A237F0">
      <w:pPr>
        <w:jc w:val="center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Em </w:t>
      </w:r>
      <w:r w:rsidR="00135260">
        <w:rPr>
          <w:rFonts w:asciiTheme="minorHAnsi" w:hAnsiTheme="minorHAnsi" w:cstheme="minorHAnsi"/>
          <w:sz w:val="24"/>
          <w:szCs w:val="24"/>
        </w:rPr>
        <w:t>03</w:t>
      </w:r>
      <w:r w:rsidRPr="00877BC4">
        <w:rPr>
          <w:rFonts w:asciiTheme="minorHAnsi" w:hAnsiTheme="minorHAnsi" w:cstheme="minorHAnsi"/>
          <w:sz w:val="24"/>
          <w:szCs w:val="24"/>
        </w:rPr>
        <w:t xml:space="preserve"> de </w:t>
      </w:r>
      <w:r w:rsidR="00135260">
        <w:rPr>
          <w:rFonts w:asciiTheme="minorHAnsi" w:hAnsiTheme="minorHAnsi" w:cstheme="minorHAnsi"/>
          <w:sz w:val="24"/>
          <w:szCs w:val="24"/>
        </w:rPr>
        <w:t>junho</w:t>
      </w:r>
      <w:r w:rsidRPr="00877BC4">
        <w:rPr>
          <w:rFonts w:asciiTheme="minorHAnsi" w:hAnsiTheme="minorHAnsi" w:cstheme="minorHAnsi"/>
          <w:sz w:val="24"/>
          <w:szCs w:val="24"/>
        </w:rPr>
        <w:t xml:space="preserve"> de 202</w:t>
      </w:r>
      <w:r w:rsidR="00877BC4">
        <w:rPr>
          <w:rFonts w:asciiTheme="minorHAnsi" w:hAnsiTheme="minorHAnsi" w:cstheme="minorHAnsi"/>
          <w:sz w:val="24"/>
          <w:szCs w:val="24"/>
        </w:rPr>
        <w:t>4</w:t>
      </w:r>
      <w:r w:rsidRPr="00877BC4">
        <w:rPr>
          <w:rFonts w:asciiTheme="minorHAnsi" w:hAnsiTheme="minorHAnsi" w:cstheme="minorHAnsi"/>
          <w:sz w:val="24"/>
          <w:szCs w:val="24"/>
        </w:rPr>
        <w:t>.</w:t>
      </w:r>
    </w:p>
    <w:p w14:paraId="698AC3C0" w14:textId="5D569897" w:rsidR="0042424F" w:rsidRDefault="0042424F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E28B910" w14:textId="77777777" w:rsidR="00135260" w:rsidRPr="00877BC4" w:rsidRDefault="00135260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02988C8" w14:textId="77777777" w:rsidR="00877BC4" w:rsidRDefault="00877BC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77BC4">
        <w:rPr>
          <w:rFonts w:asciiTheme="minorHAnsi" w:hAnsiTheme="minorHAnsi" w:cstheme="minorHAnsi"/>
          <w:b/>
          <w:sz w:val="24"/>
          <w:szCs w:val="24"/>
        </w:rPr>
        <w:t>NEISON COSTA LIMA</w:t>
      </w:r>
    </w:p>
    <w:p w14:paraId="6C8CD388" w14:textId="22BCAF22" w:rsidR="00877BC4" w:rsidRPr="00877BC4" w:rsidRDefault="00877BC4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877BC4">
        <w:rPr>
          <w:rFonts w:asciiTheme="minorHAnsi" w:hAnsiTheme="minorHAnsi" w:cstheme="minorHAnsi"/>
          <w:bCs/>
          <w:sz w:val="24"/>
          <w:szCs w:val="24"/>
        </w:rPr>
        <w:t xml:space="preserve">Vereador  </w:t>
      </w:r>
    </w:p>
    <w:p w14:paraId="0B848175" w14:textId="42DB27A6" w:rsidR="0042424F" w:rsidRPr="00877BC4" w:rsidRDefault="00877BC4">
      <w:pPr>
        <w:jc w:val="center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</w:t>
      </w:r>
    </w:p>
    <w:p w14:paraId="75671DC6" w14:textId="774B5086" w:rsidR="0042424F" w:rsidRPr="00877BC4" w:rsidRDefault="00A237F0">
      <w:pPr>
        <w:pStyle w:val="Ttulo3"/>
        <w:jc w:val="left"/>
        <w:rPr>
          <w:rFonts w:asciiTheme="minorHAnsi" w:hAnsiTheme="minorHAnsi" w:cstheme="minorHAnsi"/>
          <w:b/>
          <w:szCs w:val="24"/>
        </w:rPr>
      </w:pPr>
      <w:r w:rsidRPr="00877BC4">
        <w:rPr>
          <w:rFonts w:asciiTheme="minorHAnsi" w:hAnsiTheme="minorHAnsi" w:cstheme="minorHAnsi"/>
          <w:b/>
          <w:szCs w:val="24"/>
        </w:rPr>
        <w:t xml:space="preserve">  FRANCISCO SILVIO PEREIRA CRUZ</w:t>
      </w:r>
      <w:r w:rsidR="00877BC4" w:rsidRPr="00877BC4">
        <w:rPr>
          <w:rFonts w:asciiTheme="minorHAnsi" w:hAnsiTheme="minorHAnsi" w:cstheme="minorHAnsi"/>
          <w:b/>
          <w:szCs w:val="24"/>
        </w:rPr>
        <w:t xml:space="preserve"> </w:t>
      </w:r>
      <w:r w:rsidR="00877BC4">
        <w:rPr>
          <w:rFonts w:asciiTheme="minorHAnsi" w:hAnsiTheme="minorHAnsi" w:cstheme="minorHAnsi"/>
          <w:b/>
          <w:szCs w:val="24"/>
        </w:rPr>
        <w:t xml:space="preserve">                               </w:t>
      </w:r>
      <w:r w:rsidR="00877BC4" w:rsidRPr="00877BC4">
        <w:rPr>
          <w:rFonts w:asciiTheme="minorHAnsi" w:hAnsiTheme="minorHAnsi" w:cstheme="minorHAnsi"/>
          <w:b/>
          <w:szCs w:val="24"/>
        </w:rPr>
        <w:t>CLEBERSON RODRIGUES G</w:t>
      </w:r>
      <w:r w:rsidR="00877BC4">
        <w:rPr>
          <w:rFonts w:asciiTheme="minorHAnsi" w:hAnsiTheme="minorHAnsi" w:cstheme="minorHAnsi"/>
          <w:b/>
          <w:szCs w:val="24"/>
        </w:rPr>
        <w:t>.</w:t>
      </w:r>
      <w:r w:rsidR="00877BC4" w:rsidRPr="00877BC4">
        <w:rPr>
          <w:rFonts w:asciiTheme="minorHAnsi" w:hAnsiTheme="minorHAnsi" w:cstheme="minorHAnsi"/>
          <w:b/>
          <w:szCs w:val="24"/>
        </w:rPr>
        <w:t xml:space="preserve"> DE OLIVEIRA</w:t>
      </w:r>
    </w:p>
    <w:p w14:paraId="0FEE1E95" w14:textId="77777777" w:rsidR="0042424F" w:rsidRPr="00877BC4" w:rsidRDefault="00A237F0">
      <w:pPr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             Vereador                                                                                         Vereador       </w:t>
      </w:r>
    </w:p>
    <w:p w14:paraId="3D17F21A" w14:textId="77777777" w:rsidR="0042424F" w:rsidRPr="00877BC4" w:rsidRDefault="00A237F0">
      <w:pPr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 </w:t>
      </w:r>
    </w:p>
    <w:p w14:paraId="5AAF9D38" w14:textId="77777777" w:rsidR="0042424F" w:rsidRPr="00877BC4" w:rsidRDefault="0042424F">
      <w:pPr>
        <w:rPr>
          <w:rFonts w:asciiTheme="minorHAnsi" w:hAnsiTheme="minorHAnsi" w:cstheme="minorHAnsi"/>
          <w:sz w:val="24"/>
          <w:szCs w:val="24"/>
        </w:rPr>
      </w:pPr>
    </w:p>
    <w:p w14:paraId="19E9C3CC" w14:textId="0576D899" w:rsidR="0042424F" w:rsidRPr="00877BC4" w:rsidRDefault="00A237F0" w:rsidP="00877BC4">
      <w:pPr>
        <w:rPr>
          <w:rFonts w:asciiTheme="minorHAnsi" w:hAnsiTheme="minorHAnsi" w:cstheme="minorHAnsi"/>
          <w:bCs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</w:t>
      </w:r>
      <w:r w:rsidRPr="00877BC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38092162" w14:textId="77777777" w:rsidR="0042424F" w:rsidRPr="00877BC4" w:rsidRDefault="00A237F0">
      <w:pPr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</w:t>
      </w:r>
    </w:p>
    <w:p w14:paraId="51526FE3" w14:textId="77777777" w:rsidR="0042424F" w:rsidRPr="00877BC4" w:rsidRDefault="00A237F0">
      <w:pPr>
        <w:pStyle w:val="Ttulo6"/>
        <w:jc w:val="left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>JUSTIFICATIVA:</w:t>
      </w:r>
    </w:p>
    <w:p w14:paraId="629B35A6" w14:textId="1AE6B242" w:rsidR="0042424F" w:rsidRPr="00877BC4" w:rsidRDefault="00A237F0">
      <w:pPr>
        <w:jc w:val="both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                       </w:t>
      </w:r>
      <w:r w:rsidRPr="00877BC4">
        <w:rPr>
          <w:rFonts w:asciiTheme="minorHAnsi" w:hAnsiTheme="minorHAnsi" w:cstheme="minorHAnsi"/>
          <w:sz w:val="24"/>
          <w:szCs w:val="24"/>
        </w:rPr>
        <w:tab/>
        <w:t xml:space="preserve">        Como é do conhecimento de nossos ilustres Pares, represent</w:t>
      </w:r>
      <w:r w:rsidR="00AA5357">
        <w:rPr>
          <w:rFonts w:asciiTheme="minorHAnsi" w:hAnsiTheme="minorHAnsi" w:cstheme="minorHAnsi"/>
          <w:sz w:val="24"/>
          <w:szCs w:val="24"/>
        </w:rPr>
        <w:t>amos</w:t>
      </w:r>
      <w:r w:rsidRPr="00877BC4">
        <w:rPr>
          <w:rFonts w:asciiTheme="minorHAnsi" w:hAnsiTheme="minorHAnsi" w:cstheme="minorHAnsi"/>
          <w:sz w:val="24"/>
          <w:szCs w:val="24"/>
        </w:rPr>
        <w:t xml:space="preserve"> neste Parlamento Municipal, a necessidade de se tomar medidas </w:t>
      </w:r>
      <w:bookmarkStart w:id="1" w:name="_Hlk167868063"/>
      <w:r w:rsidRPr="00877BC4">
        <w:rPr>
          <w:rFonts w:asciiTheme="minorHAnsi" w:hAnsiTheme="minorHAnsi" w:cstheme="minorHAnsi"/>
          <w:sz w:val="24"/>
          <w:szCs w:val="24"/>
        </w:rPr>
        <w:t>que objetivem com a reforma do Barracão da Feira do Assentamento Dom Osório.</w:t>
      </w:r>
      <w:bookmarkEnd w:id="1"/>
    </w:p>
    <w:p w14:paraId="77660781" w14:textId="77777777" w:rsidR="0042424F" w:rsidRPr="00877BC4" w:rsidRDefault="004242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3AD6C7" w14:textId="7CF93BC3" w:rsidR="0042424F" w:rsidRPr="00877BC4" w:rsidRDefault="00A237F0">
      <w:pPr>
        <w:jc w:val="both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Pr="00877BC4">
        <w:rPr>
          <w:rFonts w:asciiTheme="minorHAnsi" w:eastAsia="Calibri" w:hAnsiTheme="minorHAnsi" w:cs="Arial"/>
          <w:sz w:val="24"/>
          <w:szCs w:val="24"/>
        </w:rPr>
        <w:t xml:space="preserve">      T</w:t>
      </w:r>
      <w:r w:rsidRPr="00877BC4">
        <w:rPr>
          <w:rFonts w:asciiTheme="minorHAnsi" w:hAnsiTheme="minorHAnsi" w:cstheme="minorHAnsi"/>
          <w:iCs/>
          <w:sz w:val="24"/>
          <w:szCs w:val="24"/>
        </w:rPr>
        <w:t>al propositura tem por objetivo atender à solicitação dos moradores desta localidade, t</w:t>
      </w:r>
      <w:r w:rsidRPr="00877BC4">
        <w:rPr>
          <w:rFonts w:asciiTheme="minorHAnsi" w:eastAsia="Calibri" w:hAnsiTheme="minorHAnsi" w:cs="Arial"/>
          <w:sz w:val="24"/>
          <w:szCs w:val="24"/>
        </w:rPr>
        <w:t xml:space="preserve">endo em vista que o referido Barracão necessita que arrumem as portas com o objetivo de </w:t>
      </w:r>
      <w:r w:rsidR="00877BC4" w:rsidRPr="00877BC4">
        <w:rPr>
          <w:rFonts w:asciiTheme="minorHAnsi" w:eastAsia="Calibri" w:hAnsiTheme="minorHAnsi" w:cs="Arial"/>
          <w:sz w:val="24"/>
          <w:szCs w:val="24"/>
        </w:rPr>
        <w:t>oferecer segurança</w:t>
      </w:r>
      <w:r w:rsidRPr="00877BC4">
        <w:rPr>
          <w:rFonts w:asciiTheme="minorHAnsi" w:eastAsia="Calibri" w:hAnsiTheme="minorHAnsi" w:cs="Arial"/>
          <w:sz w:val="24"/>
          <w:szCs w:val="24"/>
        </w:rPr>
        <w:t xml:space="preserve"> e t</w:t>
      </w:r>
      <w:r w:rsidR="008F7398">
        <w:rPr>
          <w:rFonts w:asciiTheme="minorHAnsi" w:eastAsia="Calibri" w:hAnsiTheme="minorHAnsi" w:cs="Arial"/>
          <w:sz w:val="24"/>
          <w:szCs w:val="24"/>
        </w:rPr>
        <w:t>é</w:t>
      </w:r>
      <w:r w:rsidRPr="00877BC4">
        <w:rPr>
          <w:rFonts w:asciiTheme="minorHAnsi" w:eastAsia="Calibri" w:hAnsiTheme="minorHAnsi" w:cs="Arial"/>
          <w:sz w:val="24"/>
          <w:szCs w:val="24"/>
        </w:rPr>
        <w:t>rmino dos banheiros. Itens esses</w:t>
      </w:r>
      <w:r w:rsidRPr="00877BC4">
        <w:rPr>
          <w:rFonts w:asciiTheme="minorHAnsi" w:hAnsiTheme="minorHAnsi" w:cstheme="minorHAnsi"/>
          <w:sz w:val="24"/>
          <w:szCs w:val="24"/>
        </w:rPr>
        <w:t xml:space="preserve"> tão essenciais em qualquer obra. O atendimento desta solicitação trará segurança e comodidade a esses trabalhadores e a seus frequentadores.</w:t>
      </w:r>
    </w:p>
    <w:p w14:paraId="0C4E4DF6" w14:textId="77777777" w:rsidR="0042424F" w:rsidRPr="00877BC4" w:rsidRDefault="004242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3119CA7" w14:textId="2421F140" w:rsidR="0042424F" w:rsidRPr="00877BC4" w:rsidRDefault="00A237F0">
      <w:pPr>
        <w:pStyle w:val="Ttulo7"/>
        <w:ind w:left="0"/>
        <w:rPr>
          <w:rFonts w:asciiTheme="minorHAnsi" w:hAnsiTheme="minorHAnsi" w:cstheme="minorHAnsi"/>
          <w:sz w:val="24"/>
          <w:szCs w:val="24"/>
        </w:rPr>
      </w:pPr>
      <w:r w:rsidRPr="00877BC4">
        <w:rPr>
          <w:rFonts w:asciiTheme="minorHAnsi" w:hAnsiTheme="minorHAnsi" w:cstheme="minorHAnsi"/>
          <w:sz w:val="24"/>
          <w:szCs w:val="24"/>
        </w:rPr>
        <w:tab/>
      </w:r>
      <w:r w:rsidRPr="00877BC4">
        <w:rPr>
          <w:rFonts w:asciiTheme="minorHAnsi" w:hAnsiTheme="minorHAnsi" w:cstheme="minorHAnsi"/>
          <w:sz w:val="24"/>
          <w:szCs w:val="24"/>
        </w:rPr>
        <w:tab/>
      </w:r>
      <w:r w:rsidRPr="00877BC4">
        <w:rPr>
          <w:rFonts w:asciiTheme="minorHAnsi" w:hAnsiTheme="minorHAnsi" w:cstheme="minorHAnsi"/>
          <w:b w:val="0"/>
          <w:bCs/>
          <w:sz w:val="24"/>
          <w:szCs w:val="24"/>
        </w:rPr>
        <w:t xml:space="preserve">         Por</w:t>
      </w:r>
      <w:r w:rsidRPr="00877BC4">
        <w:rPr>
          <w:rFonts w:asciiTheme="minorHAnsi" w:hAnsiTheme="minorHAnsi" w:cstheme="minorHAnsi"/>
          <w:b w:val="0"/>
          <w:sz w:val="24"/>
          <w:szCs w:val="24"/>
        </w:rPr>
        <w:t xml:space="preserve"> ser uma propositura de vital importância, esper</w:t>
      </w:r>
      <w:r w:rsidR="00AA5357">
        <w:rPr>
          <w:rFonts w:asciiTheme="minorHAnsi" w:hAnsiTheme="minorHAnsi" w:cstheme="minorHAnsi"/>
          <w:b w:val="0"/>
          <w:sz w:val="24"/>
          <w:szCs w:val="24"/>
        </w:rPr>
        <w:t>amos</w:t>
      </w:r>
      <w:r w:rsidRPr="00877BC4">
        <w:rPr>
          <w:rFonts w:asciiTheme="minorHAnsi" w:hAnsiTheme="minorHAnsi" w:cstheme="minorHAnsi"/>
          <w:b w:val="0"/>
          <w:sz w:val="24"/>
          <w:szCs w:val="24"/>
        </w:rPr>
        <w:t xml:space="preserve"> contar com o unânime apoio dos Edis e o pronto atendimento pelo Prefeito Municipal.</w:t>
      </w:r>
    </w:p>
    <w:p w14:paraId="45B374AE" w14:textId="77777777" w:rsidR="0042424F" w:rsidRPr="00877BC4" w:rsidRDefault="0042424F">
      <w:pPr>
        <w:rPr>
          <w:rFonts w:ascii="Arial" w:hAnsi="Arial" w:cs="Arial"/>
          <w:b/>
          <w:sz w:val="24"/>
          <w:szCs w:val="24"/>
          <w:u w:val="single"/>
        </w:rPr>
      </w:pPr>
    </w:p>
    <w:sectPr w:rsidR="0042424F" w:rsidRPr="00877BC4">
      <w:headerReference w:type="default" r:id="rId6"/>
      <w:pgSz w:w="12240" w:h="15840"/>
      <w:pgMar w:top="1418" w:right="1610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97C1C" w14:textId="77777777" w:rsidR="00A237F0" w:rsidRDefault="00A237F0">
      <w:r>
        <w:separator/>
      </w:r>
    </w:p>
  </w:endnote>
  <w:endnote w:type="continuationSeparator" w:id="0">
    <w:p w14:paraId="0DFF00F6" w14:textId="77777777" w:rsidR="00A237F0" w:rsidRDefault="00A2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01207" w14:textId="77777777" w:rsidR="00A237F0" w:rsidRDefault="00A237F0">
      <w:r>
        <w:separator/>
      </w:r>
    </w:p>
  </w:footnote>
  <w:footnote w:type="continuationSeparator" w:id="0">
    <w:p w14:paraId="46CEE9A9" w14:textId="77777777" w:rsidR="00A237F0" w:rsidRDefault="00A23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76742" w14:textId="77777777" w:rsidR="0042424F" w:rsidRDefault="00A237F0">
    <w:pPr>
      <w:pStyle w:val="Cabealho"/>
    </w:pPr>
    <w:r>
      <w:rPr>
        <w:noProof/>
      </w:rPr>
      <w:drawing>
        <wp:inline distT="0" distB="0" distL="0" distR="0" wp14:anchorId="589731BF" wp14:editId="3B5C4D1F">
          <wp:extent cx="5762625" cy="12573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2B4B85"/>
    <w:rsid w:val="00000B58"/>
    <w:rsid w:val="00001F12"/>
    <w:rsid w:val="00002865"/>
    <w:rsid w:val="000040E7"/>
    <w:rsid w:val="00004B8B"/>
    <w:rsid w:val="000058D4"/>
    <w:rsid w:val="00006B85"/>
    <w:rsid w:val="00017C74"/>
    <w:rsid w:val="00022712"/>
    <w:rsid w:val="000230E0"/>
    <w:rsid w:val="00042703"/>
    <w:rsid w:val="00042CD8"/>
    <w:rsid w:val="00047783"/>
    <w:rsid w:val="0005553D"/>
    <w:rsid w:val="0006083B"/>
    <w:rsid w:val="000610A9"/>
    <w:rsid w:val="00061999"/>
    <w:rsid w:val="00066587"/>
    <w:rsid w:val="00066921"/>
    <w:rsid w:val="00066CD3"/>
    <w:rsid w:val="00081743"/>
    <w:rsid w:val="000832CE"/>
    <w:rsid w:val="00083B67"/>
    <w:rsid w:val="00085443"/>
    <w:rsid w:val="00086E17"/>
    <w:rsid w:val="00092EE6"/>
    <w:rsid w:val="000B3B79"/>
    <w:rsid w:val="000B5300"/>
    <w:rsid w:val="000B678D"/>
    <w:rsid w:val="000C3457"/>
    <w:rsid w:val="000C5F69"/>
    <w:rsid w:val="000D1B49"/>
    <w:rsid w:val="000D297C"/>
    <w:rsid w:val="000D2FC4"/>
    <w:rsid w:val="000E7606"/>
    <w:rsid w:val="000E7791"/>
    <w:rsid w:val="000F46E3"/>
    <w:rsid w:val="000F6777"/>
    <w:rsid w:val="000F6E55"/>
    <w:rsid w:val="00102C99"/>
    <w:rsid w:val="00107559"/>
    <w:rsid w:val="00111E68"/>
    <w:rsid w:val="00112577"/>
    <w:rsid w:val="00121A2F"/>
    <w:rsid w:val="0012221C"/>
    <w:rsid w:val="00122733"/>
    <w:rsid w:val="0012330E"/>
    <w:rsid w:val="00123E8E"/>
    <w:rsid w:val="00124AA7"/>
    <w:rsid w:val="00134C66"/>
    <w:rsid w:val="00135260"/>
    <w:rsid w:val="00140157"/>
    <w:rsid w:val="00145FD8"/>
    <w:rsid w:val="0015345E"/>
    <w:rsid w:val="0015369B"/>
    <w:rsid w:val="00153716"/>
    <w:rsid w:val="00160C63"/>
    <w:rsid w:val="001611C1"/>
    <w:rsid w:val="00165378"/>
    <w:rsid w:val="00177892"/>
    <w:rsid w:val="00180150"/>
    <w:rsid w:val="001827CA"/>
    <w:rsid w:val="00184077"/>
    <w:rsid w:val="001865ED"/>
    <w:rsid w:val="00193F83"/>
    <w:rsid w:val="00194A9E"/>
    <w:rsid w:val="00196664"/>
    <w:rsid w:val="00197013"/>
    <w:rsid w:val="001A147A"/>
    <w:rsid w:val="001A2A77"/>
    <w:rsid w:val="001A5E03"/>
    <w:rsid w:val="001B0EDA"/>
    <w:rsid w:val="001B1482"/>
    <w:rsid w:val="001C273B"/>
    <w:rsid w:val="001C2FDB"/>
    <w:rsid w:val="001D0232"/>
    <w:rsid w:val="001D1632"/>
    <w:rsid w:val="001D1CBD"/>
    <w:rsid w:val="001E352D"/>
    <w:rsid w:val="001E4A9E"/>
    <w:rsid w:val="001F201D"/>
    <w:rsid w:val="001F50E4"/>
    <w:rsid w:val="00201368"/>
    <w:rsid w:val="00201584"/>
    <w:rsid w:val="0020306B"/>
    <w:rsid w:val="00205ACF"/>
    <w:rsid w:val="00205B63"/>
    <w:rsid w:val="00213F03"/>
    <w:rsid w:val="0021493A"/>
    <w:rsid w:val="0021681A"/>
    <w:rsid w:val="00231CAA"/>
    <w:rsid w:val="00232109"/>
    <w:rsid w:val="00233AED"/>
    <w:rsid w:val="002356D8"/>
    <w:rsid w:val="002379D7"/>
    <w:rsid w:val="00253FBC"/>
    <w:rsid w:val="00255565"/>
    <w:rsid w:val="00256218"/>
    <w:rsid w:val="00263238"/>
    <w:rsid w:val="00277F24"/>
    <w:rsid w:val="0029048A"/>
    <w:rsid w:val="00292259"/>
    <w:rsid w:val="00293D67"/>
    <w:rsid w:val="0029425B"/>
    <w:rsid w:val="002A0291"/>
    <w:rsid w:val="002A3F01"/>
    <w:rsid w:val="002A5B57"/>
    <w:rsid w:val="002B187B"/>
    <w:rsid w:val="002D1EAA"/>
    <w:rsid w:val="002D3CF4"/>
    <w:rsid w:val="002D5CF8"/>
    <w:rsid w:val="002E0CE8"/>
    <w:rsid w:val="002E55D7"/>
    <w:rsid w:val="002F166F"/>
    <w:rsid w:val="002F21EA"/>
    <w:rsid w:val="00303F0E"/>
    <w:rsid w:val="0030440F"/>
    <w:rsid w:val="0030509E"/>
    <w:rsid w:val="003133B4"/>
    <w:rsid w:val="00317116"/>
    <w:rsid w:val="00333DE0"/>
    <w:rsid w:val="00350A3C"/>
    <w:rsid w:val="00363EF3"/>
    <w:rsid w:val="00366EFD"/>
    <w:rsid w:val="00376EBE"/>
    <w:rsid w:val="00380A67"/>
    <w:rsid w:val="00384672"/>
    <w:rsid w:val="003847D7"/>
    <w:rsid w:val="003900C3"/>
    <w:rsid w:val="00391A37"/>
    <w:rsid w:val="00391C35"/>
    <w:rsid w:val="003951D0"/>
    <w:rsid w:val="003A265A"/>
    <w:rsid w:val="003A4055"/>
    <w:rsid w:val="003A7849"/>
    <w:rsid w:val="003A7D8B"/>
    <w:rsid w:val="003B06E5"/>
    <w:rsid w:val="003B5E94"/>
    <w:rsid w:val="003C2C74"/>
    <w:rsid w:val="003D1617"/>
    <w:rsid w:val="003E3896"/>
    <w:rsid w:val="003F0100"/>
    <w:rsid w:val="003F6863"/>
    <w:rsid w:val="003F6986"/>
    <w:rsid w:val="003F720D"/>
    <w:rsid w:val="00417069"/>
    <w:rsid w:val="004238EA"/>
    <w:rsid w:val="0042424F"/>
    <w:rsid w:val="00426DE7"/>
    <w:rsid w:val="00430A16"/>
    <w:rsid w:val="00432799"/>
    <w:rsid w:val="00436253"/>
    <w:rsid w:val="00440E11"/>
    <w:rsid w:val="00442E11"/>
    <w:rsid w:val="004430EA"/>
    <w:rsid w:val="00456089"/>
    <w:rsid w:val="00456AE1"/>
    <w:rsid w:val="00462DAC"/>
    <w:rsid w:val="00463C12"/>
    <w:rsid w:val="0049156F"/>
    <w:rsid w:val="004950D0"/>
    <w:rsid w:val="004A3F05"/>
    <w:rsid w:val="004A7F29"/>
    <w:rsid w:val="004B2C29"/>
    <w:rsid w:val="004C2423"/>
    <w:rsid w:val="004C4A2F"/>
    <w:rsid w:val="004C7A4F"/>
    <w:rsid w:val="004D1CAA"/>
    <w:rsid w:val="004D5A94"/>
    <w:rsid w:val="004D5E0C"/>
    <w:rsid w:val="004E0617"/>
    <w:rsid w:val="004E39D3"/>
    <w:rsid w:val="004E48A7"/>
    <w:rsid w:val="004E7F03"/>
    <w:rsid w:val="004F2636"/>
    <w:rsid w:val="004F7A16"/>
    <w:rsid w:val="0050590D"/>
    <w:rsid w:val="0051378E"/>
    <w:rsid w:val="00513BC1"/>
    <w:rsid w:val="00514CE9"/>
    <w:rsid w:val="0052142E"/>
    <w:rsid w:val="005214CA"/>
    <w:rsid w:val="005324DA"/>
    <w:rsid w:val="005366DC"/>
    <w:rsid w:val="00537786"/>
    <w:rsid w:val="005418D8"/>
    <w:rsid w:val="005516B3"/>
    <w:rsid w:val="00552BF1"/>
    <w:rsid w:val="0055699A"/>
    <w:rsid w:val="0056254F"/>
    <w:rsid w:val="0056368E"/>
    <w:rsid w:val="00570A1B"/>
    <w:rsid w:val="00586475"/>
    <w:rsid w:val="00587811"/>
    <w:rsid w:val="00593F88"/>
    <w:rsid w:val="005B29DF"/>
    <w:rsid w:val="005C1C08"/>
    <w:rsid w:val="005C40FD"/>
    <w:rsid w:val="005F4E39"/>
    <w:rsid w:val="00613E23"/>
    <w:rsid w:val="00615B0A"/>
    <w:rsid w:val="0061689D"/>
    <w:rsid w:val="00617587"/>
    <w:rsid w:val="006245BA"/>
    <w:rsid w:val="00625AF7"/>
    <w:rsid w:val="00625F74"/>
    <w:rsid w:val="006314FB"/>
    <w:rsid w:val="0063209D"/>
    <w:rsid w:val="006321E7"/>
    <w:rsid w:val="0064059D"/>
    <w:rsid w:val="00642332"/>
    <w:rsid w:val="00643F45"/>
    <w:rsid w:val="006458BB"/>
    <w:rsid w:val="00647B0E"/>
    <w:rsid w:val="00660972"/>
    <w:rsid w:val="00663E41"/>
    <w:rsid w:val="00665FBC"/>
    <w:rsid w:val="006820F1"/>
    <w:rsid w:val="00690E58"/>
    <w:rsid w:val="006924EA"/>
    <w:rsid w:val="00693856"/>
    <w:rsid w:val="006B475A"/>
    <w:rsid w:val="006B52CE"/>
    <w:rsid w:val="006C6371"/>
    <w:rsid w:val="006C7226"/>
    <w:rsid w:val="006D07E7"/>
    <w:rsid w:val="006E100E"/>
    <w:rsid w:val="006E2940"/>
    <w:rsid w:val="006E38CF"/>
    <w:rsid w:val="006E46FA"/>
    <w:rsid w:val="006F4023"/>
    <w:rsid w:val="006F4CA7"/>
    <w:rsid w:val="00710134"/>
    <w:rsid w:val="00717EF5"/>
    <w:rsid w:val="00722A48"/>
    <w:rsid w:val="00722EA5"/>
    <w:rsid w:val="00724173"/>
    <w:rsid w:val="00724270"/>
    <w:rsid w:val="0072617E"/>
    <w:rsid w:val="00736B3C"/>
    <w:rsid w:val="007434C9"/>
    <w:rsid w:val="00756255"/>
    <w:rsid w:val="0075674B"/>
    <w:rsid w:val="00764CAC"/>
    <w:rsid w:val="00774A5D"/>
    <w:rsid w:val="0077586E"/>
    <w:rsid w:val="00780385"/>
    <w:rsid w:val="0078668C"/>
    <w:rsid w:val="007A10CE"/>
    <w:rsid w:val="007A21B4"/>
    <w:rsid w:val="007B1985"/>
    <w:rsid w:val="007B49A6"/>
    <w:rsid w:val="007B4D3F"/>
    <w:rsid w:val="007B5C4B"/>
    <w:rsid w:val="007B722A"/>
    <w:rsid w:val="007C20DD"/>
    <w:rsid w:val="007C3F45"/>
    <w:rsid w:val="007C6787"/>
    <w:rsid w:val="007D321E"/>
    <w:rsid w:val="007D5875"/>
    <w:rsid w:val="007E06EE"/>
    <w:rsid w:val="007F5CB0"/>
    <w:rsid w:val="007F78DB"/>
    <w:rsid w:val="00804124"/>
    <w:rsid w:val="008065FB"/>
    <w:rsid w:val="00823888"/>
    <w:rsid w:val="00824ED1"/>
    <w:rsid w:val="00826519"/>
    <w:rsid w:val="0083432C"/>
    <w:rsid w:val="00847D5B"/>
    <w:rsid w:val="0086379C"/>
    <w:rsid w:val="00864119"/>
    <w:rsid w:val="00864458"/>
    <w:rsid w:val="0087193D"/>
    <w:rsid w:val="00877222"/>
    <w:rsid w:val="00877BC4"/>
    <w:rsid w:val="00877D25"/>
    <w:rsid w:val="00887D6C"/>
    <w:rsid w:val="00891122"/>
    <w:rsid w:val="008911B0"/>
    <w:rsid w:val="0089138A"/>
    <w:rsid w:val="008955FE"/>
    <w:rsid w:val="008A3651"/>
    <w:rsid w:val="008C4224"/>
    <w:rsid w:val="008C4D94"/>
    <w:rsid w:val="008D2949"/>
    <w:rsid w:val="008E1199"/>
    <w:rsid w:val="008E4413"/>
    <w:rsid w:val="008F0582"/>
    <w:rsid w:val="008F0A2A"/>
    <w:rsid w:val="008F2A7E"/>
    <w:rsid w:val="008F6BC5"/>
    <w:rsid w:val="008F709E"/>
    <w:rsid w:val="008F7398"/>
    <w:rsid w:val="00913420"/>
    <w:rsid w:val="009165D9"/>
    <w:rsid w:val="009173AF"/>
    <w:rsid w:val="00920154"/>
    <w:rsid w:val="009211DB"/>
    <w:rsid w:val="00925338"/>
    <w:rsid w:val="00927DFA"/>
    <w:rsid w:val="00930CAF"/>
    <w:rsid w:val="00931B74"/>
    <w:rsid w:val="009356A7"/>
    <w:rsid w:val="00935877"/>
    <w:rsid w:val="0094079A"/>
    <w:rsid w:val="009413E7"/>
    <w:rsid w:val="009426F7"/>
    <w:rsid w:val="0095038A"/>
    <w:rsid w:val="00950B9F"/>
    <w:rsid w:val="009536EE"/>
    <w:rsid w:val="00953B72"/>
    <w:rsid w:val="009541CD"/>
    <w:rsid w:val="00960CDA"/>
    <w:rsid w:val="00961B59"/>
    <w:rsid w:val="0097079A"/>
    <w:rsid w:val="009819F0"/>
    <w:rsid w:val="00983F6B"/>
    <w:rsid w:val="0099386F"/>
    <w:rsid w:val="009A239D"/>
    <w:rsid w:val="009A67D0"/>
    <w:rsid w:val="009B1E02"/>
    <w:rsid w:val="009B35AB"/>
    <w:rsid w:val="009B4D9C"/>
    <w:rsid w:val="009C6D52"/>
    <w:rsid w:val="009C72C4"/>
    <w:rsid w:val="009D00B9"/>
    <w:rsid w:val="009D0387"/>
    <w:rsid w:val="009E4C97"/>
    <w:rsid w:val="009E55C8"/>
    <w:rsid w:val="00A0098D"/>
    <w:rsid w:val="00A04AF3"/>
    <w:rsid w:val="00A154AD"/>
    <w:rsid w:val="00A16D12"/>
    <w:rsid w:val="00A17305"/>
    <w:rsid w:val="00A237F0"/>
    <w:rsid w:val="00A23FCF"/>
    <w:rsid w:val="00A310CC"/>
    <w:rsid w:val="00A37183"/>
    <w:rsid w:val="00A4458A"/>
    <w:rsid w:val="00A46A2C"/>
    <w:rsid w:val="00A54CD8"/>
    <w:rsid w:val="00A62807"/>
    <w:rsid w:val="00A71421"/>
    <w:rsid w:val="00A725F4"/>
    <w:rsid w:val="00A7435E"/>
    <w:rsid w:val="00A938E7"/>
    <w:rsid w:val="00A95E69"/>
    <w:rsid w:val="00AA08BF"/>
    <w:rsid w:val="00AA5357"/>
    <w:rsid w:val="00AB551C"/>
    <w:rsid w:val="00AB5FB7"/>
    <w:rsid w:val="00AD1604"/>
    <w:rsid w:val="00AD361C"/>
    <w:rsid w:val="00AD7776"/>
    <w:rsid w:val="00AE0124"/>
    <w:rsid w:val="00AE2962"/>
    <w:rsid w:val="00AF1F9B"/>
    <w:rsid w:val="00AF267A"/>
    <w:rsid w:val="00B02219"/>
    <w:rsid w:val="00B16089"/>
    <w:rsid w:val="00B17F6C"/>
    <w:rsid w:val="00B25204"/>
    <w:rsid w:val="00B26240"/>
    <w:rsid w:val="00B33F26"/>
    <w:rsid w:val="00B34CC8"/>
    <w:rsid w:val="00B4056D"/>
    <w:rsid w:val="00B40AE7"/>
    <w:rsid w:val="00B41B5D"/>
    <w:rsid w:val="00B564D7"/>
    <w:rsid w:val="00B567E8"/>
    <w:rsid w:val="00B63245"/>
    <w:rsid w:val="00B71CB7"/>
    <w:rsid w:val="00B73CB5"/>
    <w:rsid w:val="00B77EDB"/>
    <w:rsid w:val="00B82A72"/>
    <w:rsid w:val="00B96CD8"/>
    <w:rsid w:val="00BA3775"/>
    <w:rsid w:val="00BC4319"/>
    <w:rsid w:val="00BD3A40"/>
    <w:rsid w:val="00BD559A"/>
    <w:rsid w:val="00BE1115"/>
    <w:rsid w:val="00BE564C"/>
    <w:rsid w:val="00BE6A58"/>
    <w:rsid w:val="00BF252A"/>
    <w:rsid w:val="00BF682A"/>
    <w:rsid w:val="00C0125E"/>
    <w:rsid w:val="00C075B0"/>
    <w:rsid w:val="00C1024C"/>
    <w:rsid w:val="00C16880"/>
    <w:rsid w:val="00C17B18"/>
    <w:rsid w:val="00C321A3"/>
    <w:rsid w:val="00C34ACE"/>
    <w:rsid w:val="00C51780"/>
    <w:rsid w:val="00C51DC1"/>
    <w:rsid w:val="00C52E0B"/>
    <w:rsid w:val="00C57C2A"/>
    <w:rsid w:val="00C61F5D"/>
    <w:rsid w:val="00C67665"/>
    <w:rsid w:val="00C70FB3"/>
    <w:rsid w:val="00C73306"/>
    <w:rsid w:val="00C866C6"/>
    <w:rsid w:val="00CA7CEF"/>
    <w:rsid w:val="00CB64F2"/>
    <w:rsid w:val="00CB7A6F"/>
    <w:rsid w:val="00CC1AFC"/>
    <w:rsid w:val="00CC6951"/>
    <w:rsid w:val="00CD04B6"/>
    <w:rsid w:val="00CD1D1A"/>
    <w:rsid w:val="00CD2EE8"/>
    <w:rsid w:val="00CD6674"/>
    <w:rsid w:val="00CE4A3B"/>
    <w:rsid w:val="00CE5F32"/>
    <w:rsid w:val="00CF2E36"/>
    <w:rsid w:val="00CF4C16"/>
    <w:rsid w:val="00D01ADC"/>
    <w:rsid w:val="00D0782C"/>
    <w:rsid w:val="00D14853"/>
    <w:rsid w:val="00D156E1"/>
    <w:rsid w:val="00D15D20"/>
    <w:rsid w:val="00D17594"/>
    <w:rsid w:val="00D272E7"/>
    <w:rsid w:val="00D2771E"/>
    <w:rsid w:val="00D3011C"/>
    <w:rsid w:val="00D31A65"/>
    <w:rsid w:val="00D32EF0"/>
    <w:rsid w:val="00D34CD7"/>
    <w:rsid w:val="00D35B40"/>
    <w:rsid w:val="00D52E63"/>
    <w:rsid w:val="00D7646A"/>
    <w:rsid w:val="00D869CC"/>
    <w:rsid w:val="00D95681"/>
    <w:rsid w:val="00D9583B"/>
    <w:rsid w:val="00DA512E"/>
    <w:rsid w:val="00DA78A4"/>
    <w:rsid w:val="00DA7F9F"/>
    <w:rsid w:val="00DB0F71"/>
    <w:rsid w:val="00DB681E"/>
    <w:rsid w:val="00DC2831"/>
    <w:rsid w:val="00DC4842"/>
    <w:rsid w:val="00DC53B1"/>
    <w:rsid w:val="00DC5406"/>
    <w:rsid w:val="00DD558B"/>
    <w:rsid w:val="00DE2D54"/>
    <w:rsid w:val="00DF1C75"/>
    <w:rsid w:val="00DF43F8"/>
    <w:rsid w:val="00DF5378"/>
    <w:rsid w:val="00E069BA"/>
    <w:rsid w:val="00E259C1"/>
    <w:rsid w:val="00E32CDB"/>
    <w:rsid w:val="00E44473"/>
    <w:rsid w:val="00E549FE"/>
    <w:rsid w:val="00E564BE"/>
    <w:rsid w:val="00E63450"/>
    <w:rsid w:val="00E71A2C"/>
    <w:rsid w:val="00E72B3B"/>
    <w:rsid w:val="00E7502F"/>
    <w:rsid w:val="00E80AFA"/>
    <w:rsid w:val="00E921EF"/>
    <w:rsid w:val="00E93733"/>
    <w:rsid w:val="00EA4A07"/>
    <w:rsid w:val="00EA4E0A"/>
    <w:rsid w:val="00EB01AA"/>
    <w:rsid w:val="00EB15CD"/>
    <w:rsid w:val="00EB2BEA"/>
    <w:rsid w:val="00EB5B41"/>
    <w:rsid w:val="00ED79CD"/>
    <w:rsid w:val="00EE253D"/>
    <w:rsid w:val="00F00216"/>
    <w:rsid w:val="00F01B6C"/>
    <w:rsid w:val="00F03D2A"/>
    <w:rsid w:val="00F0446F"/>
    <w:rsid w:val="00F21643"/>
    <w:rsid w:val="00F243C3"/>
    <w:rsid w:val="00F248B2"/>
    <w:rsid w:val="00F30B19"/>
    <w:rsid w:val="00F46FB9"/>
    <w:rsid w:val="00F51744"/>
    <w:rsid w:val="00F54539"/>
    <w:rsid w:val="00F75CBC"/>
    <w:rsid w:val="00F816FE"/>
    <w:rsid w:val="00F94091"/>
    <w:rsid w:val="00F945F1"/>
    <w:rsid w:val="00FA1F2C"/>
    <w:rsid w:val="00FA2CE1"/>
    <w:rsid w:val="00FA4799"/>
    <w:rsid w:val="00FA4D37"/>
    <w:rsid w:val="00FA5A2A"/>
    <w:rsid w:val="00FA67EB"/>
    <w:rsid w:val="00FA6EEA"/>
    <w:rsid w:val="00FB0CFD"/>
    <w:rsid w:val="00FB171F"/>
    <w:rsid w:val="00FB31CA"/>
    <w:rsid w:val="00FE17CA"/>
    <w:rsid w:val="00FE3F3F"/>
    <w:rsid w:val="50AE7902"/>
    <w:rsid w:val="652B4B85"/>
    <w:rsid w:val="7B34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4905B"/>
  <w15:docId w15:val="{C1E37B59-6857-4E01-8B2F-8B46D9A7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jc w:val="both"/>
    </w:pPr>
    <w:rPr>
      <w:sz w:val="24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ind w:firstLine="2835"/>
      <w:jc w:val="both"/>
    </w:pPr>
    <w:rPr>
      <w:sz w:val="24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3Char">
    <w:name w:val="Título 3 Char"/>
    <w:basedOn w:val="Fontepargpadro"/>
    <w:link w:val="Ttulo3"/>
    <w:qFormat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IDOR\Arquivos%20Administrativos\INDICA&#199;&#213;ES\INDICA&#199;&#213;ES%202021%20&#193;%202024\INDICA&#199;&#213;ES%202021\Indica&#231;&#227;o%20Maio\SESS&#195;O%2017.05\INDICA&#199;&#195;O%20N&#186;%20166%20Sampaio.doc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INDICAÇÃO Nº 166 Sampaio</Template>
  <TotalTime>8</TotalTime>
  <Pages>1</Pages>
  <Words>197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creator>User</dc:creator>
  <cp:lastModifiedBy>Priscila Rocha</cp:lastModifiedBy>
  <cp:revision>7</cp:revision>
  <dcterms:created xsi:type="dcterms:W3CDTF">2023-05-11T20:01:00Z</dcterms:created>
  <dcterms:modified xsi:type="dcterms:W3CDTF">2024-06-03T10:46:00Z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0E597300AEC14063BB0F92D79251CA86</vt:lpwstr>
  </property>
  <property fmtid="{D5CDD505-2E9C-101B-9397-08002B2CF9AE}" pid="3" name="KSOProductBuildVer">
    <vt:lpwstr>1046-11.2.0.11380</vt:lpwstr>
  </property>
</Properties>
</file>