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731362DC" w14:textId="77777777" w:rsidR="006B07AB" w:rsidRDefault="006B07AB" w:rsidP="006B07AB">
      <w:pPr>
        <w:jc w:val="center"/>
        <w:rPr>
          <w:rFonts w:eastAsia="Calibri"/>
          <w:b/>
          <w:lang w:eastAsia="en-US"/>
        </w:rPr>
      </w:pPr>
    </w:p>
    <w:p w14:paraId="1288E595" w14:textId="77777777" w:rsidR="006B07AB" w:rsidRDefault="006B07AB" w:rsidP="006B07AB">
      <w:pPr>
        <w:jc w:val="center"/>
        <w:rPr>
          <w:rFonts w:eastAsia="Calibri"/>
          <w:b/>
          <w:lang w:eastAsia="en-US"/>
        </w:rPr>
      </w:pPr>
    </w:p>
    <w:p w14:paraId="263FCCB3" w14:textId="5C1CB697" w:rsidR="006B07AB" w:rsidRPr="00723440" w:rsidRDefault="006B07AB" w:rsidP="006B07AB">
      <w:pPr>
        <w:jc w:val="center"/>
        <w:rPr>
          <w:rFonts w:eastAsia="Calibri"/>
          <w:b/>
          <w:lang w:eastAsia="en-US"/>
        </w:rPr>
      </w:pPr>
      <w:r w:rsidRPr="00723440">
        <w:rPr>
          <w:rFonts w:eastAsia="Calibri"/>
          <w:b/>
          <w:lang w:eastAsia="en-US"/>
        </w:rPr>
        <w:t xml:space="preserve">LEI Nº </w:t>
      </w:r>
      <w:r w:rsidR="00A42517">
        <w:rPr>
          <w:rFonts w:eastAsia="Calibri"/>
          <w:b/>
          <w:lang w:eastAsia="en-US"/>
        </w:rPr>
        <w:t>2.829</w:t>
      </w:r>
      <w:r w:rsidRPr="00723440">
        <w:rPr>
          <w:rFonts w:eastAsia="Calibri"/>
          <w:b/>
          <w:lang w:eastAsia="en-US"/>
        </w:rPr>
        <w:t>/202</w:t>
      </w:r>
      <w:r>
        <w:rPr>
          <w:rFonts w:eastAsia="Calibri"/>
          <w:b/>
          <w:lang w:eastAsia="en-US"/>
        </w:rPr>
        <w:t>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6B07AB" w:rsidRPr="00A35607" w14:paraId="790E6133" w14:textId="77777777" w:rsidTr="00CC4A1A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89CC378" w14:textId="77777777" w:rsidR="006B07AB" w:rsidRPr="00A35607" w:rsidRDefault="006B07AB" w:rsidP="00CC4A1A">
            <w:pPr>
              <w:jc w:val="both"/>
              <w:rPr>
                <w:b/>
              </w:rPr>
            </w:pPr>
          </w:p>
          <w:p w14:paraId="3103C7A2" w14:textId="75CEB742" w:rsidR="006B07AB" w:rsidRPr="00A35607" w:rsidRDefault="006B07AB" w:rsidP="00CC4A1A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 ADICIONAL SUPLEMENTAR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CF4A9D">
              <w:rPr>
                <w:b/>
              </w:rPr>
              <w:t>120.222,88</w:t>
            </w:r>
            <w:r w:rsidRPr="00A35607">
              <w:rPr>
                <w:b/>
              </w:rPr>
              <w:t xml:space="preserve"> (</w:t>
            </w:r>
            <w:r w:rsidR="00411068">
              <w:rPr>
                <w:b/>
              </w:rPr>
              <w:t xml:space="preserve">CENTO E VINTE </w:t>
            </w:r>
            <w:r>
              <w:rPr>
                <w:b/>
              </w:rPr>
              <w:t xml:space="preserve">MIL, </w:t>
            </w:r>
            <w:r w:rsidR="00411068">
              <w:rPr>
                <w:b/>
              </w:rPr>
              <w:t xml:space="preserve">DUZENTOS E VINTE DOIS </w:t>
            </w:r>
            <w:r>
              <w:rPr>
                <w:b/>
              </w:rPr>
              <w:t xml:space="preserve">REAIS E </w:t>
            </w:r>
            <w:r w:rsidR="009F2086">
              <w:rPr>
                <w:b/>
              </w:rPr>
              <w:t xml:space="preserve">OITENTA E OITO </w:t>
            </w:r>
            <w:r>
              <w:rPr>
                <w:b/>
              </w:rPr>
              <w:t>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7B3C914" w14:textId="77777777" w:rsidR="006B07AB" w:rsidRPr="00A35607" w:rsidRDefault="006B07AB" w:rsidP="006B07AB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0735DF4F" w14:textId="77777777" w:rsidR="006B07AB" w:rsidRPr="00A35607" w:rsidRDefault="006B07AB" w:rsidP="006B07AB">
      <w:pPr>
        <w:pStyle w:val="Recuodecorpodetexto2"/>
      </w:pPr>
    </w:p>
    <w:p w14:paraId="38C48169" w14:textId="77777777" w:rsidR="006B07AB" w:rsidRPr="00A35607" w:rsidRDefault="006B07AB" w:rsidP="006B07AB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5A57D52" w14:textId="77777777" w:rsidR="006B07AB" w:rsidRDefault="006B07AB" w:rsidP="006B07AB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18C5AD60" w14:textId="77777777" w:rsidR="006B07AB" w:rsidRDefault="006B07AB" w:rsidP="006B07AB">
      <w:pPr>
        <w:ind w:firstLine="1985"/>
        <w:jc w:val="both"/>
      </w:pPr>
      <w:r>
        <w:t xml:space="preserve">    </w:t>
      </w:r>
    </w:p>
    <w:p w14:paraId="421C46DE" w14:textId="77777777" w:rsidR="00761DC5" w:rsidRDefault="00761DC5" w:rsidP="006B07AB">
      <w:pPr>
        <w:ind w:firstLine="1985"/>
        <w:jc w:val="both"/>
      </w:pPr>
    </w:p>
    <w:p w14:paraId="7298F5A4" w14:textId="3314DAD7" w:rsidR="006B07AB" w:rsidRPr="00A35607" w:rsidRDefault="006B07AB" w:rsidP="00761DC5">
      <w:pPr>
        <w:ind w:firstLine="2127"/>
        <w:jc w:val="both"/>
      </w:pP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71149680" w14:textId="77777777" w:rsidR="006B07AB" w:rsidRPr="00A35607" w:rsidRDefault="006B07AB" w:rsidP="006B07AB"/>
    <w:p w14:paraId="3DDEAB81" w14:textId="77777777" w:rsidR="006B07AB" w:rsidRPr="00A35607" w:rsidRDefault="006B07AB" w:rsidP="006B07AB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>
        <w:tab/>
      </w:r>
      <w:r w:rsidRPr="00A35607">
        <w:t>Faço saber a todos os habitantes deste Município que a Câmara Municipal de Vereadores aprovou e eu sanciono a seguinte Lei:</w:t>
      </w:r>
    </w:p>
    <w:p w14:paraId="22664935" w14:textId="77777777" w:rsidR="006B07AB" w:rsidRDefault="006B07AB" w:rsidP="006B07AB">
      <w:pPr>
        <w:jc w:val="center"/>
      </w:pPr>
    </w:p>
    <w:p w14:paraId="4742E397" w14:textId="77777777" w:rsidR="008B6D71" w:rsidRPr="00A35607" w:rsidRDefault="008B6D71" w:rsidP="006B07AB">
      <w:pPr>
        <w:jc w:val="center"/>
      </w:pPr>
    </w:p>
    <w:p w14:paraId="49134BD2" w14:textId="77777777" w:rsidR="006B07AB" w:rsidRPr="00A35607" w:rsidRDefault="006B07AB" w:rsidP="006B07AB">
      <w:pPr>
        <w:jc w:val="center"/>
      </w:pPr>
      <w:r w:rsidRPr="00A35607">
        <w:t>TITULO   I</w:t>
      </w:r>
    </w:p>
    <w:p w14:paraId="0450A1C4" w14:textId="77777777" w:rsidR="006B07AB" w:rsidRPr="00A35607" w:rsidRDefault="006B07AB" w:rsidP="006B07AB">
      <w:pPr>
        <w:jc w:val="center"/>
      </w:pPr>
      <w:r w:rsidRPr="00A35607">
        <w:t>CAPÍTULO  I</w:t>
      </w:r>
    </w:p>
    <w:p w14:paraId="245A93F4" w14:textId="77777777" w:rsidR="006B07AB" w:rsidRPr="00A35607" w:rsidRDefault="006B07AB" w:rsidP="006B07AB">
      <w:pPr>
        <w:jc w:val="center"/>
      </w:pPr>
      <w:r w:rsidRPr="00A35607">
        <w:t>DA ALTERAÇÃO ORÇAMENTÁRIA</w:t>
      </w:r>
    </w:p>
    <w:p w14:paraId="41EAB083" w14:textId="77777777" w:rsidR="006B07AB" w:rsidRPr="00A35607" w:rsidRDefault="006B07AB" w:rsidP="006B07AB">
      <w:pPr>
        <w:jc w:val="center"/>
      </w:pPr>
    </w:p>
    <w:p w14:paraId="63826642" w14:textId="5EF4A933" w:rsidR="006B07AB" w:rsidRPr="007B2206" w:rsidRDefault="006B07AB" w:rsidP="006B07AB">
      <w:pPr>
        <w:pStyle w:val="Default"/>
        <w:jc w:val="both"/>
        <w:rPr>
          <w:sz w:val="23"/>
          <w:szCs w:val="23"/>
        </w:rPr>
      </w:pPr>
      <w:r w:rsidRPr="00A35607">
        <w:t xml:space="preserve">                                   Art. 1º Fica alterada a LOA - Lei Orçamentária Anual nº.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 xml:space="preserve">a de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 w:rsidR="00FD1C36" w:rsidRPr="00A35607">
        <w:rPr>
          <w:b/>
        </w:rPr>
        <w:t>R$</w:t>
      </w:r>
      <w:r w:rsidR="00FD1C36">
        <w:rPr>
          <w:b/>
        </w:rPr>
        <w:t xml:space="preserve"> 120.222,88</w:t>
      </w:r>
      <w:r w:rsidR="00FD1C36" w:rsidRPr="00A35607">
        <w:rPr>
          <w:b/>
        </w:rPr>
        <w:t xml:space="preserve"> </w:t>
      </w:r>
      <w:r w:rsidR="00D260DB" w:rsidRPr="00A35607">
        <w:rPr>
          <w:b/>
        </w:rPr>
        <w:t>(</w:t>
      </w:r>
      <w:r w:rsidR="00D260DB">
        <w:rPr>
          <w:b/>
        </w:rPr>
        <w:t>cento e vinte mil, duzentos e vinte dois reais e oitenta e oito centavos</w:t>
      </w:r>
      <w:r w:rsidR="00D260DB" w:rsidRPr="00A35607">
        <w:rPr>
          <w:b/>
        </w:rPr>
        <w:t xml:space="preserve">), </w:t>
      </w:r>
      <w:r>
        <w:t xml:space="preserve">distribuído </w:t>
      </w:r>
      <w:r w:rsidRPr="00A35607">
        <w:t xml:space="preserve">em conformidade com o prescrito </w:t>
      </w:r>
      <w:r>
        <w:t>nesta Lei.</w:t>
      </w:r>
    </w:p>
    <w:p w14:paraId="5477B19E" w14:textId="77777777" w:rsidR="00761DC5" w:rsidRDefault="00761DC5" w:rsidP="006B07AB">
      <w:pPr>
        <w:jc w:val="center"/>
      </w:pPr>
    </w:p>
    <w:p w14:paraId="6C0B994D" w14:textId="77777777" w:rsidR="008B6D71" w:rsidRDefault="008B6D71" w:rsidP="006B07AB">
      <w:pPr>
        <w:jc w:val="center"/>
      </w:pPr>
    </w:p>
    <w:p w14:paraId="1C99D58F" w14:textId="51D7878B" w:rsidR="006B07AB" w:rsidRPr="00A35607" w:rsidRDefault="006B07AB" w:rsidP="006B07AB">
      <w:pPr>
        <w:jc w:val="center"/>
      </w:pPr>
      <w:r w:rsidRPr="00A35607">
        <w:t>CAPÍTULO  II</w:t>
      </w:r>
    </w:p>
    <w:p w14:paraId="54A291C9" w14:textId="77777777" w:rsidR="006B07AB" w:rsidRPr="00A35607" w:rsidRDefault="006B07AB" w:rsidP="006B07AB">
      <w:pPr>
        <w:jc w:val="center"/>
      </w:pPr>
      <w:r w:rsidRPr="00A35607">
        <w:t>DO LIMITE DO CRÉDITO E DA ABERTURA</w:t>
      </w:r>
    </w:p>
    <w:p w14:paraId="7BBFA6C1" w14:textId="77777777" w:rsidR="006B07AB" w:rsidRDefault="006B07AB" w:rsidP="006B07AB">
      <w:pPr>
        <w:jc w:val="center"/>
      </w:pPr>
    </w:p>
    <w:p w14:paraId="026D390C" w14:textId="7A1F587E" w:rsidR="006B07AB" w:rsidRDefault="006B07AB" w:rsidP="006B07AB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 w:rsidR="008B6D71" w:rsidRPr="00A35607">
        <w:rPr>
          <w:b/>
        </w:rPr>
        <w:t>R$</w:t>
      </w:r>
      <w:r w:rsidR="008B6D71">
        <w:rPr>
          <w:b/>
        </w:rPr>
        <w:t xml:space="preserve"> 120.222,88</w:t>
      </w:r>
      <w:r w:rsidR="008B6D71" w:rsidRPr="00A35607">
        <w:rPr>
          <w:b/>
        </w:rPr>
        <w:t xml:space="preserve"> (</w:t>
      </w:r>
      <w:r w:rsidR="008B6D71">
        <w:rPr>
          <w:b/>
        </w:rPr>
        <w:t>cento e vinte mil, duzentos e vinte dois reais e oitenta e oito centavos</w:t>
      </w:r>
      <w:r w:rsidR="008B6D71" w:rsidRPr="00A35607">
        <w:rPr>
          <w:b/>
        </w:rPr>
        <w:t>),</w:t>
      </w:r>
      <w:r w:rsidRPr="00A35607">
        <w:rPr>
          <w:b/>
        </w:rPr>
        <w:t xml:space="preserve"> </w:t>
      </w:r>
      <w:r w:rsidRPr="00A35607">
        <w:t>no Orçamento Geral do Município, conforme abaixo especificado, a saber:</w:t>
      </w:r>
    </w:p>
    <w:p w14:paraId="33322972" w14:textId="77777777" w:rsidR="006B07AB" w:rsidRDefault="006B07AB" w:rsidP="006B07AB">
      <w:pPr>
        <w:jc w:val="both"/>
      </w:pPr>
    </w:p>
    <w:p w14:paraId="266CDB13" w14:textId="5CCEC3BC" w:rsidR="006B07AB" w:rsidRDefault="00CF5500" w:rsidP="006B07AB">
      <w:pPr>
        <w:jc w:val="both"/>
      </w:pPr>
      <w:r>
        <w:t>12</w:t>
      </w:r>
      <w:r w:rsidR="006B07AB" w:rsidRPr="00A35607">
        <w:t xml:space="preserve"> – </w:t>
      </w:r>
      <w:r>
        <w:t xml:space="preserve">HOSPITAL </w:t>
      </w:r>
      <w:r w:rsidR="00104664">
        <w:t>MUNICIPAL ANCHIETENSE</w:t>
      </w:r>
      <w:r w:rsidR="006B07AB">
        <w:tab/>
      </w:r>
    </w:p>
    <w:p w14:paraId="391D3E85" w14:textId="2C44AB26" w:rsidR="006B07AB" w:rsidRDefault="006B07AB" w:rsidP="006B07AB">
      <w:pPr>
        <w:jc w:val="both"/>
      </w:pPr>
      <w:r>
        <w:t xml:space="preserve">001 – </w:t>
      </w:r>
      <w:r w:rsidR="001B1182">
        <w:t>ADMINISTRAÇÃO GERAL DO HOSPITAL</w:t>
      </w:r>
    </w:p>
    <w:p w14:paraId="31F44D42" w14:textId="74CF176B" w:rsidR="006B07AB" w:rsidRPr="003D2E4A" w:rsidRDefault="006B07AB" w:rsidP="006B07AB">
      <w:pPr>
        <w:jc w:val="both"/>
        <w:rPr>
          <w:bCs/>
        </w:rPr>
      </w:pPr>
      <w:r>
        <w:rPr>
          <w:bCs/>
        </w:rPr>
        <w:t>10.30</w:t>
      </w:r>
      <w:r w:rsidR="001B1182">
        <w:rPr>
          <w:bCs/>
        </w:rPr>
        <w:t>2</w:t>
      </w:r>
      <w:r>
        <w:rPr>
          <w:bCs/>
        </w:rPr>
        <w:t>.0023.1.0</w:t>
      </w:r>
      <w:r w:rsidR="00845C24">
        <w:rPr>
          <w:bCs/>
        </w:rPr>
        <w:t>01</w:t>
      </w:r>
      <w:r w:rsidRPr="003D2E4A">
        <w:rPr>
          <w:bCs/>
        </w:rPr>
        <w:t xml:space="preserve"> – </w:t>
      </w:r>
      <w:r w:rsidR="00845C24">
        <w:rPr>
          <w:bCs/>
        </w:rPr>
        <w:t xml:space="preserve">OBRAS, EQUIPAMENTOS E MOBILIA PARA O HOSPITAL </w:t>
      </w:r>
      <w:r w:rsidR="009816CF">
        <w:rPr>
          <w:bCs/>
        </w:rPr>
        <w:t>MUNICIPAL ANCHIETENSE</w:t>
      </w:r>
      <w:r w:rsidRPr="003D2E4A">
        <w:rPr>
          <w:bCs/>
        </w:rPr>
        <w:t xml:space="preserve">  </w:t>
      </w:r>
    </w:p>
    <w:p w14:paraId="0444A7C2" w14:textId="0BAB8950" w:rsidR="006B07AB" w:rsidRDefault="006B07AB" w:rsidP="006B07AB">
      <w:r>
        <w:t>(</w:t>
      </w:r>
      <w:r w:rsidR="009816CF">
        <w:t>4</w:t>
      </w:r>
      <w:r>
        <w:t>)</w:t>
      </w:r>
      <w:r w:rsidRPr="00F00E43">
        <w:t xml:space="preserve"> </w:t>
      </w:r>
      <w:r>
        <w:t>4.4.90.00.00.00.00.00 – 1.500.1002.0000...............................................</w:t>
      </w:r>
      <w:r w:rsidR="00761DC5">
        <w:t>........................</w:t>
      </w:r>
      <w:r>
        <w:t>........</w:t>
      </w:r>
      <w:r w:rsidRPr="00A35607">
        <w:t xml:space="preserve">R$ </w:t>
      </w:r>
      <w:r w:rsidR="00332D0E">
        <w:t>120.222,88</w:t>
      </w:r>
    </w:p>
    <w:p w14:paraId="58E47B97" w14:textId="77777777" w:rsidR="006B07AB" w:rsidRDefault="006B07AB" w:rsidP="006B07AB">
      <w:pPr>
        <w:rPr>
          <w:b/>
          <w:u w:val="single"/>
        </w:rPr>
      </w:pPr>
    </w:p>
    <w:p w14:paraId="50663FF3" w14:textId="2A310D09" w:rsidR="006B07AB" w:rsidRDefault="006B07AB" w:rsidP="006B07AB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</w:t>
      </w:r>
      <w:r w:rsidR="00761DC5">
        <w:rPr>
          <w:b/>
          <w:u w:val="single"/>
        </w:rPr>
        <w:t>.......................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</w:t>
      </w:r>
      <w:r w:rsidR="00332D0E">
        <w:rPr>
          <w:b/>
          <w:u w:val="single"/>
        </w:rPr>
        <w:t>120.222,88</w:t>
      </w:r>
    </w:p>
    <w:p w14:paraId="7DB01CEC" w14:textId="77777777" w:rsidR="006B07AB" w:rsidRPr="00A72B4B" w:rsidRDefault="006B07AB" w:rsidP="006B07AB"/>
    <w:p w14:paraId="68528D28" w14:textId="77777777" w:rsidR="006B07AB" w:rsidRDefault="006B07AB" w:rsidP="006B07AB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p w14:paraId="033DEBBD" w14:textId="77777777" w:rsidR="00761DC5" w:rsidRDefault="00761DC5" w:rsidP="006B07AB">
      <w:pPr>
        <w:ind w:firstLine="2268"/>
        <w:jc w:val="both"/>
      </w:pPr>
    </w:p>
    <w:p w14:paraId="269805CA" w14:textId="77777777" w:rsidR="00761DC5" w:rsidRDefault="00761DC5" w:rsidP="006B07AB">
      <w:pPr>
        <w:ind w:firstLine="2268"/>
        <w:jc w:val="both"/>
      </w:pPr>
    </w:p>
    <w:p w14:paraId="2811503C" w14:textId="77777777" w:rsidR="00A42517" w:rsidRDefault="00A42517" w:rsidP="006B07AB">
      <w:pPr>
        <w:ind w:firstLine="2268"/>
        <w:jc w:val="both"/>
      </w:pPr>
    </w:p>
    <w:p w14:paraId="19229DE1" w14:textId="77777777" w:rsidR="00A42517" w:rsidRDefault="00A42517" w:rsidP="006B07AB">
      <w:pPr>
        <w:ind w:firstLine="2268"/>
        <w:jc w:val="both"/>
      </w:pPr>
    </w:p>
    <w:p w14:paraId="4CE72845" w14:textId="77777777" w:rsidR="00A42517" w:rsidRDefault="00A42517" w:rsidP="006B07AB">
      <w:pPr>
        <w:ind w:firstLine="2268"/>
        <w:jc w:val="both"/>
      </w:pPr>
    </w:p>
    <w:p w14:paraId="48D60A85" w14:textId="77777777" w:rsidR="00A42517" w:rsidRDefault="00A42517" w:rsidP="006B07AB">
      <w:pPr>
        <w:ind w:firstLine="2268"/>
        <w:jc w:val="both"/>
      </w:pPr>
    </w:p>
    <w:p w14:paraId="7C8BEFB0" w14:textId="77777777" w:rsidR="00A42517" w:rsidRDefault="00A42517" w:rsidP="006B07AB">
      <w:pPr>
        <w:ind w:firstLine="2268"/>
        <w:jc w:val="both"/>
      </w:pPr>
    </w:p>
    <w:p w14:paraId="37F5203A" w14:textId="77777777" w:rsidR="00A42517" w:rsidRDefault="00A42517" w:rsidP="006B07AB">
      <w:pPr>
        <w:ind w:firstLine="2268"/>
        <w:jc w:val="both"/>
      </w:pPr>
    </w:p>
    <w:p w14:paraId="200B3E8F" w14:textId="77777777" w:rsidR="00761DC5" w:rsidRDefault="00761DC5" w:rsidP="006B07AB">
      <w:pPr>
        <w:ind w:firstLine="2268"/>
        <w:jc w:val="both"/>
      </w:pPr>
    </w:p>
    <w:p w14:paraId="3FE0900D" w14:textId="77777777" w:rsidR="00761DC5" w:rsidRDefault="00761DC5" w:rsidP="006B07AB">
      <w:pPr>
        <w:ind w:firstLine="2268"/>
        <w:jc w:val="both"/>
      </w:pPr>
    </w:p>
    <w:p w14:paraId="41FE2873" w14:textId="30264A33" w:rsidR="006B07AB" w:rsidRDefault="006B07AB" w:rsidP="006B07AB">
      <w:pPr>
        <w:ind w:firstLine="2268"/>
        <w:jc w:val="both"/>
      </w:pPr>
      <w:r w:rsidRPr="0072285C">
        <w:t>Art. 3º Para atendimento da abertura do Crédito constante neste ato fica autorizada à redução da dotaç</w:t>
      </w:r>
      <w:r>
        <w:t>ão</w:t>
      </w:r>
      <w:r w:rsidRPr="0072285C">
        <w:t xml:space="preserve"> na importância de </w:t>
      </w:r>
      <w:r w:rsidR="00705F22">
        <w:t xml:space="preserve">até </w:t>
      </w:r>
      <w:r w:rsidR="00A347C4" w:rsidRPr="00A35607">
        <w:rPr>
          <w:b/>
        </w:rPr>
        <w:t>R$</w:t>
      </w:r>
      <w:r w:rsidR="00A347C4">
        <w:rPr>
          <w:b/>
        </w:rPr>
        <w:t xml:space="preserve"> 120.222,88</w:t>
      </w:r>
      <w:r w:rsidR="00A347C4" w:rsidRPr="00A35607">
        <w:rPr>
          <w:b/>
        </w:rPr>
        <w:t xml:space="preserve"> (</w:t>
      </w:r>
      <w:r w:rsidR="00A347C4">
        <w:rPr>
          <w:b/>
        </w:rPr>
        <w:t>cento e vinte mil, duzentos e vinte dois reais e oitenta e oito centavos</w:t>
      </w:r>
      <w:r w:rsidR="00A347C4" w:rsidRPr="00A35607">
        <w:rPr>
          <w:b/>
        </w:rPr>
        <w:t>),</w:t>
      </w:r>
      <w:r>
        <w:rPr>
          <w:b/>
        </w:rPr>
        <w:t xml:space="preserve"> </w:t>
      </w:r>
      <w:r w:rsidRPr="0072285C">
        <w:t>em conformidade com a</w:t>
      </w:r>
      <w:r w:rsidR="002E6371">
        <w:t>s</w:t>
      </w:r>
      <w:r w:rsidRPr="0072285C">
        <w:t xml:space="preserve"> seguinte</w:t>
      </w:r>
      <w:r w:rsidR="002E6371">
        <w:t>s</w:t>
      </w:r>
      <w:r w:rsidRPr="0072285C">
        <w:t xml:space="preserve"> conta</w:t>
      </w:r>
      <w:r w:rsidR="002E6371">
        <w:t>s</w:t>
      </w:r>
      <w:r w:rsidRPr="0072285C">
        <w:t>, a saber:</w:t>
      </w:r>
    </w:p>
    <w:p w14:paraId="4E62935A" w14:textId="77777777" w:rsidR="006B07AB" w:rsidRDefault="006B07AB" w:rsidP="006B07AB">
      <w:pPr>
        <w:ind w:firstLine="2268"/>
        <w:jc w:val="both"/>
      </w:pPr>
    </w:p>
    <w:p w14:paraId="36BBB9CA" w14:textId="77777777" w:rsidR="006B07AB" w:rsidRDefault="006B07AB" w:rsidP="006B07AB">
      <w:pPr>
        <w:ind w:firstLine="2268"/>
        <w:jc w:val="both"/>
      </w:pPr>
    </w:p>
    <w:p w14:paraId="0507FAEA" w14:textId="77777777" w:rsidR="002E6371" w:rsidRDefault="002E6371" w:rsidP="002E6371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1E3197D6" w14:textId="77777777" w:rsidR="002E6371" w:rsidRDefault="002E6371" w:rsidP="002E6371">
      <w:pPr>
        <w:jc w:val="both"/>
      </w:pPr>
      <w:r>
        <w:t>001 – ADMINISTRAÇÃO GERAL DO HOSPITAL</w:t>
      </w:r>
    </w:p>
    <w:p w14:paraId="6F9AA263" w14:textId="0ABE8EF5" w:rsidR="002E6371" w:rsidRPr="003D2E4A" w:rsidRDefault="002E6371" w:rsidP="002E6371">
      <w:pPr>
        <w:jc w:val="both"/>
        <w:rPr>
          <w:bCs/>
        </w:rPr>
      </w:pPr>
      <w:r>
        <w:rPr>
          <w:bCs/>
        </w:rPr>
        <w:t>10.302.0023.</w:t>
      </w:r>
      <w:r w:rsidR="005C7277">
        <w:rPr>
          <w:bCs/>
        </w:rPr>
        <w:t>2</w:t>
      </w:r>
      <w:r>
        <w:rPr>
          <w:bCs/>
        </w:rPr>
        <w:t>.00</w:t>
      </w:r>
      <w:r w:rsidR="005C7277">
        <w:rPr>
          <w:bCs/>
        </w:rPr>
        <w:t>4</w:t>
      </w:r>
      <w:r w:rsidRPr="003D2E4A">
        <w:rPr>
          <w:bCs/>
        </w:rPr>
        <w:t xml:space="preserve"> – </w:t>
      </w:r>
      <w:r w:rsidR="000A3A89">
        <w:rPr>
          <w:bCs/>
        </w:rPr>
        <w:t xml:space="preserve">MANUTENÇÃO E DESENVOLVIMENTO </w:t>
      </w:r>
      <w:r w:rsidR="002267D6">
        <w:rPr>
          <w:bCs/>
        </w:rPr>
        <w:t xml:space="preserve">DA ASSISTÊNCIA </w:t>
      </w:r>
      <w:r w:rsidR="000D56F1">
        <w:rPr>
          <w:bCs/>
        </w:rPr>
        <w:t>MÉDICO SANITÁRIA HOSPITALAR</w:t>
      </w:r>
      <w:r w:rsidRPr="003D2E4A">
        <w:rPr>
          <w:bCs/>
        </w:rPr>
        <w:t xml:space="preserve">  </w:t>
      </w:r>
    </w:p>
    <w:p w14:paraId="1A54B245" w14:textId="5E403F02" w:rsidR="002E6371" w:rsidRDefault="002E6371" w:rsidP="002E6371">
      <w:r>
        <w:t>(</w:t>
      </w:r>
      <w:r w:rsidR="00F9600F">
        <w:t>5</w:t>
      </w:r>
      <w:r>
        <w:t>)</w:t>
      </w:r>
      <w:r w:rsidRPr="00F00E43">
        <w:t xml:space="preserve"> </w:t>
      </w:r>
      <w:r w:rsidR="00F9600F">
        <w:t>3</w:t>
      </w:r>
      <w:r>
        <w:t>.</w:t>
      </w:r>
      <w:r w:rsidR="00F9600F">
        <w:t>1</w:t>
      </w:r>
      <w:r>
        <w:t>.90.00.00.00.00.00 – 1.500.1002.0000........................................................................</w:t>
      </w:r>
      <w:r w:rsidR="000E5277">
        <w:t>..</w:t>
      </w:r>
      <w:r>
        <w:t>.......</w:t>
      </w:r>
      <w:r w:rsidRPr="00A35607">
        <w:t xml:space="preserve">R$ </w:t>
      </w:r>
      <w:r w:rsidR="000E5277">
        <w:t>60.000,00</w:t>
      </w:r>
    </w:p>
    <w:p w14:paraId="3E47AFBF" w14:textId="77777777" w:rsidR="002E6371" w:rsidRDefault="002E6371" w:rsidP="002E6371">
      <w:pPr>
        <w:rPr>
          <w:b/>
          <w:u w:val="single"/>
        </w:rPr>
      </w:pPr>
    </w:p>
    <w:p w14:paraId="06F2FC3A" w14:textId="22EBEDEF" w:rsidR="000E5277" w:rsidRDefault="000E5277" w:rsidP="000E5277">
      <w:pPr>
        <w:jc w:val="both"/>
      </w:pPr>
      <w:r>
        <w:t>1</w:t>
      </w:r>
      <w:r w:rsidR="0026160A">
        <w:t>3</w:t>
      </w:r>
      <w:r w:rsidRPr="00A35607">
        <w:t xml:space="preserve"> – </w:t>
      </w:r>
      <w:r w:rsidR="00755A20">
        <w:t xml:space="preserve">SECRETARIA MUN. DA CIDADE, INDÚST. COM. E </w:t>
      </w:r>
      <w:r w:rsidR="0019005D">
        <w:t>SERVIÇOS</w:t>
      </w:r>
      <w:r>
        <w:tab/>
      </w:r>
    </w:p>
    <w:p w14:paraId="32C2F5DE" w14:textId="0E481C01" w:rsidR="000E5277" w:rsidRDefault="000E5277" w:rsidP="000E5277">
      <w:pPr>
        <w:jc w:val="both"/>
      </w:pPr>
      <w:r>
        <w:t xml:space="preserve">001 – </w:t>
      </w:r>
      <w:r w:rsidR="0019005D">
        <w:t>CIDADE, INDÚST</w:t>
      </w:r>
      <w:r w:rsidR="00D3502D">
        <w:t>RIA</w:t>
      </w:r>
      <w:r w:rsidR="0019005D">
        <w:t>. COM</w:t>
      </w:r>
      <w:r w:rsidR="00D3502D">
        <w:t>ÉRCIO</w:t>
      </w:r>
      <w:r w:rsidR="0019005D">
        <w:t xml:space="preserve"> E SERVIÇOS</w:t>
      </w:r>
    </w:p>
    <w:p w14:paraId="7C5F1359" w14:textId="14894DD8" w:rsidR="000E5277" w:rsidRPr="003D2E4A" w:rsidRDefault="0036100A" w:rsidP="000E5277">
      <w:pPr>
        <w:jc w:val="both"/>
        <w:rPr>
          <w:bCs/>
        </w:rPr>
      </w:pPr>
      <w:r>
        <w:rPr>
          <w:bCs/>
        </w:rPr>
        <w:t>04</w:t>
      </w:r>
      <w:r w:rsidR="000E5277">
        <w:rPr>
          <w:bCs/>
        </w:rPr>
        <w:t>.</w:t>
      </w:r>
      <w:r w:rsidR="00A6143D">
        <w:rPr>
          <w:bCs/>
        </w:rPr>
        <w:t>12</w:t>
      </w:r>
      <w:r w:rsidR="000E5277">
        <w:rPr>
          <w:bCs/>
        </w:rPr>
        <w:t>2.00</w:t>
      </w:r>
      <w:r w:rsidR="00A6143D">
        <w:rPr>
          <w:bCs/>
        </w:rPr>
        <w:t>02</w:t>
      </w:r>
      <w:r w:rsidR="000E5277">
        <w:rPr>
          <w:bCs/>
        </w:rPr>
        <w:t>.2.0</w:t>
      </w:r>
      <w:r w:rsidR="00A6143D">
        <w:rPr>
          <w:bCs/>
        </w:rPr>
        <w:t>50</w:t>
      </w:r>
      <w:r w:rsidR="000E5277" w:rsidRPr="003D2E4A">
        <w:rPr>
          <w:bCs/>
        </w:rPr>
        <w:t xml:space="preserve"> – </w:t>
      </w:r>
      <w:r w:rsidR="000E5277">
        <w:rPr>
          <w:bCs/>
        </w:rPr>
        <w:t>MANUTENÇÃO E DESENVOLVIMENTO DA</w:t>
      </w:r>
      <w:r w:rsidR="00A6143D">
        <w:rPr>
          <w:bCs/>
        </w:rPr>
        <w:t>S ATIVIDADES DA</w:t>
      </w:r>
      <w:r w:rsidR="000E5277">
        <w:rPr>
          <w:bCs/>
        </w:rPr>
        <w:t xml:space="preserve"> </w:t>
      </w:r>
      <w:r w:rsidR="00B31578">
        <w:t>SECRETARIA</w:t>
      </w:r>
      <w:r w:rsidR="00B31578">
        <w:rPr>
          <w:bCs/>
        </w:rPr>
        <w:t xml:space="preserve"> </w:t>
      </w:r>
      <w:r w:rsidR="00B31578">
        <w:t>CIDADE</w:t>
      </w:r>
      <w:r w:rsidR="00D74F28">
        <w:t>S</w:t>
      </w:r>
      <w:r w:rsidR="00B31578">
        <w:t>, IND</w:t>
      </w:r>
      <w:r w:rsidR="00D74F28">
        <w:t xml:space="preserve">. </w:t>
      </w:r>
      <w:r w:rsidR="00B31578">
        <w:t>COM. E SERVIÇOS</w:t>
      </w:r>
      <w:r w:rsidR="000E5277" w:rsidRPr="003D2E4A">
        <w:rPr>
          <w:bCs/>
        </w:rPr>
        <w:t xml:space="preserve">  </w:t>
      </w:r>
    </w:p>
    <w:p w14:paraId="66762508" w14:textId="3CC53AB4" w:rsidR="000E5277" w:rsidRDefault="000E5277" w:rsidP="000E5277">
      <w:r>
        <w:t>(</w:t>
      </w:r>
      <w:r w:rsidR="001A7CD6">
        <w:t>123</w:t>
      </w:r>
      <w:r>
        <w:t>)</w:t>
      </w:r>
      <w:r w:rsidRPr="00F00E43">
        <w:t xml:space="preserve"> </w:t>
      </w:r>
      <w:r>
        <w:t>3.1.90.00.00.00.00.00 – 1.500.</w:t>
      </w:r>
      <w:r w:rsidR="001A7CD6">
        <w:t>7000</w:t>
      </w:r>
      <w:r>
        <w:t>.0000.............................................................................</w:t>
      </w:r>
      <w:r w:rsidRPr="00A35607">
        <w:t xml:space="preserve">R$ </w:t>
      </w:r>
      <w:r>
        <w:t>6</w:t>
      </w:r>
      <w:r w:rsidR="00583F00">
        <w:t>0</w:t>
      </w:r>
      <w:r>
        <w:t>.</w:t>
      </w:r>
      <w:r w:rsidR="00583F00">
        <w:t>222</w:t>
      </w:r>
      <w:r>
        <w:t>,</w:t>
      </w:r>
      <w:r w:rsidR="00583F00">
        <w:t>88</w:t>
      </w:r>
    </w:p>
    <w:p w14:paraId="52599328" w14:textId="77777777" w:rsidR="000E5277" w:rsidRDefault="000E5277" w:rsidP="002E6371">
      <w:pPr>
        <w:rPr>
          <w:b/>
          <w:u w:val="single"/>
        </w:rPr>
      </w:pPr>
    </w:p>
    <w:p w14:paraId="04D426B0" w14:textId="36451BC4" w:rsidR="006B07AB" w:rsidRDefault="006B07AB" w:rsidP="006B07AB">
      <w:pPr>
        <w:rPr>
          <w:b/>
          <w:u w:val="single"/>
        </w:rPr>
      </w:pPr>
      <w:r>
        <w:rPr>
          <w:b/>
          <w:u w:val="single"/>
        </w:rPr>
        <w:t>Total.........</w:t>
      </w:r>
      <w:r w:rsidR="00583F00">
        <w:rPr>
          <w:b/>
          <w:u w:val="single"/>
        </w:rPr>
        <w:t>.</w:t>
      </w:r>
      <w:r>
        <w:rPr>
          <w:b/>
          <w:u w:val="single"/>
        </w:rPr>
        <w:t>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........................</w:t>
      </w:r>
      <w:r w:rsidR="00761DC5">
        <w:rPr>
          <w:b/>
          <w:u w:val="single"/>
        </w:rPr>
        <w:t>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</w:t>
      </w:r>
      <w:r w:rsidR="00583F00">
        <w:rPr>
          <w:b/>
        </w:rPr>
        <w:t>120.222,88</w:t>
      </w:r>
      <w:r w:rsidR="00583F00" w:rsidRPr="00A35607">
        <w:rPr>
          <w:b/>
        </w:rPr>
        <w:t xml:space="preserve"> </w:t>
      </w:r>
    </w:p>
    <w:p w14:paraId="59DCDAE5" w14:textId="77777777" w:rsidR="006B07AB" w:rsidRDefault="006B07AB" w:rsidP="006B07AB">
      <w:pPr>
        <w:ind w:firstLine="2268"/>
        <w:jc w:val="both"/>
      </w:pPr>
    </w:p>
    <w:p w14:paraId="08C65C6F" w14:textId="77777777" w:rsidR="006B07AB" w:rsidRPr="00C86531" w:rsidRDefault="006B07AB" w:rsidP="006B07AB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3CD4CE9D" w14:textId="77777777" w:rsidR="006B07AB" w:rsidRPr="00A35607" w:rsidRDefault="006B07AB" w:rsidP="00156920">
      <w:pPr>
        <w:ind w:firstLine="1"/>
        <w:jc w:val="center"/>
      </w:pPr>
      <w:r w:rsidRPr="00A35607">
        <w:t>CAPÍTULO III</w:t>
      </w:r>
    </w:p>
    <w:p w14:paraId="4B073108" w14:textId="77777777" w:rsidR="006B07AB" w:rsidRPr="00A35607" w:rsidRDefault="006B07AB" w:rsidP="006B07AB">
      <w:pPr>
        <w:jc w:val="center"/>
      </w:pPr>
      <w:r w:rsidRPr="00A35607">
        <w:t>DA ALTERAÇÃO DO PLANO PLURIANUAL</w:t>
      </w:r>
    </w:p>
    <w:p w14:paraId="6DF0CB22" w14:textId="77777777" w:rsidR="006B07AB" w:rsidRDefault="006B07AB" w:rsidP="006B07AB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49ADBF47" w14:textId="77777777" w:rsidR="006B07AB" w:rsidRPr="00F1431A" w:rsidRDefault="006B07AB" w:rsidP="006B07AB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 xml:space="preserve">novembro </w:t>
      </w:r>
      <w:r w:rsidRPr="00A35607">
        <w:t xml:space="preserve">de </w:t>
      </w:r>
      <w:r>
        <w:t xml:space="preserve">2023, </w:t>
      </w:r>
      <w:r w:rsidRPr="00626B63">
        <w:t>em conformidade com o disposto nos artigos anteriores desta Lei, relativamente ao crédito</w:t>
      </w:r>
      <w:r>
        <w:t xml:space="preserve"> </w:t>
      </w:r>
      <w:r w:rsidRPr="00626B63">
        <w:t>introduzido neste texto legal.</w:t>
      </w:r>
    </w:p>
    <w:p w14:paraId="298FDE3C" w14:textId="77777777" w:rsidR="006B07AB" w:rsidRPr="00A35607" w:rsidRDefault="006B07AB" w:rsidP="006B07AB">
      <w:pPr>
        <w:jc w:val="both"/>
      </w:pPr>
    </w:p>
    <w:p w14:paraId="0F4D7CAA" w14:textId="17E9A4FC" w:rsidR="006B07AB" w:rsidRPr="00A35607" w:rsidRDefault="006B07AB" w:rsidP="00156920">
      <w:pPr>
        <w:jc w:val="center"/>
      </w:pPr>
      <w:r w:rsidRPr="00A35607">
        <w:t>CAPÍTULO IV</w:t>
      </w:r>
    </w:p>
    <w:p w14:paraId="2AB44992" w14:textId="77777777" w:rsidR="006B07AB" w:rsidRPr="00A35607" w:rsidRDefault="006B07AB" w:rsidP="006B07AB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1772846" w14:textId="77777777" w:rsidR="006B07AB" w:rsidRPr="00A35607" w:rsidRDefault="006B07AB" w:rsidP="006B07AB">
      <w:pPr>
        <w:ind w:firstLine="720"/>
        <w:jc w:val="center"/>
        <w:rPr>
          <w:bCs/>
          <w:u w:val="single"/>
        </w:rPr>
      </w:pPr>
    </w:p>
    <w:p w14:paraId="3350F526" w14:textId="77777777" w:rsidR="006B07AB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43D985FA" w14:textId="77777777" w:rsidR="006B07AB" w:rsidRPr="00A35607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</w:p>
    <w:p w14:paraId="0AF59320" w14:textId="77777777" w:rsidR="006B07AB" w:rsidRPr="00A72B4B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A19FB29" w14:textId="77777777" w:rsidR="006B07AB" w:rsidRDefault="006B07AB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535F6904" w14:textId="77777777" w:rsidR="00A42517" w:rsidRDefault="00A42517" w:rsidP="00A42517">
      <w:pPr>
        <w:spacing w:line="276" w:lineRule="auto"/>
        <w:jc w:val="both"/>
      </w:pPr>
    </w:p>
    <w:p w14:paraId="0E4C9513" w14:textId="3B1C0FBD" w:rsidR="00A42517" w:rsidRPr="00B3195A" w:rsidRDefault="00A42517" w:rsidP="00A42517">
      <w:pPr>
        <w:widowControl w:val="0"/>
        <w:autoSpaceDE w:val="0"/>
        <w:autoSpaceDN w:val="0"/>
        <w:spacing w:line="360" w:lineRule="auto"/>
        <w:ind w:firstLine="708"/>
        <w:jc w:val="right"/>
        <w:rPr>
          <w:rFonts w:eastAsia="Tahoma"/>
          <w:lang w:val="pt-PT" w:eastAsia="en-US"/>
        </w:rPr>
      </w:pPr>
      <w:r>
        <w:t xml:space="preserve"> </w:t>
      </w:r>
      <w:r w:rsidRPr="00B3195A">
        <w:rPr>
          <w:rFonts w:eastAsia="Tahoma"/>
          <w:lang w:val="pt-PT" w:eastAsia="en-US"/>
        </w:rPr>
        <w:t>Anchieta</w:t>
      </w:r>
      <w:r>
        <w:rPr>
          <w:rFonts w:eastAsia="Tahoma"/>
          <w:shd w:val="clear" w:color="auto" w:fill="FFFFFF"/>
          <w:lang w:val="pt-PT" w:eastAsia="en-US"/>
        </w:rPr>
        <w:t xml:space="preserve">/SC, </w:t>
      </w:r>
      <w:r>
        <w:rPr>
          <w:rFonts w:eastAsia="Tahoma"/>
          <w:shd w:val="clear" w:color="auto" w:fill="FFFFFF"/>
          <w:lang w:val="pt-PT" w:eastAsia="en-US"/>
        </w:rPr>
        <w:t>19</w:t>
      </w:r>
      <w:r w:rsidRPr="00B3195A">
        <w:rPr>
          <w:rFonts w:eastAsia="Tahoma"/>
          <w:shd w:val="clear" w:color="auto" w:fill="FFFFFF"/>
          <w:lang w:val="pt-PT" w:eastAsia="en-US"/>
        </w:rPr>
        <w:t xml:space="preserve"> de </w:t>
      </w:r>
      <w:r>
        <w:rPr>
          <w:rFonts w:eastAsia="Tahoma"/>
          <w:shd w:val="clear" w:color="auto" w:fill="FFFFFF"/>
          <w:lang w:val="pt-PT" w:eastAsia="en-US"/>
        </w:rPr>
        <w:t>junh</w:t>
      </w:r>
      <w:r w:rsidRPr="00B3195A">
        <w:rPr>
          <w:rFonts w:eastAsia="Tahoma"/>
          <w:shd w:val="clear" w:color="auto" w:fill="FFFFFF"/>
          <w:lang w:val="pt-PT" w:eastAsia="en-US"/>
        </w:rPr>
        <w:t>o de 2024.</w:t>
      </w:r>
    </w:p>
    <w:p w14:paraId="2AFFAC7B" w14:textId="68FE72F4" w:rsidR="00A42517" w:rsidRPr="00136A2A" w:rsidRDefault="00A42517" w:rsidP="00A42517">
      <w:pPr>
        <w:widowControl w:val="0"/>
        <w:autoSpaceDE w:val="0"/>
        <w:autoSpaceDN w:val="0"/>
        <w:jc w:val="center"/>
        <w:rPr>
          <w:rFonts w:eastAsia="Calibri"/>
          <w:b/>
          <w:lang w:eastAsia="en-US"/>
        </w:rPr>
      </w:pPr>
      <w:r w:rsidRPr="00B3195A">
        <w:rPr>
          <w:rFonts w:eastAsia="Tahoma"/>
          <w:highlight w:val="yellow"/>
          <w:lang w:val="pt-PT" w:eastAsia="en-US"/>
        </w:rPr>
        <w:br/>
      </w:r>
      <w:r w:rsidRPr="00136A2A">
        <w:rPr>
          <w:rFonts w:eastAsia="Calibri"/>
          <w:b/>
          <w:lang w:eastAsia="en-US"/>
        </w:rPr>
        <w:t xml:space="preserve">IVAN JOSÉ CANCI </w:t>
      </w:r>
    </w:p>
    <w:p w14:paraId="2D88B577" w14:textId="77777777" w:rsidR="00A42517" w:rsidRDefault="00A42517" w:rsidP="00A42517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70A65458" w14:textId="77777777" w:rsidR="00A42517" w:rsidRDefault="00A42517" w:rsidP="00A42517">
      <w:pPr>
        <w:jc w:val="center"/>
        <w:rPr>
          <w:rFonts w:eastAsia="Calibri"/>
          <w:i/>
          <w:iCs/>
          <w:lang w:eastAsia="en-US"/>
        </w:rPr>
      </w:pPr>
    </w:p>
    <w:p w14:paraId="312BFC26" w14:textId="77777777" w:rsidR="00A42517" w:rsidRDefault="00A42517" w:rsidP="00A42517">
      <w:pPr>
        <w:jc w:val="center"/>
        <w:rPr>
          <w:rFonts w:eastAsia="Calibri"/>
          <w:i/>
          <w:iCs/>
          <w:lang w:eastAsia="en-US"/>
        </w:rPr>
      </w:pPr>
    </w:p>
    <w:p w14:paraId="464062E8" w14:textId="77777777" w:rsidR="00A42517" w:rsidRDefault="00A42517" w:rsidP="00A42517">
      <w:pPr>
        <w:jc w:val="center"/>
        <w:rPr>
          <w:rFonts w:eastAsia="Calibri"/>
          <w:i/>
          <w:iCs/>
          <w:lang w:eastAsia="en-US"/>
        </w:rPr>
      </w:pPr>
    </w:p>
    <w:p w14:paraId="5D56BC4F" w14:textId="77777777" w:rsidR="00A42517" w:rsidRDefault="00A42517" w:rsidP="00A42517">
      <w:pPr>
        <w:jc w:val="center"/>
        <w:rPr>
          <w:rFonts w:eastAsia="Calibri"/>
          <w:i/>
          <w:iCs/>
          <w:lang w:eastAsia="en-US"/>
        </w:rPr>
      </w:pPr>
    </w:p>
    <w:p w14:paraId="361BA968" w14:textId="77777777" w:rsidR="00A42517" w:rsidRDefault="00A42517" w:rsidP="00A42517">
      <w:pPr>
        <w:jc w:val="center"/>
        <w:rPr>
          <w:rFonts w:eastAsia="Calibri"/>
          <w:i/>
          <w:iCs/>
          <w:lang w:eastAsia="en-US"/>
        </w:rPr>
      </w:pPr>
    </w:p>
    <w:p w14:paraId="038590EF" w14:textId="77777777" w:rsidR="00A42517" w:rsidRPr="00670544" w:rsidRDefault="00A42517" w:rsidP="00A42517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EA379E0" w14:textId="2C94A3C4" w:rsidR="00CE3998" w:rsidRDefault="00A42517" w:rsidP="00A42517">
      <w:pPr>
        <w:rPr>
          <w:b/>
          <w:bCs/>
        </w:rPr>
      </w:pPr>
      <w:r w:rsidRPr="00670544">
        <w:rPr>
          <w:b/>
          <w:bCs/>
          <w:sz w:val="18"/>
          <w:szCs w:val="18"/>
        </w:rPr>
        <w:t>Jackline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</w:p>
    <w:sectPr w:rsidR="00CE3998" w:rsidSect="00A91210">
      <w:headerReference w:type="even" r:id="rId8"/>
      <w:headerReference w:type="default" r:id="rId9"/>
      <w:headerReference w:type="first" r:id="rId10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6758AC" w14:textId="77777777" w:rsidR="00F7535D" w:rsidRDefault="00F7535D">
      <w:r>
        <w:separator/>
      </w:r>
    </w:p>
  </w:endnote>
  <w:endnote w:type="continuationSeparator" w:id="0">
    <w:p w14:paraId="6B47B3EE" w14:textId="77777777" w:rsidR="00F7535D" w:rsidRDefault="00F75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A9CA75" w14:textId="77777777" w:rsidR="00F7535D" w:rsidRDefault="00F7535D">
      <w:r>
        <w:separator/>
      </w:r>
    </w:p>
  </w:footnote>
  <w:footnote w:type="continuationSeparator" w:id="0">
    <w:p w14:paraId="2731F256" w14:textId="77777777" w:rsidR="00F7535D" w:rsidRDefault="00F75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3.75pt;height:802.8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83308"/>
    <w:rsid w:val="00084A77"/>
    <w:rsid w:val="00090DF9"/>
    <w:rsid w:val="00097A45"/>
    <w:rsid w:val="000A26D9"/>
    <w:rsid w:val="000A3A89"/>
    <w:rsid w:val="000A42EC"/>
    <w:rsid w:val="000A6963"/>
    <w:rsid w:val="000B0B9E"/>
    <w:rsid w:val="000B1DF1"/>
    <w:rsid w:val="000B6E13"/>
    <w:rsid w:val="000C308F"/>
    <w:rsid w:val="000C33B6"/>
    <w:rsid w:val="000C6FA5"/>
    <w:rsid w:val="000D365D"/>
    <w:rsid w:val="000D4D69"/>
    <w:rsid w:val="000D56F1"/>
    <w:rsid w:val="000E1C45"/>
    <w:rsid w:val="000E385B"/>
    <w:rsid w:val="000E3B11"/>
    <w:rsid w:val="000E5277"/>
    <w:rsid w:val="000F319D"/>
    <w:rsid w:val="0010126E"/>
    <w:rsid w:val="001023FB"/>
    <w:rsid w:val="00104664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6920"/>
    <w:rsid w:val="00164C7B"/>
    <w:rsid w:val="00173AE1"/>
    <w:rsid w:val="00177C90"/>
    <w:rsid w:val="0018174B"/>
    <w:rsid w:val="001823D7"/>
    <w:rsid w:val="001829EC"/>
    <w:rsid w:val="00183411"/>
    <w:rsid w:val="0018735F"/>
    <w:rsid w:val="0019005D"/>
    <w:rsid w:val="00194998"/>
    <w:rsid w:val="00196A55"/>
    <w:rsid w:val="001A7CD6"/>
    <w:rsid w:val="001B1182"/>
    <w:rsid w:val="001B1FF8"/>
    <w:rsid w:val="001B419D"/>
    <w:rsid w:val="001B4E40"/>
    <w:rsid w:val="001B78FB"/>
    <w:rsid w:val="001C1B34"/>
    <w:rsid w:val="001C2024"/>
    <w:rsid w:val="001C2F5B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07061"/>
    <w:rsid w:val="00214464"/>
    <w:rsid w:val="00215982"/>
    <w:rsid w:val="002267D6"/>
    <w:rsid w:val="00226FAE"/>
    <w:rsid w:val="00233AE9"/>
    <w:rsid w:val="00235975"/>
    <w:rsid w:val="00237D42"/>
    <w:rsid w:val="00247661"/>
    <w:rsid w:val="00250075"/>
    <w:rsid w:val="00253798"/>
    <w:rsid w:val="0026160A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6371"/>
    <w:rsid w:val="002E7F38"/>
    <w:rsid w:val="003001CB"/>
    <w:rsid w:val="003061B4"/>
    <w:rsid w:val="003067E4"/>
    <w:rsid w:val="003142EA"/>
    <w:rsid w:val="00321112"/>
    <w:rsid w:val="003213F6"/>
    <w:rsid w:val="00321752"/>
    <w:rsid w:val="00321BC4"/>
    <w:rsid w:val="00332D0E"/>
    <w:rsid w:val="003356B2"/>
    <w:rsid w:val="00335D09"/>
    <w:rsid w:val="00340BA1"/>
    <w:rsid w:val="00341035"/>
    <w:rsid w:val="003441C1"/>
    <w:rsid w:val="00352164"/>
    <w:rsid w:val="003539D2"/>
    <w:rsid w:val="00354BCC"/>
    <w:rsid w:val="00354D71"/>
    <w:rsid w:val="0036100A"/>
    <w:rsid w:val="003616C8"/>
    <w:rsid w:val="00364E8A"/>
    <w:rsid w:val="00364FA6"/>
    <w:rsid w:val="00365DB1"/>
    <w:rsid w:val="003706FF"/>
    <w:rsid w:val="00370BBE"/>
    <w:rsid w:val="00371D31"/>
    <w:rsid w:val="00371F46"/>
    <w:rsid w:val="00372DA5"/>
    <w:rsid w:val="00373C13"/>
    <w:rsid w:val="00377836"/>
    <w:rsid w:val="00381B66"/>
    <w:rsid w:val="00383ACF"/>
    <w:rsid w:val="00384660"/>
    <w:rsid w:val="0038651C"/>
    <w:rsid w:val="0039069D"/>
    <w:rsid w:val="00397636"/>
    <w:rsid w:val="003A152D"/>
    <w:rsid w:val="003A1A88"/>
    <w:rsid w:val="003A7041"/>
    <w:rsid w:val="003A7048"/>
    <w:rsid w:val="003B7F50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07F"/>
    <w:rsid w:val="004075F9"/>
    <w:rsid w:val="00411068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678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01EE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83F0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C7277"/>
    <w:rsid w:val="005D123A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30D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0550"/>
    <w:rsid w:val="00660A1C"/>
    <w:rsid w:val="006627C2"/>
    <w:rsid w:val="00664DB9"/>
    <w:rsid w:val="006655B5"/>
    <w:rsid w:val="006801F7"/>
    <w:rsid w:val="0068229A"/>
    <w:rsid w:val="00691BA4"/>
    <w:rsid w:val="00691C05"/>
    <w:rsid w:val="006A0722"/>
    <w:rsid w:val="006A1379"/>
    <w:rsid w:val="006B004E"/>
    <w:rsid w:val="006B07AB"/>
    <w:rsid w:val="006B0D65"/>
    <w:rsid w:val="006B3E21"/>
    <w:rsid w:val="006B7649"/>
    <w:rsid w:val="006C24A0"/>
    <w:rsid w:val="006C659D"/>
    <w:rsid w:val="006C659E"/>
    <w:rsid w:val="006C6A64"/>
    <w:rsid w:val="006C6CF2"/>
    <w:rsid w:val="006E1813"/>
    <w:rsid w:val="006E1827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05F22"/>
    <w:rsid w:val="00715F9C"/>
    <w:rsid w:val="00717D5E"/>
    <w:rsid w:val="0072717A"/>
    <w:rsid w:val="007277FE"/>
    <w:rsid w:val="007278E2"/>
    <w:rsid w:val="00727FC7"/>
    <w:rsid w:val="007305FB"/>
    <w:rsid w:val="00740D1D"/>
    <w:rsid w:val="00742198"/>
    <w:rsid w:val="00744208"/>
    <w:rsid w:val="00744744"/>
    <w:rsid w:val="0074540C"/>
    <w:rsid w:val="00746FED"/>
    <w:rsid w:val="00747539"/>
    <w:rsid w:val="00750FCD"/>
    <w:rsid w:val="00753517"/>
    <w:rsid w:val="00755484"/>
    <w:rsid w:val="00755A20"/>
    <w:rsid w:val="00761DC5"/>
    <w:rsid w:val="007647C4"/>
    <w:rsid w:val="007647DD"/>
    <w:rsid w:val="0076511F"/>
    <w:rsid w:val="00766D34"/>
    <w:rsid w:val="007673A4"/>
    <w:rsid w:val="00767BE2"/>
    <w:rsid w:val="0077379C"/>
    <w:rsid w:val="0077495E"/>
    <w:rsid w:val="00775FC6"/>
    <w:rsid w:val="00780686"/>
    <w:rsid w:val="00787407"/>
    <w:rsid w:val="0079047E"/>
    <w:rsid w:val="00791693"/>
    <w:rsid w:val="00792563"/>
    <w:rsid w:val="00792875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3C3D"/>
    <w:rsid w:val="00834D63"/>
    <w:rsid w:val="0084266C"/>
    <w:rsid w:val="00844182"/>
    <w:rsid w:val="00845C24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B6D71"/>
    <w:rsid w:val="008C09B3"/>
    <w:rsid w:val="008C1EE2"/>
    <w:rsid w:val="008C4980"/>
    <w:rsid w:val="008C56AD"/>
    <w:rsid w:val="008D0D49"/>
    <w:rsid w:val="008E4080"/>
    <w:rsid w:val="008E4A43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26320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6CF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2086"/>
    <w:rsid w:val="009F606E"/>
    <w:rsid w:val="009F66D0"/>
    <w:rsid w:val="009F7FC9"/>
    <w:rsid w:val="00A02F97"/>
    <w:rsid w:val="00A038B7"/>
    <w:rsid w:val="00A10493"/>
    <w:rsid w:val="00A14992"/>
    <w:rsid w:val="00A16FA7"/>
    <w:rsid w:val="00A22B09"/>
    <w:rsid w:val="00A27773"/>
    <w:rsid w:val="00A33EA4"/>
    <w:rsid w:val="00A347C4"/>
    <w:rsid w:val="00A34A72"/>
    <w:rsid w:val="00A3609A"/>
    <w:rsid w:val="00A40CDE"/>
    <w:rsid w:val="00A42517"/>
    <w:rsid w:val="00A465F4"/>
    <w:rsid w:val="00A47E10"/>
    <w:rsid w:val="00A55F4F"/>
    <w:rsid w:val="00A566A0"/>
    <w:rsid w:val="00A56F53"/>
    <w:rsid w:val="00A6143D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210"/>
    <w:rsid w:val="00A914EF"/>
    <w:rsid w:val="00A94609"/>
    <w:rsid w:val="00A95C27"/>
    <w:rsid w:val="00A9708D"/>
    <w:rsid w:val="00AA0152"/>
    <w:rsid w:val="00AA0CF9"/>
    <w:rsid w:val="00AA1872"/>
    <w:rsid w:val="00AA3724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AF78DD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0631"/>
    <w:rsid w:val="00B31360"/>
    <w:rsid w:val="00B31578"/>
    <w:rsid w:val="00B336C8"/>
    <w:rsid w:val="00B3429F"/>
    <w:rsid w:val="00B36DBA"/>
    <w:rsid w:val="00B452F5"/>
    <w:rsid w:val="00B52E94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0AE8"/>
    <w:rsid w:val="00BC7069"/>
    <w:rsid w:val="00BD088D"/>
    <w:rsid w:val="00BD0BB5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1C0F"/>
    <w:rsid w:val="00C45274"/>
    <w:rsid w:val="00C47CFC"/>
    <w:rsid w:val="00C545C3"/>
    <w:rsid w:val="00C56051"/>
    <w:rsid w:val="00C61E7A"/>
    <w:rsid w:val="00C641F7"/>
    <w:rsid w:val="00C64C11"/>
    <w:rsid w:val="00C71EF8"/>
    <w:rsid w:val="00C80D75"/>
    <w:rsid w:val="00C8175D"/>
    <w:rsid w:val="00C81D5E"/>
    <w:rsid w:val="00C82E9F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55D3"/>
    <w:rsid w:val="00CE6660"/>
    <w:rsid w:val="00CE73E6"/>
    <w:rsid w:val="00CF0135"/>
    <w:rsid w:val="00CF2AB5"/>
    <w:rsid w:val="00CF2FFA"/>
    <w:rsid w:val="00CF4A9D"/>
    <w:rsid w:val="00CF5500"/>
    <w:rsid w:val="00D021EB"/>
    <w:rsid w:val="00D05F6A"/>
    <w:rsid w:val="00D07B66"/>
    <w:rsid w:val="00D10BA3"/>
    <w:rsid w:val="00D16294"/>
    <w:rsid w:val="00D260DB"/>
    <w:rsid w:val="00D271BF"/>
    <w:rsid w:val="00D27767"/>
    <w:rsid w:val="00D3502D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4F28"/>
    <w:rsid w:val="00D75DDC"/>
    <w:rsid w:val="00D855A7"/>
    <w:rsid w:val="00D91C59"/>
    <w:rsid w:val="00D91DC8"/>
    <w:rsid w:val="00D937D7"/>
    <w:rsid w:val="00D97190"/>
    <w:rsid w:val="00DA264A"/>
    <w:rsid w:val="00DA60BE"/>
    <w:rsid w:val="00DA6175"/>
    <w:rsid w:val="00DA6DE8"/>
    <w:rsid w:val="00DA7192"/>
    <w:rsid w:val="00DA7484"/>
    <w:rsid w:val="00DB4806"/>
    <w:rsid w:val="00DC323B"/>
    <w:rsid w:val="00DC3426"/>
    <w:rsid w:val="00DC63A6"/>
    <w:rsid w:val="00DC7308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7D3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EF6D26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535D"/>
    <w:rsid w:val="00F76325"/>
    <w:rsid w:val="00F7690E"/>
    <w:rsid w:val="00F77052"/>
    <w:rsid w:val="00F9116D"/>
    <w:rsid w:val="00F92927"/>
    <w:rsid w:val="00F9374F"/>
    <w:rsid w:val="00F953A4"/>
    <w:rsid w:val="00F9600F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1C36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60</TotalTime>
  <Pages>2</Pages>
  <Words>642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48</cp:revision>
  <cp:lastPrinted>2024-03-19T12:53:00Z</cp:lastPrinted>
  <dcterms:created xsi:type="dcterms:W3CDTF">2024-06-04T11:20:00Z</dcterms:created>
  <dcterms:modified xsi:type="dcterms:W3CDTF">2024-06-19T17:06:00Z</dcterms:modified>
</cp:coreProperties>
</file>