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638" w:rsidRDefault="00E02638" w:rsidP="004F4B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02638" w:rsidRDefault="00313E52" w:rsidP="00E02638">
      <w:pPr>
        <w:spacing w:line="276" w:lineRule="auto"/>
        <w:ind w:firstLine="708"/>
        <w:jc w:val="center"/>
        <w:rPr>
          <w:rFonts w:ascii="Courier New" w:hAnsi="Courier New" w:cs="Courier New"/>
          <w:b/>
          <w:sz w:val="20"/>
        </w:rPr>
      </w:pPr>
      <w:bookmarkStart w:id="0" w:name="_Hlk505238261"/>
      <w:r>
        <w:rPr>
          <w:rFonts w:ascii="Courier New" w:hAnsi="Courier New" w:cs="Courier New"/>
          <w:b/>
          <w:sz w:val="20"/>
        </w:rPr>
        <w:t>PROJETO DE LEI Nº 01</w:t>
      </w:r>
      <w:r w:rsidR="00E02638" w:rsidRPr="007B57EC">
        <w:rPr>
          <w:rFonts w:ascii="Courier New" w:hAnsi="Courier New" w:cs="Courier New"/>
          <w:b/>
          <w:sz w:val="20"/>
        </w:rPr>
        <w:t xml:space="preserve"> DE </w:t>
      </w:r>
      <w:r w:rsidR="00E02638">
        <w:rPr>
          <w:rFonts w:ascii="Courier New" w:hAnsi="Courier New" w:cs="Courier New"/>
          <w:b/>
          <w:sz w:val="20"/>
        </w:rPr>
        <w:t>31</w:t>
      </w:r>
      <w:r w:rsidR="00E02638" w:rsidRPr="007B57EC">
        <w:rPr>
          <w:rFonts w:ascii="Courier New" w:hAnsi="Courier New" w:cs="Courier New"/>
          <w:b/>
          <w:sz w:val="20"/>
        </w:rPr>
        <w:t xml:space="preserve"> DE JANEIRO DE 2.019</w:t>
      </w:r>
    </w:p>
    <w:p w:rsidR="00173B7D" w:rsidRPr="007B57EC" w:rsidRDefault="00173B7D" w:rsidP="00E02638">
      <w:pPr>
        <w:spacing w:line="276" w:lineRule="auto"/>
        <w:ind w:firstLine="708"/>
        <w:jc w:val="center"/>
        <w:rPr>
          <w:rFonts w:ascii="Courier New" w:hAnsi="Courier New" w:cs="Courier New"/>
          <w:b/>
          <w:sz w:val="20"/>
        </w:rPr>
      </w:pP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b/>
          <w:i/>
          <w:sz w:val="20"/>
        </w:rPr>
      </w:pP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  <w:r w:rsidRPr="007B57EC">
        <w:rPr>
          <w:rFonts w:ascii="Courier New" w:hAnsi="Courier New" w:cs="Courier New"/>
          <w:b/>
          <w:sz w:val="20"/>
        </w:rPr>
        <w:t>"DISPÕE SOBRE LIBERAÇÃO DE AUXILIO FINANCEIRO, CONTRIBUIÇÃO OU SUBVENÇÃO SOCIAL À ENTIDADE, FIXANDO CRITÉRIOS PARA PRESTAÇÃO DE CONTAS, DANDO OUTRAS PROVIDÊNCIAS ADMINISTRATIVAS".</w:t>
      </w:r>
    </w:p>
    <w:p w:rsidR="00E02638" w:rsidRPr="007B57EC" w:rsidRDefault="00E02638" w:rsidP="00E02638">
      <w:pPr>
        <w:pStyle w:val="Recuodecorpodetexto"/>
        <w:spacing w:line="276" w:lineRule="auto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sz w:val="20"/>
        </w:rPr>
        <w:t xml:space="preserve">Eu, </w:t>
      </w:r>
      <w:r w:rsidRPr="007B57EC">
        <w:rPr>
          <w:rFonts w:ascii="Courier New" w:hAnsi="Courier New" w:cs="Courier New"/>
          <w:b/>
          <w:sz w:val="20"/>
        </w:rPr>
        <w:t>Gisele Tonchis</w:t>
      </w:r>
      <w:r w:rsidRPr="007B57EC">
        <w:rPr>
          <w:rFonts w:ascii="Courier New" w:hAnsi="Courier New" w:cs="Courier New"/>
          <w:sz w:val="20"/>
        </w:rPr>
        <w:t>, prefeita do município de Lourdes, Estado de São Paulo, usando das atribuições que me são conferidas por Lei,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FAÇO SABER</w:t>
      </w:r>
      <w:r w:rsidRPr="007B57EC">
        <w:rPr>
          <w:rFonts w:ascii="Courier New" w:hAnsi="Courier New" w:cs="Courier New"/>
          <w:sz w:val="20"/>
        </w:rPr>
        <w:t xml:space="preserve"> que a Câmara Municipal de Lourdes aprovou e eu sanciono e promulgo a seguinte Lei.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Art. 1º - </w:t>
      </w:r>
      <w:r w:rsidRPr="007B57EC">
        <w:rPr>
          <w:rFonts w:ascii="Courier New" w:hAnsi="Courier New" w:cs="Courier New"/>
          <w:sz w:val="20"/>
        </w:rPr>
        <w:t>Fica o Poder Executivo autorizado a repassar, sob forma de auxílio f</w:t>
      </w:r>
      <w:r w:rsidRPr="007B57EC">
        <w:rPr>
          <w:rFonts w:ascii="Courier New" w:hAnsi="Courier New" w:cs="Courier New"/>
          <w:sz w:val="20"/>
        </w:rPr>
        <w:t>i</w:t>
      </w:r>
      <w:r w:rsidRPr="007B57EC">
        <w:rPr>
          <w:rFonts w:ascii="Courier New" w:hAnsi="Courier New" w:cs="Courier New"/>
          <w:sz w:val="20"/>
        </w:rPr>
        <w:t>nanceiro ou subvenção social à seguinte entidades: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02638" w:rsidRPr="00E02638" w:rsidRDefault="00E02638" w:rsidP="00E02638">
      <w:pPr>
        <w:spacing w:line="276" w:lineRule="auto"/>
        <w:jc w:val="both"/>
        <w:rPr>
          <w:rFonts w:ascii="Courier New" w:hAnsi="Courier New" w:cs="Courier New"/>
          <w:b/>
          <w:bCs/>
          <w:color w:val="000000"/>
          <w:sz w:val="20"/>
        </w:rPr>
      </w:pPr>
      <w:r w:rsidRPr="00E02638">
        <w:rPr>
          <w:rFonts w:ascii="Courier New" w:hAnsi="Courier New" w:cs="Courier New"/>
          <w:b/>
          <w:color w:val="000000"/>
          <w:sz w:val="20"/>
        </w:rPr>
        <w:t>I –</w:t>
      </w:r>
      <w:r w:rsidRPr="00E02638">
        <w:rPr>
          <w:rFonts w:ascii="Courier New" w:hAnsi="Courier New" w:cs="Courier New"/>
          <w:color w:val="000000"/>
          <w:sz w:val="20"/>
        </w:rPr>
        <w:t xml:space="preserve"> Entidade Assistencial Casa Vovó Jerônima, no valor estimado em até R$ </w:t>
      </w:r>
      <w:r w:rsidRPr="00E02638">
        <w:rPr>
          <w:rFonts w:ascii="Courier New" w:hAnsi="Courier New" w:cs="Courier New"/>
          <w:b/>
          <w:color w:val="000000"/>
          <w:sz w:val="20"/>
        </w:rPr>
        <w:t xml:space="preserve">43.800,00 (quarenta e três mil e oitocentos reais); </w:t>
      </w:r>
    </w:p>
    <w:p w:rsidR="00E02638" w:rsidRPr="00E02638" w:rsidRDefault="00E02638" w:rsidP="00E02638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Art. 2º -</w:t>
      </w:r>
      <w:r w:rsidRPr="007B57EC">
        <w:rPr>
          <w:rFonts w:ascii="Courier New" w:hAnsi="Courier New" w:cs="Courier New"/>
          <w:sz w:val="20"/>
        </w:rPr>
        <w:t xml:space="preserve"> O valor constante do artigo anterior poderá ser repassado em parcelas mensais até dezembro de 2019.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02638" w:rsidRPr="007B57EC" w:rsidRDefault="00E02638" w:rsidP="00173B7D">
      <w:pPr>
        <w:pStyle w:val="Recuodecorpodetexto"/>
        <w:spacing w:line="276" w:lineRule="auto"/>
        <w:ind w:firstLine="0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Art. 3º -</w:t>
      </w:r>
      <w:r w:rsidRPr="007B57EC">
        <w:rPr>
          <w:rFonts w:ascii="Courier New" w:hAnsi="Courier New" w:cs="Courier New"/>
          <w:sz w:val="20"/>
        </w:rPr>
        <w:t xml:space="preserve"> A liberação de auxílio financeiro ou subvenção social a Entidade, submete-se à autorização Legislativa, enumerando-se os seguintes requisitos: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I – </w:t>
      </w:r>
      <w:r w:rsidRPr="007B57EC">
        <w:rPr>
          <w:rFonts w:ascii="Courier New" w:hAnsi="Courier New" w:cs="Courier New"/>
          <w:sz w:val="20"/>
        </w:rPr>
        <w:t>Oficio do Presidente da Entidade dirigido ao Chefe do Poder Executivo Munic</w:t>
      </w:r>
      <w:r w:rsidRPr="007B57EC">
        <w:rPr>
          <w:rFonts w:ascii="Courier New" w:hAnsi="Courier New" w:cs="Courier New"/>
          <w:sz w:val="20"/>
        </w:rPr>
        <w:t>i</w:t>
      </w:r>
      <w:r w:rsidRPr="007B57EC">
        <w:rPr>
          <w:rFonts w:ascii="Courier New" w:hAnsi="Courier New" w:cs="Courier New"/>
          <w:sz w:val="20"/>
        </w:rPr>
        <w:t>pal, solicitando os recursos pretendidos;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II - </w:t>
      </w:r>
      <w:r w:rsidRPr="007B57EC">
        <w:rPr>
          <w:rFonts w:ascii="Courier New" w:hAnsi="Courier New" w:cs="Courier New"/>
          <w:sz w:val="20"/>
        </w:rPr>
        <w:t>Cópia atualizada do Certificado de Utilidade Pública, quando for o caso;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III – </w:t>
      </w:r>
      <w:r w:rsidRPr="007B57EC">
        <w:rPr>
          <w:rFonts w:ascii="Courier New" w:hAnsi="Courier New" w:cs="Courier New"/>
          <w:sz w:val="20"/>
        </w:rPr>
        <w:t>Cópia autenticada da Ata da Assembleia que elegeu à atual Diretoria, solic</w:t>
      </w:r>
      <w:r w:rsidRPr="007B57EC">
        <w:rPr>
          <w:rFonts w:ascii="Courier New" w:hAnsi="Courier New" w:cs="Courier New"/>
          <w:sz w:val="20"/>
        </w:rPr>
        <w:t>i</w:t>
      </w:r>
      <w:r w:rsidRPr="007B57EC">
        <w:rPr>
          <w:rFonts w:ascii="Courier New" w:hAnsi="Courier New" w:cs="Courier New"/>
          <w:sz w:val="20"/>
        </w:rPr>
        <w:t>tante;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IV – </w:t>
      </w:r>
      <w:r w:rsidRPr="007B57EC">
        <w:rPr>
          <w:rFonts w:ascii="Courier New" w:hAnsi="Courier New" w:cs="Courier New"/>
          <w:sz w:val="20"/>
        </w:rPr>
        <w:t>Cópia autenticada, na integra, do Estatuto da Entidade e suas alterações po</w:t>
      </w:r>
      <w:r w:rsidRPr="007B57EC">
        <w:rPr>
          <w:rFonts w:ascii="Courier New" w:hAnsi="Courier New" w:cs="Courier New"/>
          <w:sz w:val="20"/>
        </w:rPr>
        <w:t>s</w:t>
      </w:r>
      <w:r w:rsidRPr="007B57EC">
        <w:rPr>
          <w:rFonts w:ascii="Courier New" w:hAnsi="Courier New" w:cs="Courier New"/>
          <w:sz w:val="20"/>
        </w:rPr>
        <w:t>teriores, ou alternativamente, sua versão consolidada em conformidade com o Cap</w:t>
      </w:r>
      <w:r w:rsidRPr="007B57EC">
        <w:rPr>
          <w:rFonts w:ascii="Courier New" w:hAnsi="Courier New" w:cs="Courier New"/>
          <w:sz w:val="20"/>
        </w:rPr>
        <w:t>í</w:t>
      </w:r>
      <w:r w:rsidRPr="007B57EC">
        <w:rPr>
          <w:rFonts w:ascii="Courier New" w:hAnsi="Courier New" w:cs="Courier New"/>
          <w:sz w:val="20"/>
        </w:rPr>
        <w:t>tulo II da Lei nº 10.406/2002 (Novo Código Civil);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V – </w:t>
      </w:r>
      <w:r w:rsidRPr="007B57EC">
        <w:rPr>
          <w:rFonts w:ascii="Courier New" w:hAnsi="Courier New" w:cs="Courier New"/>
          <w:sz w:val="20"/>
        </w:rPr>
        <w:t>Declaração de uma Autoridade local comprovando o regular funcionamento da In</w:t>
      </w:r>
      <w:r w:rsidRPr="007B57EC">
        <w:rPr>
          <w:rFonts w:ascii="Courier New" w:hAnsi="Courier New" w:cs="Courier New"/>
          <w:sz w:val="20"/>
        </w:rPr>
        <w:t>s</w:t>
      </w:r>
      <w:r w:rsidRPr="007B57EC">
        <w:rPr>
          <w:rFonts w:ascii="Courier New" w:hAnsi="Courier New" w:cs="Courier New"/>
          <w:sz w:val="20"/>
        </w:rPr>
        <w:t>tituição assinado por Juiz, Promotor de Justiça, Prefeito, Vereador ou Delegado de Polícia Civil;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VI –</w:t>
      </w:r>
      <w:r w:rsidRPr="007B57EC">
        <w:rPr>
          <w:rFonts w:ascii="Courier New" w:hAnsi="Courier New" w:cs="Courier New"/>
          <w:sz w:val="20"/>
        </w:rPr>
        <w:t xml:space="preserve"> Cópia do Registro e arquivamento dos atos constitutivos no Cartório de Regi</w:t>
      </w:r>
      <w:r w:rsidRPr="007B57EC">
        <w:rPr>
          <w:rFonts w:ascii="Courier New" w:hAnsi="Courier New" w:cs="Courier New"/>
          <w:sz w:val="20"/>
        </w:rPr>
        <w:t>s</w:t>
      </w:r>
      <w:r w:rsidRPr="007B57EC">
        <w:rPr>
          <w:rFonts w:ascii="Courier New" w:hAnsi="Courier New" w:cs="Courier New"/>
          <w:sz w:val="20"/>
        </w:rPr>
        <w:t>tro das Pessoas Jurídicas;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VII –</w:t>
      </w:r>
      <w:r w:rsidRPr="007B57EC">
        <w:rPr>
          <w:rFonts w:ascii="Courier New" w:hAnsi="Courier New" w:cs="Courier New"/>
          <w:sz w:val="20"/>
        </w:rPr>
        <w:t xml:space="preserve"> Cópia atualizada do Cadastro Nacional de Pessoa Jurídica – CNPJ;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VIII –</w:t>
      </w:r>
      <w:r w:rsidRPr="007B57EC">
        <w:rPr>
          <w:rFonts w:ascii="Courier New" w:hAnsi="Courier New" w:cs="Courier New"/>
          <w:sz w:val="20"/>
        </w:rPr>
        <w:t xml:space="preserve"> Plano de aplicação dos recursos pretendidos;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IX –</w:t>
      </w:r>
      <w:r w:rsidRPr="007B57EC">
        <w:rPr>
          <w:rFonts w:ascii="Courier New" w:hAnsi="Courier New" w:cs="Courier New"/>
          <w:sz w:val="20"/>
        </w:rPr>
        <w:t xml:space="preserve"> Ficha Cadastral completamente preenchida fornecida pela fonte pagadora;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X –</w:t>
      </w:r>
      <w:r w:rsidRPr="007B57EC">
        <w:rPr>
          <w:rFonts w:ascii="Courier New" w:hAnsi="Courier New" w:cs="Courier New"/>
          <w:sz w:val="20"/>
        </w:rPr>
        <w:t xml:space="preserve"> Certidão Negativa de Débitos juntos a Previdência Social – INSS e FGTS – Fundo de Garantia por Tempo de Serviço;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XI –</w:t>
      </w:r>
      <w:r w:rsidRPr="007B57EC">
        <w:rPr>
          <w:rFonts w:ascii="Courier New" w:hAnsi="Courier New" w:cs="Courier New"/>
          <w:sz w:val="20"/>
        </w:rPr>
        <w:t xml:space="preserve"> Certidão Negativa de Débitos junto a Prefeitura Municipal;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XII – </w:t>
      </w:r>
      <w:r w:rsidRPr="007B57EC">
        <w:rPr>
          <w:rFonts w:ascii="Courier New" w:hAnsi="Courier New" w:cs="Courier New"/>
          <w:sz w:val="20"/>
        </w:rPr>
        <w:t>Cópia de Cadastro da Pessoa Física (CPF) e da Carteira de Identidade do Pr</w:t>
      </w:r>
      <w:r w:rsidRPr="007B57EC">
        <w:rPr>
          <w:rFonts w:ascii="Courier New" w:hAnsi="Courier New" w:cs="Courier New"/>
          <w:sz w:val="20"/>
        </w:rPr>
        <w:t>e</w:t>
      </w:r>
      <w:r w:rsidRPr="007B57EC">
        <w:rPr>
          <w:rFonts w:ascii="Courier New" w:hAnsi="Courier New" w:cs="Courier New"/>
          <w:sz w:val="20"/>
        </w:rPr>
        <w:t>sidente e Tesoureiro da Entidade;</w:t>
      </w:r>
    </w:p>
    <w:p w:rsidR="00E02638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XIII –</w:t>
      </w:r>
      <w:r w:rsidRPr="007B57EC">
        <w:rPr>
          <w:rFonts w:ascii="Courier New" w:hAnsi="Courier New" w:cs="Courier New"/>
          <w:sz w:val="20"/>
        </w:rPr>
        <w:t xml:space="preserve"> Declaração de Banco Oficial, informando o número da Agencia e de Conta Co</w:t>
      </w:r>
      <w:r w:rsidRPr="007B57EC">
        <w:rPr>
          <w:rFonts w:ascii="Courier New" w:hAnsi="Courier New" w:cs="Courier New"/>
          <w:sz w:val="20"/>
        </w:rPr>
        <w:t>r</w:t>
      </w:r>
      <w:r w:rsidRPr="007B57EC">
        <w:rPr>
          <w:rFonts w:ascii="Courier New" w:hAnsi="Courier New" w:cs="Courier New"/>
          <w:sz w:val="20"/>
        </w:rPr>
        <w:t>rente Especifica para movimentação de recursos provenientes de subvenção social e ou auxílio financeiro;</w:t>
      </w:r>
    </w:p>
    <w:p w:rsidR="00173B7D" w:rsidRDefault="00173B7D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173B7D" w:rsidRDefault="00173B7D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173B7D" w:rsidRDefault="00173B7D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173B7D" w:rsidRPr="007B57EC" w:rsidRDefault="00173B7D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XIV –</w:t>
      </w:r>
      <w:r w:rsidRPr="007B57EC">
        <w:rPr>
          <w:rFonts w:ascii="Courier New" w:hAnsi="Courier New" w:cs="Courier New"/>
          <w:sz w:val="20"/>
        </w:rPr>
        <w:t xml:space="preserve"> Comprovação pela Entidade do Exercício Pleno da propriedade do Imóvel, med</w:t>
      </w:r>
      <w:r w:rsidRPr="007B57EC">
        <w:rPr>
          <w:rFonts w:ascii="Courier New" w:hAnsi="Courier New" w:cs="Courier New"/>
          <w:sz w:val="20"/>
        </w:rPr>
        <w:t>i</w:t>
      </w:r>
      <w:r w:rsidRPr="007B57EC">
        <w:rPr>
          <w:rFonts w:ascii="Courier New" w:hAnsi="Courier New" w:cs="Courier New"/>
          <w:sz w:val="20"/>
        </w:rPr>
        <w:t>ante Escritura Pública emitida pelo Cartório de Registro ou outra modalidade que comprove o domínio de posse e uso, nos casos em que os recursos solicitados tiv</w:t>
      </w:r>
      <w:r w:rsidRPr="007B57EC">
        <w:rPr>
          <w:rFonts w:ascii="Courier New" w:hAnsi="Courier New" w:cs="Courier New"/>
          <w:sz w:val="20"/>
        </w:rPr>
        <w:t>e</w:t>
      </w:r>
      <w:r w:rsidRPr="007B57EC">
        <w:rPr>
          <w:rFonts w:ascii="Courier New" w:hAnsi="Courier New" w:cs="Courier New"/>
          <w:sz w:val="20"/>
        </w:rPr>
        <w:t>rem como objeto obras, reforma ou benfeitorias.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Art. 4º - </w:t>
      </w:r>
      <w:r w:rsidRPr="007B57EC">
        <w:rPr>
          <w:rFonts w:ascii="Courier New" w:hAnsi="Courier New" w:cs="Courier New"/>
          <w:sz w:val="20"/>
        </w:rPr>
        <w:t>É vedada a concessão de subvenção social ou auxílio financeiro: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I –</w:t>
      </w:r>
      <w:r w:rsidRPr="007B57EC">
        <w:rPr>
          <w:rFonts w:ascii="Courier New" w:hAnsi="Courier New" w:cs="Courier New"/>
          <w:sz w:val="20"/>
        </w:rPr>
        <w:t xml:space="preserve"> Para Entidades que visem à obtenção de lucros;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II –</w:t>
      </w:r>
      <w:r w:rsidRPr="007B57EC">
        <w:rPr>
          <w:rFonts w:ascii="Courier New" w:hAnsi="Courier New" w:cs="Courier New"/>
          <w:sz w:val="20"/>
        </w:rPr>
        <w:t xml:space="preserve"> Que não apresentarem a prestação de contas ou não tiveram, por qualquer mot</w:t>
      </w:r>
      <w:r w:rsidRPr="007B57EC">
        <w:rPr>
          <w:rFonts w:ascii="Courier New" w:hAnsi="Courier New" w:cs="Courier New"/>
          <w:sz w:val="20"/>
        </w:rPr>
        <w:t>i</w:t>
      </w:r>
      <w:r w:rsidRPr="007B57EC">
        <w:rPr>
          <w:rFonts w:ascii="Courier New" w:hAnsi="Courier New" w:cs="Courier New"/>
          <w:sz w:val="20"/>
        </w:rPr>
        <w:t>vo, a sua aprovação pelo órgão concedente dos recursos;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III –</w:t>
      </w:r>
      <w:r w:rsidRPr="007B57EC">
        <w:rPr>
          <w:rFonts w:ascii="Courier New" w:hAnsi="Courier New" w:cs="Courier New"/>
          <w:sz w:val="20"/>
        </w:rPr>
        <w:t xml:space="preserve"> Para atender despesas já realizadas;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IV – </w:t>
      </w:r>
      <w:r w:rsidRPr="007B57EC">
        <w:rPr>
          <w:rFonts w:ascii="Courier New" w:hAnsi="Courier New" w:cs="Courier New"/>
          <w:sz w:val="20"/>
        </w:rPr>
        <w:t>Para Igrejas e Cultos Religiosos, em consonância com o disposto no Art. 19, inciso I da Constituição Federal;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V –</w:t>
      </w:r>
      <w:r w:rsidRPr="007B57EC">
        <w:rPr>
          <w:rFonts w:ascii="Courier New" w:hAnsi="Courier New" w:cs="Courier New"/>
          <w:sz w:val="20"/>
        </w:rPr>
        <w:t xml:space="preserve"> Para Fundação, Organização ou Instalação de Entidades;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VI -</w:t>
      </w:r>
      <w:r w:rsidRPr="007B57EC">
        <w:rPr>
          <w:rFonts w:ascii="Courier New" w:hAnsi="Courier New" w:cs="Courier New"/>
          <w:sz w:val="20"/>
        </w:rPr>
        <w:t xml:space="preserve"> Pessoa Física.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Art. 5º - </w:t>
      </w:r>
      <w:r w:rsidRPr="007B57EC">
        <w:rPr>
          <w:rFonts w:ascii="Courier New" w:hAnsi="Courier New" w:cs="Courier New"/>
          <w:sz w:val="20"/>
        </w:rPr>
        <w:t>Aprovada a Concessão do auxílio financeiro ou subvenção, este será fo</w:t>
      </w:r>
      <w:r w:rsidRPr="007B57EC">
        <w:rPr>
          <w:rFonts w:ascii="Courier New" w:hAnsi="Courier New" w:cs="Courier New"/>
          <w:sz w:val="20"/>
        </w:rPr>
        <w:t>r</w:t>
      </w:r>
      <w:r w:rsidRPr="007B57EC">
        <w:rPr>
          <w:rFonts w:ascii="Courier New" w:hAnsi="Courier New" w:cs="Courier New"/>
          <w:sz w:val="20"/>
        </w:rPr>
        <w:t>malizados pelo Chefe do Poder Executivo Municipal, e a Entidade se obrigará: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I – </w:t>
      </w:r>
      <w:r w:rsidRPr="007B57EC">
        <w:rPr>
          <w:rFonts w:ascii="Courier New" w:hAnsi="Courier New" w:cs="Courier New"/>
          <w:sz w:val="20"/>
        </w:rPr>
        <w:t>Aplicar os recursos em conformidade com o Plano de Aplicação, contados a pa</w:t>
      </w:r>
      <w:r w:rsidRPr="007B57EC">
        <w:rPr>
          <w:rFonts w:ascii="Courier New" w:hAnsi="Courier New" w:cs="Courier New"/>
          <w:sz w:val="20"/>
        </w:rPr>
        <w:t>r</w:t>
      </w:r>
      <w:r w:rsidRPr="007B57EC">
        <w:rPr>
          <w:rFonts w:ascii="Courier New" w:hAnsi="Courier New" w:cs="Courier New"/>
          <w:sz w:val="20"/>
        </w:rPr>
        <w:t>tir do recebimento;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II –</w:t>
      </w:r>
      <w:r w:rsidRPr="007B57EC">
        <w:rPr>
          <w:rFonts w:ascii="Courier New" w:hAnsi="Courier New" w:cs="Courier New"/>
          <w:sz w:val="20"/>
        </w:rPr>
        <w:t xml:space="preserve"> Efetuar os pagamentos através de cheques nominais individualizados por cr</w:t>
      </w:r>
      <w:r w:rsidRPr="007B57EC">
        <w:rPr>
          <w:rFonts w:ascii="Courier New" w:hAnsi="Courier New" w:cs="Courier New"/>
          <w:sz w:val="20"/>
        </w:rPr>
        <w:t>e</w:t>
      </w:r>
      <w:r w:rsidRPr="007B57EC">
        <w:rPr>
          <w:rFonts w:ascii="Courier New" w:hAnsi="Courier New" w:cs="Courier New"/>
          <w:sz w:val="20"/>
        </w:rPr>
        <w:t>dor.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Art. 6º</w:t>
      </w:r>
      <w:r w:rsidRPr="007B57EC">
        <w:rPr>
          <w:rFonts w:ascii="Courier New" w:hAnsi="Courier New" w:cs="Courier New"/>
          <w:sz w:val="20"/>
        </w:rPr>
        <w:t xml:space="preserve"> - Deverá o Poder Executivo Municipal: 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sz w:val="20"/>
        </w:rPr>
        <w:t>I – Repassar valores às entidades, conforme previsão dos artigos 1º e 2º da pr</w:t>
      </w:r>
      <w:r w:rsidRPr="007B57EC">
        <w:rPr>
          <w:rFonts w:ascii="Courier New" w:hAnsi="Courier New" w:cs="Courier New"/>
          <w:sz w:val="20"/>
        </w:rPr>
        <w:t>e</w:t>
      </w:r>
      <w:r w:rsidRPr="007B57EC">
        <w:rPr>
          <w:rFonts w:ascii="Courier New" w:hAnsi="Courier New" w:cs="Courier New"/>
          <w:sz w:val="20"/>
        </w:rPr>
        <w:t>sente lei;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sz w:val="20"/>
        </w:rPr>
        <w:t xml:space="preserve">II - Orientar as Entidades quanto aos procedimentos técnicos e operacionais que regem a execução do objeto desta Lei; 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sz w:val="20"/>
        </w:rPr>
        <w:t>III - Assessorar, supervisionar, fiscalizar a implantação e o desenvolvimento dos objetos desta Lei, indicando parâmetros e requisitos mínimos para as atividades desenvolvidas, sempre em harmonia com as diretrizes básicas das entidades, prest</w:t>
      </w:r>
      <w:r w:rsidRPr="007B57EC">
        <w:rPr>
          <w:rFonts w:ascii="Courier New" w:hAnsi="Courier New" w:cs="Courier New"/>
          <w:sz w:val="20"/>
        </w:rPr>
        <w:t>i</w:t>
      </w:r>
      <w:r w:rsidRPr="007B57EC">
        <w:rPr>
          <w:rFonts w:ascii="Courier New" w:hAnsi="Courier New" w:cs="Courier New"/>
          <w:sz w:val="20"/>
        </w:rPr>
        <w:t xml:space="preserve">giando sempre a autonomia destas em relação ao seu projeto social e a sua própria administração em geral; 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sz w:val="20"/>
        </w:rPr>
        <w:t>IV – Receber, mensalmente a prestação de contas parcial, sob pena de ensejar a suspensão do repasse dos recursos financeiros, até que seja regularizada a situ</w:t>
      </w:r>
      <w:r w:rsidRPr="007B57EC">
        <w:rPr>
          <w:rFonts w:ascii="Courier New" w:hAnsi="Courier New" w:cs="Courier New"/>
          <w:sz w:val="20"/>
        </w:rPr>
        <w:t>a</w:t>
      </w:r>
      <w:r w:rsidRPr="007B57EC">
        <w:rPr>
          <w:rFonts w:ascii="Courier New" w:hAnsi="Courier New" w:cs="Courier New"/>
          <w:sz w:val="20"/>
        </w:rPr>
        <w:t xml:space="preserve">ção; 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sz w:val="20"/>
        </w:rPr>
        <w:t>V – Receber até 30 de janeiro do ano subsequente a prestação de contas final.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Art. 7º - </w:t>
      </w:r>
      <w:r w:rsidRPr="007B57EC">
        <w:rPr>
          <w:rFonts w:ascii="Courier New" w:hAnsi="Courier New" w:cs="Courier New"/>
          <w:sz w:val="20"/>
        </w:rPr>
        <w:t>Deverá a Entidade beneficiada: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 xml:space="preserve">I </w:t>
      </w:r>
      <w:r w:rsidRPr="007B57EC">
        <w:rPr>
          <w:rFonts w:ascii="Courier New" w:hAnsi="Courier New" w:cs="Courier New"/>
          <w:sz w:val="20"/>
        </w:rPr>
        <w:t>- Receber os recursos financeiros na medida em que forem repassados pela Prefe</w:t>
      </w:r>
      <w:r w:rsidRPr="007B57EC">
        <w:rPr>
          <w:rFonts w:ascii="Courier New" w:hAnsi="Courier New" w:cs="Courier New"/>
          <w:sz w:val="20"/>
        </w:rPr>
        <w:t>i</w:t>
      </w:r>
      <w:r w:rsidRPr="007B57EC">
        <w:rPr>
          <w:rFonts w:ascii="Courier New" w:hAnsi="Courier New" w:cs="Courier New"/>
          <w:sz w:val="20"/>
        </w:rPr>
        <w:t>tura Municipal de Lourdes;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>II</w:t>
      </w:r>
      <w:r w:rsidRPr="007B57EC">
        <w:rPr>
          <w:rFonts w:ascii="Courier New" w:hAnsi="Courier New" w:cs="Courier New"/>
          <w:sz w:val="20"/>
        </w:rPr>
        <w:t xml:space="preserve"> - Executar integralmente as ações atinentes às suas atividades finalistas; 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>III</w:t>
      </w:r>
      <w:r w:rsidRPr="007B57EC">
        <w:rPr>
          <w:rFonts w:ascii="Courier New" w:hAnsi="Courier New" w:cs="Courier New"/>
          <w:sz w:val="20"/>
        </w:rPr>
        <w:t xml:space="preserve"> - Assegurar ao Poder Executivo Municipal as condições necessárias ao acomp</w:t>
      </w:r>
      <w:r w:rsidRPr="007B57EC">
        <w:rPr>
          <w:rFonts w:ascii="Courier New" w:hAnsi="Courier New" w:cs="Courier New"/>
          <w:sz w:val="20"/>
        </w:rPr>
        <w:t>a</w:t>
      </w:r>
      <w:r w:rsidRPr="007B57EC">
        <w:rPr>
          <w:rFonts w:ascii="Courier New" w:hAnsi="Courier New" w:cs="Courier New"/>
          <w:sz w:val="20"/>
        </w:rPr>
        <w:t xml:space="preserve">nhamento, supervisão, controle, fiscalização e a avaliação da execução do objeto desta Lei; 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>IV</w:t>
      </w:r>
      <w:r w:rsidRPr="007B57EC">
        <w:rPr>
          <w:rFonts w:ascii="Courier New" w:hAnsi="Courier New" w:cs="Courier New"/>
          <w:sz w:val="20"/>
        </w:rPr>
        <w:t xml:space="preserve"> - Aplicar integralmente os recursos financeiros repassados pelo Município de Lourdes, inclusive os provenientes das receitas obtidas das aplicações financeiras realizadas, na execução do objeto desta Lei;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 xml:space="preserve">V </w:t>
      </w:r>
      <w:r w:rsidRPr="007B57EC">
        <w:rPr>
          <w:rFonts w:ascii="Courier New" w:hAnsi="Courier New" w:cs="Courier New"/>
          <w:sz w:val="20"/>
        </w:rPr>
        <w:t>- Prestar contas nos moldes e instruções estabelecidas pelo Tribunal de Contas do Estado de São Paulo;</w:t>
      </w:r>
    </w:p>
    <w:p w:rsidR="00E02638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>VI</w:t>
      </w:r>
      <w:r w:rsidRPr="007B57EC">
        <w:rPr>
          <w:rFonts w:ascii="Courier New" w:hAnsi="Courier New" w:cs="Courier New"/>
          <w:sz w:val="20"/>
        </w:rPr>
        <w:t xml:space="preserve"> - Recolher aos cofres municipais, quando da prestação de contas final, os eve</w:t>
      </w:r>
      <w:r w:rsidRPr="007B57EC">
        <w:rPr>
          <w:rFonts w:ascii="Courier New" w:hAnsi="Courier New" w:cs="Courier New"/>
          <w:sz w:val="20"/>
        </w:rPr>
        <w:t>n</w:t>
      </w:r>
      <w:r w:rsidRPr="007B57EC">
        <w:rPr>
          <w:rFonts w:ascii="Courier New" w:hAnsi="Courier New" w:cs="Courier New"/>
          <w:sz w:val="20"/>
        </w:rPr>
        <w:t xml:space="preserve">tuais saldos dos recursos repassados e não utilizados, inclusive os provenientes de aplicação financeira; </w:t>
      </w:r>
    </w:p>
    <w:p w:rsidR="00173B7D" w:rsidRPr="007B57EC" w:rsidRDefault="00173B7D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>VII</w:t>
      </w:r>
      <w:r w:rsidRPr="007B57EC">
        <w:rPr>
          <w:rFonts w:ascii="Courier New" w:hAnsi="Courier New" w:cs="Courier New"/>
          <w:sz w:val="20"/>
        </w:rPr>
        <w:t xml:space="preserve"> - Manter contabilidade e registros atualizados e em boa ordem, bem como rel</w:t>
      </w:r>
      <w:r w:rsidRPr="007B57EC">
        <w:rPr>
          <w:rFonts w:ascii="Courier New" w:hAnsi="Courier New" w:cs="Courier New"/>
          <w:sz w:val="20"/>
        </w:rPr>
        <w:t>a</w:t>
      </w:r>
      <w:r w:rsidRPr="007B57EC">
        <w:rPr>
          <w:rFonts w:ascii="Courier New" w:hAnsi="Courier New" w:cs="Courier New"/>
          <w:sz w:val="20"/>
        </w:rPr>
        <w:t>ção nominal dos beneficiários das ações conveniadas à disposição dos órgãos fisc</w:t>
      </w:r>
      <w:r w:rsidRPr="007B57EC">
        <w:rPr>
          <w:rFonts w:ascii="Courier New" w:hAnsi="Courier New" w:cs="Courier New"/>
          <w:sz w:val="20"/>
        </w:rPr>
        <w:t>a</w:t>
      </w:r>
      <w:r w:rsidRPr="007B57EC">
        <w:rPr>
          <w:rFonts w:ascii="Courier New" w:hAnsi="Courier New" w:cs="Courier New"/>
          <w:sz w:val="20"/>
        </w:rPr>
        <w:t>lizadores e, ainda, manter registros contábeis específicos relativos ao recebime</w:t>
      </w:r>
      <w:r w:rsidRPr="007B57EC">
        <w:rPr>
          <w:rFonts w:ascii="Courier New" w:hAnsi="Courier New" w:cs="Courier New"/>
          <w:sz w:val="20"/>
        </w:rPr>
        <w:t>n</w:t>
      </w:r>
      <w:r w:rsidRPr="007B57EC">
        <w:rPr>
          <w:rFonts w:ascii="Courier New" w:hAnsi="Courier New" w:cs="Courier New"/>
          <w:sz w:val="20"/>
        </w:rPr>
        <w:t xml:space="preserve">to de recursos oriundos da presente Lei; </w:t>
      </w:r>
    </w:p>
    <w:p w:rsidR="00173B7D" w:rsidRDefault="00173B7D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>§ 1º</w:t>
      </w:r>
      <w:r w:rsidRPr="007B57EC">
        <w:rPr>
          <w:rFonts w:ascii="Courier New" w:hAnsi="Courier New" w:cs="Courier New"/>
          <w:sz w:val="20"/>
        </w:rPr>
        <w:t xml:space="preserve"> - A meta desta Lei refere-se aos demandatários da Assistência Social e não à meta total de atendimento da Entidade. 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>§ 2º</w:t>
      </w:r>
      <w:r w:rsidRPr="007B57EC">
        <w:rPr>
          <w:rFonts w:ascii="Courier New" w:hAnsi="Courier New" w:cs="Courier New"/>
          <w:sz w:val="20"/>
        </w:rPr>
        <w:t xml:space="preserve"> - A contrapartida da Entidade se dará sob forma de recursos financeiros e/ou por meio de recursos materiais e humanos já existentes.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Art. 8º - </w:t>
      </w:r>
      <w:r w:rsidRPr="007B57EC">
        <w:rPr>
          <w:rFonts w:ascii="Courier New" w:hAnsi="Courier New" w:cs="Courier New"/>
          <w:sz w:val="20"/>
        </w:rPr>
        <w:t>A Entidade assistida com Subvenções Sociais ou Auxilio Financeiros, será obrigada a apresentar ao Departamento Municipal de Finanças, a correspondente Prestação de Contas antes do encerramento do exercício.</w:t>
      </w:r>
    </w:p>
    <w:p w:rsidR="00173B7D" w:rsidRPr="007B57EC" w:rsidRDefault="00173B7D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>§ 1º</w:t>
      </w:r>
      <w:r w:rsidRPr="007B57EC">
        <w:rPr>
          <w:rFonts w:ascii="Courier New" w:hAnsi="Courier New" w:cs="Courier New"/>
          <w:b/>
          <w:sz w:val="20"/>
        </w:rPr>
        <w:t xml:space="preserve"> -</w:t>
      </w:r>
      <w:r w:rsidRPr="007B57EC">
        <w:rPr>
          <w:rFonts w:ascii="Courier New" w:hAnsi="Courier New" w:cs="Courier New"/>
          <w:sz w:val="20"/>
        </w:rPr>
        <w:t xml:space="preserve"> Independente da data do recebimento dos recursos a apresentação da Prest</w:t>
      </w:r>
      <w:r w:rsidRPr="007B57EC">
        <w:rPr>
          <w:rFonts w:ascii="Courier New" w:hAnsi="Courier New" w:cs="Courier New"/>
          <w:sz w:val="20"/>
        </w:rPr>
        <w:t>a</w:t>
      </w:r>
      <w:r w:rsidRPr="007B57EC">
        <w:rPr>
          <w:rFonts w:ascii="Courier New" w:hAnsi="Courier New" w:cs="Courier New"/>
          <w:sz w:val="20"/>
        </w:rPr>
        <w:t>ção de Contas não poderá exceder o dia 30 (trinta) de janeiro do exercício segui</w:t>
      </w:r>
      <w:r w:rsidRPr="007B57EC">
        <w:rPr>
          <w:rFonts w:ascii="Courier New" w:hAnsi="Courier New" w:cs="Courier New"/>
          <w:sz w:val="20"/>
        </w:rPr>
        <w:t>n</w:t>
      </w:r>
      <w:r w:rsidRPr="007B57EC">
        <w:rPr>
          <w:rFonts w:ascii="Courier New" w:hAnsi="Courier New" w:cs="Courier New"/>
          <w:sz w:val="20"/>
        </w:rPr>
        <w:t>te.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sz w:val="20"/>
        </w:rPr>
        <w:t>§ 2º</w:t>
      </w:r>
      <w:r w:rsidRPr="007B57EC">
        <w:rPr>
          <w:rFonts w:ascii="Courier New" w:hAnsi="Courier New" w:cs="Courier New"/>
          <w:b/>
          <w:sz w:val="20"/>
        </w:rPr>
        <w:t xml:space="preserve"> -</w:t>
      </w:r>
      <w:r w:rsidRPr="007B57EC">
        <w:rPr>
          <w:rFonts w:ascii="Courier New" w:hAnsi="Courier New" w:cs="Courier New"/>
          <w:sz w:val="20"/>
        </w:rPr>
        <w:t xml:space="preserve"> Não sendo providenciada a prestação de contas, deverá o responsável pela liberação dos recursos, apresentar todas as medidas cabíveis contra o dirigente da Entidade faltosa, sob pena de responsabilidade funcional.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Art. 9º -</w:t>
      </w:r>
      <w:r w:rsidRPr="007B57EC">
        <w:rPr>
          <w:rFonts w:ascii="Courier New" w:hAnsi="Courier New" w:cs="Courier New"/>
          <w:sz w:val="20"/>
        </w:rPr>
        <w:t xml:space="preserve"> A prestação de contas dos recursos consignados deverá ser feita por meio de prestação de contas parcial e de prestação de contas final, na seguinte confo</w:t>
      </w:r>
      <w:r w:rsidRPr="007B57EC">
        <w:rPr>
          <w:rFonts w:ascii="Courier New" w:hAnsi="Courier New" w:cs="Courier New"/>
          <w:sz w:val="20"/>
        </w:rPr>
        <w:t>r</w:t>
      </w:r>
      <w:r w:rsidRPr="007B57EC">
        <w:rPr>
          <w:rFonts w:ascii="Courier New" w:hAnsi="Courier New" w:cs="Courier New"/>
          <w:sz w:val="20"/>
        </w:rPr>
        <w:t xml:space="preserve">midade: 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 xml:space="preserve">I </w:t>
      </w:r>
      <w:r w:rsidRPr="007B57EC">
        <w:rPr>
          <w:rFonts w:ascii="Courier New" w:hAnsi="Courier New" w:cs="Courier New"/>
          <w:sz w:val="20"/>
        </w:rPr>
        <w:t xml:space="preserve">- A prestação de contas parcial deverá ser apresentada à Prefeitura mensalmente, até o 5º dia útil do mês subsequente, através de relatório circunstanciado das </w:t>
      </w:r>
      <w:r w:rsidRPr="007B57EC">
        <w:rPr>
          <w:rFonts w:ascii="Courier New" w:hAnsi="Courier New" w:cs="Courier New"/>
          <w:sz w:val="20"/>
        </w:rPr>
        <w:t>a</w:t>
      </w:r>
      <w:r w:rsidRPr="007B57EC">
        <w:rPr>
          <w:rFonts w:ascii="Courier New" w:hAnsi="Courier New" w:cs="Courier New"/>
          <w:sz w:val="20"/>
        </w:rPr>
        <w:t>tividades desenvolvidas no período, relatório de acompanhamento financeiro suci</w:t>
      </w:r>
      <w:r w:rsidRPr="007B57EC">
        <w:rPr>
          <w:rFonts w:ascii="Courier New" w:hAnsi="Courier New" w:cs="Courier New"/>
          <w:sz w:val="20"/>
        </w:rPr>
        <w:t>n</w:t>
      </w:r>
      <w:r w:rsidRPr="007B57EC">
        <w:rPr>
          <w:rFonts w:ascii="Courier New" w:hAnsi="Courier New" w:cs="Courier New"/>
          <w:sz w:val="20"/>
        </w:rPr>
        <w:t>to, relatório de acompanhamento financeiro, detalhando os gastos;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813EA5">
        <w:rPr>
          <w:rFonts w:ascii="Courier New" w:hAnsi="Courier New" w:cs="Courier New"/>
          <w:b/>
          <w:sz w:val="20"/>
        </w:rPr>
        <w:t>II</w:t>
      </w:r>
      <w:r w:rsidRPr="007B57EC">
        <w:rPr>
          <w:rFonts w:ascii="Courier New" w:hAnsi="Courier New" w:cs="Courier New"/>
          <w:sz w:val="20"/>
        </w:rPr>
        <w:t xml:space="preserve"> – A prestação de contas final deverá ser apresentada a Prefeitura, até 30 de janeiro do ano subsequente, apresentando documentos relacionados na Instrução n.º 02/2008 do E. Tribunal de Contas do Estado de São Paulo, nos termos das exigências contidas na Lei Federal n.º 4.320/64, bem como na Lei Complementar n.º 101/2000 (Lei de Responsabilidade Fiscal).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Art. 10 - </w:t>
      </w:r>
      <w:r w:rsidRPr="007B57EC">
        <w:rPr>
          <w:rFonts w:ascii="Courier New" w:hAnsi="Courier New" w:cs="Courier New"/>
          <w:sz w:val="20"/>
        </w:rPr>
        <w:t>As prestações de contas deverão conter os seguintes documentos: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I –</w:t>
      </w:r>
      <w:r w:rsidRPr="007B57EC">
        <w:rPr>
          <w:rFonts w:ascii="Courier New" w:hAnsi="Courier New" w:cs="Courier New"/>
          <w:sz w:val="20"/>
        </w:rPr>
        <w:t xml:space="preserve"> Formulário de Prestação de Contas, disponibilizado pela fonte pagadora e dev</w:t>
      </w:r>
      <w:r w:rsidRPr="007B57EC">
        <w:rPr>
          <w:rFonts w:ascii="Courier New" w:hAnsi="Courier New" w:cs="Courier New"/>
          <w:sz w:val="20"/>
        </w:rPr>
        <w:t>i</w:t>
      </w:r>
      <w:r w:rsidRPr="007B57EC">
        <w:rPr>
          <w:rFonts w:ascii="Courier New" w:hAnsi="Courier New" w:cs="Courier New"/>
          <w:sz w:val="20"/>
        </w:rPr>
        <w:t>damente preenchido pela fonte recebedora;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II –</w:t>
      </w:r>
      <w:r w:rsidRPr="007B57EC">
        <w:rPr>
          <w:rFonts w:ascii="Courier New" w:hAnsi="Courier New" w:cs="Courier New"/>
          <w:sz w:val="20"/>
        </w:rPr>
        <w:t xml:space="preserve"> Notas Fiscais originais, ou na sua impossibilidade, recibos que a instruírem, devidamente assinado pelo responsável da Entidade beneficiada;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III –</w:t>
      </w:r>
      <w:r w:rsidRPr="007B57EC">
        <w:rPr>
          <w:rFonts w:ascii="Courier New" w:hAnsi="Courier New" w:cs="Courier New"/>
          <w:sz w:val="20"/>
        </w:rPr>
        <w:t xml:space="preserve"> Cópias dos Cheques nominais e individualizado por credor;</w:t>
      </w:r>
    </w:p>
    <w:p w:rsidR="00E02638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IV –</w:t>
      </w:r>
      <w:r w:rsidRPr="007B57EC">
        <w:rPr>
          <w:rFonts w:ascii="Courier New" w:hAnsi="Courier New" w:cs="Courier New"/>
          <w:sz w:val="20"/>
        </w:rPr>
        <w:t xml:space="preserve"> Extrato Bancário com movimentação completa do período que compreende a data do repasse até a saída dos cheques.</w:t>
      </w:r>
    </w:p>
    <w:p w:rsidR="00813EA5" w:rsidRPr="007B57EC" w:rsidRDefault="00813EA5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§ 1º -</w:t>
      </w:r>
      <w:r w:rsidRPr="007B57EC">
        <w:rPr>
          <w:rFonts w:ascii="Courier New" w:hAnsi="Courier New" w:cs="Courier New"/>
          <w:sz w:val="20"/>
        </w:rPr>
        <w:t xml:space="preserve"> Na hipótese de que os cheques destinados ao pagamento de despesas da Ent</w:t>
      </w:r>
      <w:r w:rsidRPr="007B57EC">
        <w:rPr>
          <w:rFonts w:ascii="Courier New" w:hAnsi="Courier New" w:cs="Courier New"/>
          <w:sz w:val="20"/>
        </w:rPr>
        <w:t>i</w:t>
      </w:r>
      <w:r w:rsidRPr="007B57EC">
        <w:rPr>
          <w:rFonts w:ascii="Courier New" w:hAnsi="Courier New" w:cs="Courier New"/>
          <w:sz w:val="20"/>
        </w:rPr>
        <w:t>dade não compensados no prazo legal de prestação de contas, deverá ser realizado a conciliação bancária;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§ 2º -</w:t>
      </w:r>
      <w:r w:rsidRPr="007B57EC">
        <w:rPr>
          <w:rFonts w:ascii="Courier New" w:hAnsi="Courier New" w:cs="Courier New"/>
          <w:sz w:val="20"/>
        </w:rPr>
        <w:t xml:space="preserve"> As Notas Fiscais e os Recibos de que trata o inciso II, deverão estar aco</w:t>
      </w:r>
      <w:r w:rsidRPr="007B57EC">
        <w:rPr>
          <w:rFonts w:ascii="Courier New" w:hAnsi="Courier New" w:cs="Courier New"/>
          <w:sz w:val="20"/>
        </w:rPr>
        <w:t>m</w:t>
      </w:r>
      <w:r w:rsidRPr="007B57EC">
        <w:rPr>
          <w:rFonts w:ascii="Courier New" w:hAnsi="Courier New" w:cs="Courier New"/>
          <w:sz w:val="20"/>
        </w:rPr>
        <w:t>panhados da Declaração do Presidente da Entidade certificando que o material, se</w:t>
      </w:r>
      <w:r w:rsidRPr="007B57EC">
        <w:rPr>
          <w:rFonts w:ascii="Courier New" w:hAnsi="Courier New" w:cs="Courier New"/>
          <w:sz w:val="20"/>
        </w:rPr>
        <w:t>r</w:t>
      </w:r>
      <w:r w:rsidRPr="007B57EC">
        <w:rPr>
          <w:rFonts w:ascii="Courier New" w:hAnsi="Courier New" w:cs="Courier New"/>
          <w:sz w:val="20"/>
        </w:rPr>
        <w:t>viço ou obra constante no programa de trabalho.</w:t>
      </w:r>
    </w:p>
    <w:p w:rsidR="00E02638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813EA5">
        <w:rPr>
          <w:rFonts w:ascii="Courier New" w:hAnsi="Courier New" w:cs="Courier New"/>
          <w:b/>
          <w:sz w:val="20"/>
        </w:rPr>
        <w:t>§ 3º</w:t>
      </w:r>
      <w:r w:rsidRPr="007B57EC">
        <w:rPr>
          <w:rFonts w:ascii="Courier New" w:hAnsi="Courier New" w:cs="Courier New"/>
          <w:b/>
          <w:sz w:val="20"/>
        </w:rPr>
        <w:t xml:space="preserve"> -</w:t>
      </w:r>
      <w:r w:rsidRPr="007B57EC">
        <w:rPr>
          <w:rFonts w:ascii="Courier New" w:hAnsi="Courier New" w:cs="Courier New"/>
          <w:sz w:val="20"/>
        </w:rPr>
        <w:t xml:space="preserve"> O Saldo dos recursos não utilizados até o final do Exercício deverá ser d</w:t>
      </w:r>
      <w:r w:rsidRPr="007B57EC">
        <w:rPr>
          <w:rFonts w:ascii="Courier New" w:hAnsi="Courier New" w:cs="Courier New"/>
          <w:sz w:val="20"/>
        </w:rPr>
        <w:t>e</w:t>
      </w:r>
      <w:r w:rsidRPr="007B57EC">
        <w:rPr>
          <w:rFonts w:ascii="Courier New" w:hAnsi="Courier New" w:cs="Courier New"/>
          <w:sz w:val="20"/>
        </w:rPr>
        <w:t>volvido a tesouraria até 30 de janeiro do exercício seguinte, juntamente com a prestação de contas final.</w:t>
      </w:r>
    </w:p>
    <w:p w:rsidR="00813EA5" w:rsidRPr="007B57EC" w:rsidRDefault="00813EA5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Art. 11</w:t>
      </w:r>
      <w:r w:rsidRPr="007B57EC">
        <w:rPr>
          <w:rFonts w:ascii="Courier New" w:hAnsi="Courier New" w:cs="Courier New"/>
          <w:sz w:val="20"/>
        </w:rPr>
        <w:t xml:space="preserve"> - Os recursos provenientes desta Lei deverão ser aplicados na manutenção da entidade (despesas de custeio).</w:t>
      </w: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Art. 12 – </w:t>
      </w:r>
      <w:r w:rsidRPr="007B57EC">
        <w:rPr>
          <w:rFonts w:ascii="Courier New" w:hAnsi="Courier New" w:cs="Courier New"/>
          <w:sz w:val="20"/>
        </w:rPr>
        <w:t>As despesas decorrentes da execução da presente lei correrão por conta das dotações orçamentárias existentes no orçamento vigente.</w:t>
      </w:r>
    </w:p>
    <w:p w:rsidR="00813EA5" w:rsidRDefault="00813EA5" w:rsidP="00E02638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E02638" w:rsidRPr="007B57EC" w:rsidRDefault="00E02638" w:rsidP="00E02638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Art. 13 </w:t>
      </w:r>
      <w:r w:rsidRPr="007B57EC">
        <w:rPr>
          <w:rFonts w:ascii="Courier New" w:hAnsi="Courier New" w:cs="Courier New"/>
          <w:sz w:val="20"/>
        </w:rPr>
        <w:t>- Esta Lei entrará em vigor na data de sua publicação,</w:t>
      </w:r>
      <w:r>
        <w:rPr>
          <w:rFonts w:ascii="Courier New" w:hAnsi="Courier New" w:cs="Courier New"/>
          <w:sz w:val="20"/>
        </w:rPr>
        <w:t xml:space="preserve"> retroagindo seus efeitos a 1º de janeiro de 2.019,</w:t>
      </w:r>
      <w:r w:rsidRPr="007B57EC">
        <w:rPr>
          <w:rFonts w:ascii="Courier New" w:hAnsi="Courier New" w:cs="Courier New"/>
          <w:sz w:val="20"/>
        </w:rPr>
        <w:t xml:space="preserve"> revogando as disposições em contrário.</w:t>
      </w:r>
    </w:p>
    <w:p w:rsidR="00E02638" w:rsidRPr="00E02638" w:rsidRDefault="00E02638" w:rsidP="00E02638">
      <w:pPr>
        <w:spacing w:line="276" w:lineRule="auto"/>
        <w:jc w:val="center"/>
        <w:rPr>
          <w:rFonts w:ascii="Courier New" w:hAnsi="Courier New" w:cs="Courier New"/>
          <w:color w:val="000000"/>
          <w:sz w:val="20"/>
        </w:rPr>
      </w:pPr>
      <w:bookmarkStart w:id="1" w:name="_Hlk505064473"/>
    </w:p>
    <w:p w:rsidR="00E02638" w:rsidRPr="00E02638" w:rsidRDefault="00E02638" w:rsidP="00E02638">
      <w:pPr>
        <w:spacing w:line="276" w:lineRule="auto"/>
        <w:jc w:val="center"/>
        <w:rPr>
          <w:rFonts w:ascii="Courier New" w:hAnsi="Courier New" w:cs="Courier New"/>
          <w:b/>
          <w:color w:val="000000"/>
          <w:sz w:val="20"/>
        </w:rPr>
      </w:pPr>
      <w:r w:rsidRPr="00E02638">
        <w:rPr>
          <w:rFonts w:ascii="Courier New" w:hAnsi="Courier New" w:cs="Courier New"/>
          <w:color w:val="000000"/>
          <w:sz w:val="20"/>
        </w:rPr>
        <w:t>Município de Lourdes, 31 de janeiro de 2.019</w:t>
      </w:r>
    </w:p>
    <w:p w:rsidR="00E02638" w:rsidRPr="00E02638" w:rsidRDefault="002241B6" w:rsidP="00E02638">
      <w:pPr>
        <w:spacing w:line="276" w:lineRule="auto"/>
        <w:jc w:val="center"/>
        <w:rPr>
          <w:rFonts w:ascii="Courier New" w:hAnsi="Courier New" w:cs="Courier New"/>
          <w:b/>
          <w:color w:val="000000"/>
          <w:sz w:val="20"/>
        </w:rPr>
      </w:pPr>
      <w:r w:rsidRPr="002241B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m 2" o:spid="_x0000_s1027" type="#_x0000_t75" style="position:absolute;left:0;text-align:left;margin-left:194.45pt;margin-top:.75pt;width:107.25pt;height:59.3pt;z-index:251657216;visibility:visible;mso-position-horizontal-relative:margin">
            <v:imagedata r:id="rId8" o:title="Assinatura GI"/>
            <w10:wrap anchorx="margin"/>
          </v:shape>
        </w:pict>
      </w:r>
    </w:p>
    <w:p w:rsidR="00E02638" w:rsidRPr="00E02638" w:rsidRDefault="00E02638" w:rsidP="00E02638">
      <w:pPr>
        <w:spacing w:line="276" w:lineRule="auto"/>
        <w:jc w:val="center"/>
        <w:rPr>
          <w:rFonts w:ascii="Courier New" w:hAnsi="Courier New" w:cs="Courier New"/>
          <w:b/>
          <w:color w:val="000000"/>
          <w:sz w:val="20"/>
        </w:rPr>
      </w:pPr>
    </w:p>
    <w:p w:rsidR="00E02638" w:rsidRPr="00E02638" w:rsidRDefault="00E02638" w:rsidP="00E02638">
      <w:pPr>
        <w:spacing w:line="276" w:lineRule="auto"/>
        <w:jc w:val="center"/>
        <w:rPr>
          <w:rFonts w:ascii="Courier New" w:hAnsi="Courier New" w:cs="Courier New"/>
          <w:b/>
          <w:color w:val="000000"/>
          <w:sz w:val="20"/>
        </w:rPr>
      </w:pPr>
    </w:p>
    <w:p w:rsidR="00E02638" w:rsidRPr="00E02638" w:rsidRDefault="00E02638" w:rsidP="00E02638">
      <w:pPr>
        <w:spacing w:line="276" w:lineRule="auto"/>
        <w:jc w:val="center"/>
        <w:rPr>
          <w:rFonts w:ascii="Courier New" w:hAnsi="Courier New" w:cs="Courier New"/>
          <w:b/>
          <w:color w:val="000000"/>
          <w:sz w:val="20"/>
        </w:rPr>
      </w:pPr>
      <w:r w:rsidRPr="00E02638">
        <w:rPr>
          <w:rFonts w:ascii="Courier New" w:hAnsi="Courier New" w:cs="Courier New"/>
          <w:color w:val="000000"/>
          <w:sz w:val="20"/>
        </w:rPr>
        <w:t>Gisele Tonchis</w:t>
      </w:r>
    </w:p>
    <w:p w:rsidR="00E02638" w:rsidRPr="00E02638" w:rsidRDefault="00E02638" w:rsidP="00E02638">
      <w:pPr>
        <w:spacing w:line="276" w:lineRule="auto"/>
        <w:jc w:val="center"/>
        <w:rPr>
          <w:rFonts w:ascii="Courier New" w:hAnsi="Courier New" w:cs="Courier New"/>
          <w:color w:val="000000"/>
          <w:sz w:val="20"/>
        </w:rPr>
      </w:pPr>
      <w:r w:rsidRPr="00E02638">
        <w:rPr>
          <w:rFonts w:ascii="Courier New" w:hAnsi="Courier New" w:cs="Courier New"/>
          <w:color w:val="000000"/>
          <w:sz w:val="20"/>
        </w:rPr>
        <w:t xml:space="preserve">Prefeita </w:t>
      </w:r>
    </w:p>
    <w:bookmarkEnd w:id="0"/>
    <w:bookmarkEnd w:id="1"/>
    <w:p w:rsidR="00E02638" w:rsidRPr="007B57EC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Pr="007B57EC" w:rsidRDefault="00E02638" w:rsidP="00E02638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  <w:r w:rsidRPr="007B57EC">
        <w:rPr>
          <w:rFonts w:ascii="Courier New" w:hAnsi="Courier New" w:cs="Courier New"/>
          <w:b/>
          <w:sz w:val="20"/>
        </w:rPr>
        <w:t>JUSTIFICATIVA</w:t>
      </w:r>
    </w:p>
    <w:p w:rsidR="00E02638" w:rsidRPr="007B57EC" w:rsidRDefault="00E02638" w:rsidP="00E02638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</w:p>
    <w:p w:rsidR="00E02638" w:rsidRPr="007B57EC" w:rsidRDefault="00E02638" w:rsidP="00E02638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</w:p>
    <w:p w:rsidR="00E02638" w:rsidRPr="007B57EC" w:rsidRDefault="00E02638" w:rsidP="00E02638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</w:p>
    <w:p w:rsidR="00E02638" w:rsidRPr="007B57EC" w:rsidRDefault="00E02638" w:rsidP="00E02638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</w:p>
    <w:p w:rsidR="00E02638" w:rsidRPr="007B57EC" w:rsidRDefault="00E02638" w:rsidP="00E02638">
      <w:pPr>
        <w:spacing w:line="276" w:lineRule="auto"/>
        <w:rPr>
          <w:rFonts w:ascii="Courier New" w:hAnsi="Courier New" w:cs="Courier New"/>
          <w:b/>
          <w:sz w:val="20"/>
        </w:rPr>
      </w:pPr>
      <w:r w:rsidRPr="007B57EC">
        <w:rPr>
          <w:rFonts w:ascii="Courier New" w:hAnsi="Courier New" w:cs="Courier New"/>
          <w:b/>
          <w:sz w:val="20"/>
        </w:rPr>
        <w:t>Senhor Presidente</w:t>
      </w:r>
    </w:p>
    <w:p w:rsidR="00E02638" w:rsidRPr="007B57EC" w:rsidRDefault="00E02638" w:rsidP="00E02638">
      <w:pPr>
        <w:spacing w:line="276" w:lineRule="auto"/>
        <w:rPr>
          <w:rFonts w:ascii="Courier New" w:hAnsi="Courier New" w:cs="Courier New"/>
          <w:b/>
          <w:sz w:val="20"/>
        </w:rPr>
      </w:pPr>
      <w:r w:rsidRPr="007B57EC">
        <w:rPr>
          <w:rFonts w:ascii="Courier New" w:hAnsi="Courier New" w:cs="Courier New"/>
          <w:b/>
          <w:sz w:val="20"/>
        </w:rPr>
        <w:t>Senhores Edis,</w:t>
      </w:r>
    </w:p>
    <w:p w:rsidR="00E02638" w:rsidRDefault="00E02638" w:rsidP="00E02638">
      <w:pPr>
        <w:spacing w:line="276" w:lineRule="auto"/>
        <w:rPr>
          <w:rFonts w:ascii="Courier New" w:hAnsi="Courier New" w:cs="Courier New"/>
          <w:b/>
          <w:sz w:val="20"/>
        </w:rPr>
      </w:pPr>
    </w:p>
    <w:p w:rsidR="00E02638" w:rsidRPr="007B57EC" w:rsidRDefault="00E02638" w:rsidP="00E02638">
      <w:pPr>
        <w:spacing w:line="276" w:lineRule="auto"/>
        <w:rPr>
          <w:rFonts w:ascii="Courier New" w:hAnsi="Courier New" w:cs="Courier New"/>
          <w:b/>
          <w:sz w:val="20"/>
        </w:rPr>
      </w:pPr>
    </w:p>
    <w:p w:rsidR="00E02638" w:rsidRDefault="00E02638" w:rsidP="00813EA5">
      <w:pPr>
        <w:spacing w:line="276" w:lineRule="auto"/>
        <w:ind w:firstLine="708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sz w:val="20"/>
        </w:rPr>
        <w:t>Como é do conhecimento dos Nobres Vereadores, a Entidade Assistencial Casa Vovó Jerônima, presta relevantes serviços à comunidade de Lourdes, os quais são quase que inteiramente voltados para o atendimento da nossa população carente. A entidade em questão não possui recursos suficientes para a manutenção de seus pr</w:t>
      </w:r>
      <w:r w:rsidRPr="007B57EC">
        <w:rPr>
          <w:rFonts w:ascii="Courier New" w:hAnsi="Courier New" w:cs="Courier New"/>
          <w:sz w:val="20"/>
        </w:rPr>
        <w:t>o</w:t>
      </w:r>
      <w:r w:rsidRPr="007B57EC">
        <w:rPr>
          <w:rFonts w:ascii="Courier New" w:hAnsi="Courier New" w:cs="Courier New"/>
          <w:sz w:val="20"/>
        </w:rPr>
        <w:t xml:space="preserve">gramas, fazendo-se necessário o aporte financeiro do poder público municipal.  Desta forma, submetemos a essa </w:t>
      </w:r>
      <w:r>
        <w:rPr>
          <w:rFonts w:ascii="Courier New" w:hAnsi="Courier New" w:cs="Courier New"/>
          <w:sz w:val="20"/>
        </w:rPr>
        <w:t xml:space="preserve">Colenda </w:t>
      </w:r>
      <w:r w:rsidRPr="007B57EC">
        <w:rPr>
          <w:rFonts w:ascii="Courier New" w:hAnsi="Courier New" w:cs="Courier New"/>
          <w:sz w:val="20"/>
        </w:rPr>
        <w:t>Casa de Leis o Projeto de Lei que, com ce</w:t>
      </w:r>
      <w:r w:rsidRPr="007B57EC">
        <w:rPr>
          <w:rFonts w:ascii="Courier New" w:hAnsi="Courier New" w:cs="Courier New"/>
          <w:sz w:val="20"/>
        </w:rPr>
        <w:t>r</w:t>
      </w:r>
      <w:r w:rsidRPr="007B57EC">
        <w:rPr>
          <w:rFonts w:ascii="Courier New" w:hAnsi="Courier New" w:cs="Courier New"/>
          <w:sz w:val="20"/>
        </w:rPr>
        <w:t>teza, abrandará a situação financeira da respectiva entidade.</w:t>
      </w:r>
    </w:p>
    <w:p w:rsidR="00813EA5" w:rsidRDefault="00813EA5" w:rsidP="00813EA5">
      <w:pPr>
        <w:spacing w:line="276" w:lineRule="auto"/>
        <w:ind w:firstLine="708"/>
        <w:jc w:val="both"/>
        <w:rPr>
          <w:rFonts w:ascii="Courier New" w:hAnsi="Courier New" w:cs="Courier New"/>
          <w:sz w:val="20"/>
        </w:rPr>
      </w:pPr>
    </w:p>
    <w:p w:rsidR="00813EA5" w:rsidRPr="007B57EC" w:rsidRDefault="00813EA5" w:rsidP="00813EA5">
      <w:pPr>
        <w:spacing w:line="276" w:lineRule="auto"/>
        <w:ind w:firstLine="708"/>
        <w:jc w:val="both"/>
        <w:rPr>
          <w:rFonts w:ascii="Courier New" w:hAnsi="Courier New" w:cs="Courier New"/>
          <w:sz w:val="20"/>
        </w:rPr>
      </w:pPr>
      <w:bookmarkStart w:id="2" w:name="_GoBack"/>
      <w:bookmarkEnd w:id="2"/>
    </w:p>
    <w:p w:rsidR="00E02638" w:rsidRPr="007B57EC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Pr="00E02638" w:rsidRDefault="00E02638" w:rsidP="00E02638">
      <w:pPr>
        <w:spacing w:line="276" w:lineRule="auto"/>
        <w:jc w:val="center"/>
        <w:rPr>
          <w:rFonts w:ascii="Courier New" w:hAnsi="Courier New" w:cs="Courier New"/>
          <w:b/>
          <w:color w:val="000000"/>
          <w:sz w:val="20"/>
        </w:rPr>
      </w:pPr>
      <w:r w:rsidRPr="00E02638">
        <w:rPr>
          <w:rFonts w:ascii="Courier New" w:hAnsi="Courier New" w:cs="Courier New"/>
          <w:color w:val="000000"/>
          <w:sz w:val="20"/>
        </w:rPr>
        <w:t>Município de Lourdes, 31 de janeiro de 2.019</w:t>
      </w:r>
    </w:p>
    <w:p w:rsidR="00E02638" w:rsidRPr="00E02638" w:rsidRDefault="00E02638" w:rsidP="00E02638">
      <w:pPr>
        <w:spacing w:line="276" w:lineRule="auto"/>
        <w:jc w:val="center"/>
        <w:rPr>
          <w:rFonts w:ascii="Courier New" w:hAnsi="Courier New" w:cs="Courier New"/>
          <w:b/>
          <w:color w:val="000000"/>
          <w:sz w:val="20"/>
        </w:rPr>
      </w:pPr>
    </w:p>
    <w:p w:rsidR="00E02638" w:rsidRPr="00E02638" w:rsidRDefault="00E02638" w:rsidP="00E02638">
      <w:pPr>
        <w:spacing w:line="276" w:lineRule="auto"/>
        <w:jc w:val="center"/>
        <w:rPr>
          <w:rFonts w:ascii="Courier New" w:hAnsi="Courier New" w:cs="Courier New"/>
          <w:b/>
          <w:color w:val="000000"/>
          <w:sz w:val="20"/>
        </w:rPr>
      </w:pPr>
    </w:p>
    <w:p w:rsidR="00E02638" w:rsidRPr="00E02638" w:rsidRDefault="002241B6" w:rsidP="00E02638">
      <w:pPr>
        <w:spacing w:line="276" w:lineRule="auto"/>
        <w:jc w:val="center"/>
        <w:rPr>
          <w:rFonts w:ascii="Courier New" w:hAnsi="Courier New" w:cs="Courier New"/>
          <w:b/>
          <w:color w:val="000000"/>
          <w:sz w:val="20"/>
        </w:rPr>
      </w:pPr>
      <w:r w:rsidRPr="002241B6">
        <w:rPr>
          <w:noProof/>
        </w:rPr>
        <w:pict>
          <v:shape id="Imagem 1" o:spid="_x0000_s1026" type="#_x0000_t75" style="position:absolute;left:0;text-align:left;margin-left:0;margin-top:.95pt;width:124.7pt;height:69pt;z-index:251658240;visibility:visible;mso-position-horizontal:center;mso-position-horizontal-relative:margin">
            <v:imagedata r:id="rId9" o:title="Assinatura GI"/>
            <w10:wrap anchorx="margin"/>
          </v:shape>
        </w:pict>
      </w:r>
    </w:p>
    <w:p w:rsidR="00E02638" w:rsidRPr="00E02638" w:rsidRDefault="00E02638" w:rsidP="00E02638">
      <w:pPr>
        <w:spacing w:line="276" w:lineRule="auto"/>
        <w:jc w:val="center"/>
        <w:rPr>
          <w:rFonts w:ascii="Courier New" w:hAnsi="Courier New" w:cs="Courier New"/>
          <w:b/>
          <w:color w:val="000000"/>
          <w:sz w:val="20"/>
        </w:rPr>
      </w:pPr>
    </w:p>
    <w:p w:rsidR="00E02638" w:rsidRPr="00E02638" w:rsidRDefault="00E02638" w:rsidP="00E02638">
      <w:pPr>
        <w:spacing w:line="276" w:lineRule="auto"/>
        <w:jc w:val="center"/>
        <w:rPr>
          <w:rFonts w:ascii="Courier New" w:hAnsi="Courier New" w:cs="Courier New"/>
          <w:b/>
          <w:color w:val="000000"/>
          <w:sz w:val="20"/>
        </w:rPr>
      </w:pPr>
    </w:p>
    <w:p w:rsidR="00E02638" w:rsidRPr="00E02638" w:rsidRDefault="00E02638" w:rsidP="00E02638">
      <w:pPr>
        <w:spacing w:line="276" w:lineRule="auto"/>
        <w:jc w:val="center"/>
        <w:rPr>
          <w:rFonts w:ascii="Courier New" w:hAnsi="Courier New" w:cs="Courier New"/>
          <w:b/>
          <w:color w:val="000000"/>
          <w:sz w:val="20"/>
        </w:rPr>
      </w:pPr>
      <w:r w:rsidRPr="00E02638">
        <w:rPr>
          <w:rFonts w:ascii="Courier New" w:hAnsi="Courier New" w:cs="Courier New"/>
          <w:color w:val="000000"/>
          <w:sz w:val="20"/>
        </w:rPr>
        <w:t>Gisele Tonchis</w:t>
      </w:r>
    </w:p>
    <w:p w:rsidR="00E02638" w:rsidRPr="00E02638" w:rsidRDefault="00E02638" w:rsidP="00E02638">
      <w:pPr>
        <w:spacing w:line="276" w:lineRule="auto"/>
        <w:jc w:val="center"/>
        <w:rPr>
          <w:rFonts w:ascii="Courier New" w:hAnsi="Courier New" w:cs="Courier New"/>
          <w:color w:val="000000"/>
          <w:sz w:val="20"/>
        </w:rPr>
      </w:pPr>
      <w:r w:rsidRPr="00E02638">
        <w:rPr>
          <w:rFonts w:ascii="Courier New" w:hAnsi="Courier New" w:cs="Courier New"/>
          <w:color w:val="000000"/>
          <w:sz w:val="20"/>
        </w:rPr>
        <w:t xml:space="preserve">Prefeita </w:t>
      </w:r>
    </w:p>
    <w:p w:rsidR="00E02638" w:rsidRPr="007B57EC" w:rsidRDefault="00E02638" w:rsidP="00E02638">
      <w:pPr>
        <w:spacing w:line="276" w:lineRule="auto"/>
        <w:rPr>
          <w:rFonts w:ascii="Courier New" w:hAnsi="Courier New" w:cs="Courier New"/>
          <w:sz w:val="20"/>
        </w:rPr>
      </w:pPr>
    </w:p>
    <w:p w:rsidR="00E02638" w:rsidRPr="00CE44E3" w:rsidRDefault="00E02638" w:rsidP="004F4B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15E8" w:rsidRDefault="00E815E8" w:rsidP="004F4B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Default="00E815E8" w:rsidP="00E815E8">
      <w:pPr>
        <w:rPr>
          <w:rFonts w:ascii="Arial" w:hAnsi="Arial" w:cs="Arial"/>
          <w:sz w:val="24"/>
          <w:szCs w:val="24"/>
        </w:rPr>
      </w:pPr>
    </w:p>
    <w:p w:rsidR="00E815E8" w:rsidRPr="00E815E8" w:rsidRDefault="00E815E8" w:rsidP="00E815E8">
      <w:pPr>
        <w:rPr>
          <w:rFonts w:ascii="Arial" w:hAnsi="Arial" w:cs="Arial"/>
          <w:sz w:val="24"/>
          <w:szCs w:val="24"/>
        </w:rPr>
      </w:pPr>
    </w:p>
    <w:p w:rsidR="0041229A" w:rsidRPr="00E815E8" w:rsidRDefault="0041229A" w:rsidP="00E815E8">
      <w:pPr>
        <w:rPr>
          <w:rFonts w:ascii="Arial" w:hAnsi="Arial" w:cs="Arial"/>
          <w:sz w:val="24"/>
          <w:szCs w:val="24"/>
        </w:rPr>
      </w:pPr>
    </w:p>
    <w:sectPr w:rsidR="0041229A" w:rsidRPr="00E815E8" w:rsidSect="00173B7D">
      <w:headerReference w:type="default" r:id="rId10"/>
      <w:footerReference w:type="default" r:id="rId11"/>
      <w:pgSz w:w="11906" w:h="16838" w:code="9"/>
      <w:pgMar w:top="1701" w:right="851" w:bottom="284" w:left="1134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85A" w:rsidRDefault="00D8585A">
      <w:r>
        <w:separator/>
      </w:r>
    </w:p>
  </w:endnote>
  <w:endnote w:type="continuationSeparator" w:id="1">
    <w:p w:rsidR="00D8585A" w:rsidRDefault="00D858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 Fone: 18-3699</w:t>
    </w:r>
    <w:r w:rsidR="00E815E8">
      <w:rPr>
        <w:sz w:val="22"/>
      </w:rPr>
      <w:t>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85A" w:rsidRDefault="00D8585A">
      <w:r>
        <w:separator/>
      </w:r>
    </w:p>
  </w:footnote>
  <w:footnote w:type="continuationSeparator" w:id="1">
    <w:p w:rsidR="00D8585A" w:rsidRDefault="00D858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2241B6" w:rsidP="003B17B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2" o:spid="_x0000_s2051" type="#_x0000_t75" alt="IMG-20170506-WA0009" style="position:absolute;margin-left:365.45pt;margin-top:-2.8pt;width:142.75pt;height:72.1pt;z-index:251657216;visibility:visible">
          <v:imagedata r:id="rId1" o:title="IMG-20170506-WA0009" croptop="14920f" cropbottom="17393f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62.45pt;margin-top:6.45pt;width:327.25pt;height:82.8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<v:textbox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hyperlink r:id="rId2" w:history="1">
                  <w:r w:rsidR="00C97A7A" w:rsidRPr="004F343D">
                    <w:rPr>
                      <w:rStyle w:val="Hyperlink"/>
                      <w:sz w:val="22"/>
                      <w:szCs w:val="22"/>
                    </w:rPr>
                    <w:t>prefeita@lourdes.sp.gov.br</w:t>
                  </w:r>
                </w:hyperlink>
              </w:p>
              <w:p w:rsidR="00CF7B44" w:rsidRPr="00DA7508" w:rsidRDefault="002241B6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3" w:history="1">
                  <w:r w:rsidR="00CF7B44" w:rsidRPr="00DA7508">
                    <w:rPr>
                      <w:rStyle w:val="Hyperlink"/>
                      <w:color w:val="auto"/>
                      <w:sz w:val="20"/>
                    </w:rPr>
                    <w:t>www.lourdes.sp.gov.br</w:t>
                  </w:r>
                </w:hyperlink>
                <w:r>
                  <w:rPr>
                    <w:noProof/>
                  </w:rPr>
                  <w:pict>
                    <v:shape id="Imagem 1" o:spid="_x0000_i1027" type="#_x0000_t75" alt="IMG-20170506-WA0009" style="width:443.25pt;height:443.25pt;visibility:visible">
                      <v:imagedata r:id="rId1" o:title="IMG-20170506-WA0009"/>
                    </v:shape>
                  </w:pict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3B17BD" w:rsidRPr="00DA7508">
      <w:object w:dxaOrig="2582" w:dyaOrig="2620">
        <v:shape id="_x0000_i1025" type="#_x0000_t75" style="width:67.5pt;height:75pt" o:ole="">
          <v:imagedata r:id="rId4" o:title=""/>
        </v:shape>
        <o:OLEObject Type="Embed" ProgID="CorelPhotoPaint.Image.8" ShapeID="_x0000_i1025" DrawAspect="Content" ObjectID="_1610446537" r:id="rId5"/>
      </w:object>
    </w:r>
    <w:r w:rsidR="00313E52">
      <w:rPr>
        <w:noProof/>
      </w:rPr>
      <w:pict>
        <v:shape id="Imagem 3" o:spid="_x0000_i1026" type="#_x0000_t75" alt="IMG-20170506-WA0009" style="width:443.25pt;height:443.25pt;visibility:visible">
          <v:imagedata r:id="rId1" o:title="IMG-20170506-WA0009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2638"/>
    <w:rsid w:val="00000132"/>
    <w:rsid w:val="000003AC"/>
    <w:rsid w:val="00000D19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624"/>
    <w:rsid w:val="000232A6"/>
    <w:rsid w:val="000310ED"/>
    <w:rsid w:val="000313B6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61FB"/>
    <w:rsid w:val="00057FBD"/>
    <w:rsid w:val="00060218"/>
    <w:rsid w:val="0006132E"/>
    <w:rsid w:val="000619D0"/>
    <w:rsid w:val="000638A8"/>
    <w:rsid w:val="00063F93"/>
    <w:rsid w:val="000640E1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FB2"/>
    <w:rsid w:val="0009370E"/>
    <w:rsid w:val="00095C52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5C6F"/>
    <w:rsid w:val="000B696E"/>
    <w:rsid w:val="000B7300"/>
    <w:rsid w:val="000C06EC"/>
    <w:rsid w:val="000C295E"/>
    <w:rsid w:val="000C3059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3721"/>
    <w:rsid w:val="0011092B"/>
    <w:rsid w:val="00110DF4"/>
    <w:rsid w:val="0011225F"/>
    <w:rsid w:val="00113150"/>
    <w:rsid w:val="00115007"/>
    <w:rsid w:val="00120037"/>
    <w:rsid w:val="00121D4A"/>
    <w:rsid w:val="0012430C"/>
    <w:rsid w:val="00126F57"/>
    <w:rsid w:val="00130614"/>
    <w:rsid w:val="001309FC"/>
    <w:rsid w:val="00133F53"/>
    <w:rsid w:val="00135A03"/>
    <w:rsid w:val="00136671"/>
    <w:rsid w:val="00136709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63A57"/>
    <w:rsid w:val="00164D76"/>
    <w:rsid w:val="0016549F"/>
    <w:rsid w:val="0016670A"/>
    <w:rsid w:val="00167ACC"/>
    <w:rsid w:val="00167FC9"/>
    <w:rsid w:val="0017018D"/>
    <w:rsid w:val="001737C4"/>
    <w:rsid w:val="00173B7D"/>
    <w:rsid w:val="0017534E"/>
    <w:rsid w:val="0017708B"/>
    <w:rsid w:val="00181F0D"/>
    <w:rsid w:val="00182BD5"/>
    <w:rsid w:val="00184BD8"/>
    <w:rsid w:val="0018548C"/>
    <w:rsid w:val="001854D8"/>
    <w:rsid w:val="00190215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7833"/>
    <w:rsid w:val="001C0865"/>
    <w:rsid w:val="001C2391"/>
    <w:rsid w:val="001C3EC2"/>
    <w:rsid w:val="001C458A"/>
    <w:rsid w:val="001C6BA2"/>
    <w:rsid w:val="001C6C3A"/>
    <w:rsid w:val="001C7962"/>
    <w:rsid w:val="001D1BBD"/>
    <w:rsid w:val="001D271C"/>
    <w:rsid w:val="001D2AFA"/>
    <w:rsid w:val="001D36B8"/>
    <w:rsid w:val="001D391B"/>
    <w:rsid w:val="001D427A"/>
    <w:rsid w:val="001D641C"/>
    <w:rsid w:val="001D69E8"/>
    <w:rsid w:val="001E11BF"/>
    <w:rsid w:val="001E3DCD"/>
    <w:rsid w:val="001E57EB"/>
    <w:rsid w:val="001E65C1"/>
    <w:rsid w:val="001E68FD"/>
    <w:rsid w:val="001E73BF"/>
    <w:rsid w:val="001F1C99"/>
    <w:rsid w:val="001F4081"/>
    <w:rsid w:val="001F588C"/>
    <w:rsid w:val="001F6C92"/>
    <w:rsid w:val="001F6D1C"/>
    <w:rsid w:val="001F7C45"/>
    <w:rsid w:val="0020591E"/>
    <w:rsid w:val="0020788D"/>
    <w:rsid w:val="00207DA6"/>
    <w:rsid w:val="0021000E"/>
    <w:rsid w:val="00213C1A"/>
    <w:rsid w:val="0021510F"/>
    <w:rsid w:val="00220F87"/>
    <w:rsid w:val="002222D9"/>
    <w:rsid w:val="002225E5"/>
    <w:rsid w:val="00223C36"/>
    <w:rsid w:val="002241B6"/>
    <w:rsid w:val="002270F8"/>
    <w:rsid w:val="002328EA"/>
    <w:rsid w:val="002367CF"/>
    <w:rsid w:val="00240A57"/>
    <w:rsid w:val="00241CBC"/>
    <w:rsid w:val="00244514"/>
    <w:rsid w:val="002452B2"/>
    <w:rsid w:val="00245713"/>
    <w:rsid w:val="002472E5"/>
    <w:rsid w:val="0025169F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2C58"/>
    <w:rsid w:val="00295410"/>
    <w:rsid w:val="00295B0D"/>
    <w:rsid w:val="00296080"/>
    <w:rsid w:val="002960F1"/>
    <w:rsid w:val="002963E6"/>
    <w:rsid w:val="00297A93"/>
    <w:rsid w:val="002A060C"/>
    <w:rsid w:val="002A19D6"/>
    <w:rsid w:val="002A363F"/>
    <w:rsid w:val="002A3A6F"/>
    <w:rsid w:val="002A3DD8"/>
    <w:rsid w:val="002A4859"/>
    <w:rsid w:val="002A4E47"/>
    <w:rsid w:val="002A74BC"/>
    <w:rsid w:val="002A7AA6"/>
    <w:rsid w:val="002B017E"/>
    <w:rsid w:val="002B0738"/>
    <w:rsid w:val="002B5AA8"/>
    <w:rsid w:val="002B5C45"/>
    <w:rsid w:val="002B6D83"/>
    <w:rsid w:val="002B6F82"/>
    <w:rsid w:val="002B7B11"/>
    <w:rsid w:val="002B7FDB"/>
    <w:rsid w:val="002C0DC4"/>
    <w:rsid w:val="002C1B4F"/>
    <w:rsid w:val="002C1FF3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301D8E"/>
    <w:rsid w:val="003039B0"/>
    <w:rsid w:val="00303DD5"/>
    <w:rsid w:val="00310A08"/>
    <w:rsid w:val="0031199E"/>
    <w:rsid w:val="00312CC1"/>
    <w:rsid w:val="00313E52"/>
    <w:rsid w:val="00314ACC"/>
    <w:rsid w:val="003164FE"/>
    <w:rsid w:val="00316C37"/>
    <w:rsid w:val="00320EA3"/>
    <w:rsid w:val="00320F0B"/>
    <w:rsid w:val="0032191F"/>
    <w:rsid w:val="00323832"/>
    <w:rsid w:val="003260F4"/>
    <w:rsid w:val="00326316"/>
    <w:rsid w:val="003312FC"/>
    <w:rsid w:val="00331584"/>
    <w:rsid w:val="00332553"/>
    <w:rsid w:val="00332E47"/>
    <w:rsid w:val="00335F51"/>
    <w:rsid w:val="003361BF"/>
    <w:rsid w:val="00336BB0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100C"/>
    <w:rsid w:val="00351268"/>
    <w:rsid w:val="00353B27"/>
    <w:rsid w:val="0035522A"/>
    <w:rsid w:val="00357398"/>
    <w:rsid w:val="003621D7"/>
    <w:rsid w:val="00362BB6"/>
    <w:rsid w:val="003635CF"/>
    <w:rsid w:val="003647E5"/>
    <w:rsid w:val="00365E3C"/>
    <w:rsid w:val="00371F4E"/>
    <w:rsid w:val="00371FD9"/>
    <w:rsid w:val="0037241E"/>
    <w:rsid w:val="003731CF"/>
    <w:rsid w:val="00374E38"/>
    <w:rsid w:val="003768C6"/>
    <w:rsid w:val="003769E4"/>
    <w:rsid w:val="0037765A"/>
    <w:rsid w:val="003819D3"/>
    <w:rsid w:val="00386B67"/>
    <w:rsid w:val="003875CD"/>
    <w:rsid w:val="003876C0"/>
    <w:rsid w:val="00391CDA"/>
    <w:rsid w:val="00394E42"/>
    <w:rsid w:val="00397A1F"/>
    <w:rsid w:val="003A100C"/>
    <w:rsid w:val="003A15FE"/>
    <w:rsid w:val="003A188A"/>
    <w:rsid w:val="003A3EAD"/>
    <w:rsid w:val="003A4D51"/>
    <w:rsid w:val="003A4DD0"/>
    <w:rsid w:val="003A63B5"/>
    <w:rsid w:val="003A75D2"/>
    <w:rsid w:val="003B17BD"/>
    <w:rsid w:val="003B203E"/>
    <w:rsid w:val="003B3CB2"/>
    <w:rsid w:val="003B4E8F"/>
    <w:rsid w:val="003B4E9C"/>
    <w:rsid w:val="003B54F5"/>
    <w:rsid w:val="003C29CD"/>
    <w:rsid w:val="003C2B28"/>
    <w:rsid w:val="003C3301"/>
    <w:rsid w:val="003C3464"/>
    <w:rsid w:val="003C39A5"/>
    <w:rsid w:val="003C4CD5"/>
    <w:rsid w:val="003C5612"/>
    <w:rsid w:val="003C5645"/>
    <w:rsid w:val="003C6FC2"/>
    <w:rsid w:val="003D207C"/>
    <w:rsid w:val="003D2DDC"/>
    <w:rsid w:val="003D4D19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6EF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7902"/>
    <w:rsid w:val="0042073C"/>
    <w:rsid w:val="004217F4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72BB"/>
    <w:rsid w:val="0043737C"/>
    <w:rsid w:val="0043773F"/>
    <w:rsid w:val="0044049A"/>
    <w:rsid w:val="00442F57"/>
    <w:rsid w:val="0044513A"/>
    <w:rsid w:val="004469E0"/>
    <w:rsid w:val="0045316C"/>
    <w:rsid w:val="004539D5"/>
    <w:rsid w:val="00454165"/>
    <w:rsid w:val="004557DB"/>
    <w:rsid w:val="00457150"/>
    <w:rsid w:val="0045746D"/>
    <w:rsid w:val="00457F10"/>
    <w:rsid w:val="00460551"/>
    <w:rsid w:val="00467598"/>
    <w:rsid w:val="004710C1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3344"/>
    <w:rsid w:val="004A365A"/>
    <w:rsid w:val="004A3BBC"/>
    <w:rsid w:val="004A66CB"/>
    <w:rsid w:val="004A702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6DE4"/>
    <w:rsid w:val="004C6EE7"/>
    <w:rsid w:val="004D185A"/>
    <w:rsid w:val="004D6EF3"/>
    <w:rsid w:val="004E13CB"/>
    <w:rsid w:val="004E65EE"/>
    <w:rsid w:val="004E6627"/>
    <w:rsid w:val="004F0167"/>
    <w:rsid w:val="004F19D0"/>
    <w:rsid w:val="004F3D8C"/>
    <w:rsid w:val="004F4BB2"/>
    <w:rsid w:val="004F52C4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49AA"/>
    <w:rsid w:val="00514EA4"/>
    <w:rsid w:val="005167C5"/>
    <w:rsid w:val="0051702C"/>
    <w:rsid w:val="00517B33"/>
    <w:rsid w:val="0052084E"/>
    <w:rsid w:val="005208F3"/>
    <w:rsid w:val="00522A1E"/>
    <w:rsid w:val="00522B6B"/>
    <w:rsid w:val="00524AC8"/>
    <w:rsid w:val="00525D8D"/>
    <w:rsid w:val="00526248"/>
    <w:rsid w:val="005274A6"/>
    <w:rsid w:val="00530118"/>
    <w:rsid w:val="00531AB2"/>
    <w:rsid w:val="0053473F"/>
    <w:rsid w:val="005360EE"/>
    <w:rsid w:val="00540507"/>
    <w:rsid w:val="0054283B"/>
    <w:rsid w:val="00542AF7"/>
    <w:rsid w:val="005464F3"/>
    <w:rsid w:val="00547B49"/>
    <w:rsid w:val="00547B58"/>
    <w:rsid w:val="00547C64"/>
    <w:rsid w:val="00550BE7"/>
    <w:rsid w:val="00551BAC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43EF"/>
    <w:rsid w:val="0056489D"/>
    <w:rsid w:val="005678F7"/>
    <w:rsid w:val="00567FB6"/>
    <w:rsid w:val="005708F9"/>
    <w:rsid w:val="005726B7"/>
    <w:rsid w:val="00572700"/>
    <w:rsid w:val="005736A6"/>
    <w:rsid w:val="0057390E"/>
    <w:rsid w:val="005740A3"/>
    <w:rsid w:val="005834C9"/>
    <w:rsid w:val="00585670"/>
    <w:rsid w:val="00587E1E"/>
    <w:rsid w:val="005953EA"/>
    <w:rsid w:val="00597056"/>
    <w:rsid w:val="00597540"/>
    <w:rsid w:val="0059789F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942"/>
    <w:rsid w:val="005D269E"/>
    <w:rsid w:val="005D2755"/>
    <w:rsid w:val="005D3EC4"/>
    <w:rsid w:val="005D5D2E"/>
    <w:rsid w:val="005E0D3C"/>
    <w:rsid w:val="005E2B00"/>
    <w:rsid w:val="005E594E"/>
    <w:rsid w:val="005E5CA9"/>
    <w:rsid w:val="005E6B2F"/>
    <w:rsid w:val="005F0DB8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770C"/>
    <w:rsid w:val="00600D6B"/>
    <w:rsid w:val="00601AC8"/>
    <w:rsid w:val="00601D7A"/>
    <w:rsid w:val="00606ACA"/>
    <w:rsid w:val="00607183"/>
    <w:rsid w:val="00607B43"/>
    <w:rsid w:val="00610677"/>
    <w:rsid w:val="00613891"/>
    <w:rsid w:val="006219F9"/>
    <w:rsid w:val="00625239"/>
    <w:rsid w:val="00631E3B"/>
    <w:rsid w:val="006326CA"/>
    <w:rsid w:val="00632F2D"/>
    <w:rsid w:val="00635244"/>
    <w:rsid w:val="00635446"/>
    <w:rsid w:val="00635792"/>
    <w:rsid w:val="00636851"/>
    <w:rsid w:val="00636A79"/>
    <w:rsid w:val="0064069B"/>
    <w:rsid w:val="00640867"/>
    <w:rsid w:val="00642F99"/>
    <w:rsid w:val="006448CE"/>
    <w:rsid w:val="00646BEF"/>
    <w:rsid w:val="00650CE6"/>
    <w:rsid w:val="00653283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404"/>
    <w:rsid w:val="00692188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B1CF0"/>
    <w:rsid w:val="006B2CA4"/>
    <w:rsid w:val="006B3810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275E"/>
    <w:rsid w:val="006D2873"/>
    <w:rsid w:val="006D3A96"/>
    <w:rsid w:val="006D5A0D"/>
    <w:rsid w:val="006D78AD"/>
    <w:rsid w:val="006E5436"/>
    <w:rsid w:val="006E632B"/>
    <w:rsid w:val="006E6E24"/>
    <w:rsid w:val="006F05D6"/>
    <w:rsid w:val="006F25F2"/>
    <w:rsid w:val="006F41D4"/>
    <w:rsid w:val="006F422C"/>
    <w:rsid w:val="006F5DBC"/>
    <w:rsid w:val="006F6D2B"/>
    <w:rsid w:val="0070083C"/>
    <w:rsid w:val="00702275"/>
    <w:rsid w:val="007027F7"/>
    <w:rsid w:val="00702B9D"/>
    <w:rsid w:val="007030BA"/>
    <w:rsid w:val="007076F8"/>
    <w:rsid w:val="00707D36"/>
    <w:rsid w:val="00711898"/>
    <w:rsid w:val="00713D9A"/>
    <w:rsid w:val="00713E92"/>
    <w:rsid w:val="00714619"/>
    <w:rsid w:val="00714990"/>
    <w:rsid w:val="00715A86"/>
    <w:rsid w:val="007161E9"/>
    <w:rsid w:val="00716A0D"/>
    <w:rsid w:val="00721C6B"/>
    <w:rsid w:val="00723D42"/>
    <w:rsid w:val="00730E06"/>
    <w:rsid w:val="00731A02"/>
    <w:rsid w:val="00731E5F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9048B"/>
    <w:rsid w:val="00792AB7"/>
    <w:rsid w:val="007975BB"/>
    <w:rsid w:val="007976A9"/>
    <w:rsid w:val="007A3FF2"/>
    <w:rsid w:val="007A522A"/>
    <w:rsid w:val="007A6619"/>
    <w:rsid w:val="007A7269"/>
    <w:rsid w:val="007B06E5"/>
    <w:rsid w:val="007B509F"/>
    <w:rsid w:val="007B6E2E"/>
    <w:rsid w:val="007C1816"/>
    <w:rsid w:val="007C4BE2"/>
    <w:rsid w:val="007C704F"/>
    <w:rsid w:val="007C7747"/>
    <w:rsid w:val="007D1A83"/>
    <w:rsid w:val="007D4710"/>
    <w:rsid w:val="007D4A2D"/>
    <w:rsid w:val="007D4A86"/>
    <w:rsid w:val="007D4C1D"/>
    <w:rsid w:val="007D7155"/>
    <w:rsid w:val="007D7748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3A3E"/>
    <w:rsid w:val="008057AF"/>
    <w:rsid w:val="0080636C"/>
    <w:rsid w:val="00806F41"/>
    <w:rsid w:val="00807A33"/>
    <w:rsid w:val="00812397"/>
    <w:rsid w:val="00813EA5"/>
    <w:rsid w:val="008143E0"/>
    <w:rsid w:val="00814D1D"/>
    <w:rsid w:val="0081538A"/>
    <w:rsid w:val="008160CB"/>
    <w:rsid w:val="00820DA7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2436"/>
    <w:rsid w:val="00843C48"/>
    <w:rsid w:val="008455D4"/>
    <w:rsid w:val="00845A68"/>
    <w:rsid w:val="00847762"/>
    <w:rsid w:val="00853258"/>
    <w:rsid w:val="008532A2"/>
    <w:rsid w:val="00853FEF"/>
    <w:rsid w:val="00854B75"/>
    <w:rsid w:val="008614EB"/>
    <w:rsid w:val="00862622"/>
    <w:rsid w:val="008667F6"/>
    <w:rsid w:val="008711FE"/>
    <w:rsid w:val="00872F18"/>
    <w:rsid w:val="0087361D"/>
    <w:rsid w:val="00873C96"/>
    <w:rsid w:val="0087484D"/>
    <w:rsid w:val="008803D4"/>
    <w:rsid w:val="00881978"/>
    <w:rsid w:val="008825F4"/>
    <w:rsid w:val="0088313B"/>
    <w:rsid w:val="00883169"/>
    <w:rsid w:val="00890CE8"/>
    <w:rsid w:val="00893F97"/>
    <w:rsid w:val="00894859"/>
    <w:rsid w:val="008965D4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34C4"/>
    <w:rsid w:val="008C39DE"/>
    <w:rsid w:val="008C5F68"/>
    <w:rsid w:val="008C622E"/>
    <w:rsid w:val="008C6BF9"/>
    <w:rsid w:val="008D1C67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42CB"/>
    <w:rsid w:val="008E5054"/>
    <w:rsid w:val="008E7747"/>
    <w:rsid w:val="008F3075"/>
    <w:rsid w:val="008F415C"/>
    <w:rsid w:val="008F4999"/>
    <w:rsid w:val="008F73F2"/>
    <w:rsid w:val="00900FB2"/>
    <w:rsid w:val="00904572"/>
    <w:rsid w:val="0090602A"/>
    <w:rsid w:val="00906E71"/>
    <w:rsid w:val="0091044E"/>
    <w:rsid w:val="009117FE"/>
    <w:rsid w:val="00913F97"/>
    <w:rsid w:val="0091400E"/>
    <w:rsid w:val="00916EF6"/>
    <w:rsid w:val="009172E3"/>
    <w:rsid w:val="0092302A"/>
    <w:rsid w:val="0092306D"/>
    <w:rsid w:val="00925B0D"/>
    <w:rsid w:val="009306AD"/>
    <w:rsid w:val="00930C9F"/>
    <w:rsid w:val="009326A2"/>
    <w:rsid w:val="00934495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137E"/>
    <w:rsid w:val="00952D08"/>
    <w:rsid w:val="009540C9"/>
    <w:rsid w:val="00955D49"/>
    <w:rsid w:val="00957E68"/>
    <w:rsid w:val="009614A4"/>
    <w:rsid w:val="009616D8"/>
    <w:rsid w:val="00964BEC"/>
    <w:rsid w:val="00965102"/>
    <w:rsid w:val="009700E6"/>
    <w:rsid w:val="00971A28"/>
    <w:rsid w:val="00971A55"/>
    <w:rsid w:val="00975056"/>
    <w:rsid w:val="009757F7"/>
    <w:rsid w:val="00975EF2"/>
    <w:rsid w:val="0097607A"/>
    <w:rsid w:val="00977C34"/>
    <w:rsid w:val="00980FB0"/>
    <w:rsid w:val="0098143D"/>
    <w:rsid w:val="00984528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17D"/>
    <w:rsid w:val="009C240F"/>
    <w:rsid w:val="009C5E96"/>
    <w:rsid w:val="009C7118"/>
    <w:rsid w:val="009D2652"/>
    <w:rsid w:val="009D37D6"/>
    <w:rsid w:val="009D6790"/>
    <w:rsid w:val="009D707A"/>
    <w:rsid w:val="009E01CD"/>
    <w:rsid w:val="009E1379"/>
    <w:rsid w:val="009E1AA6"/>
    <w:rsid w:val="009E3F99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809"/>
    <w:rsid w:val="00A05513"/>
    <w:rsid w:val="00A069F5"/>
    <w:rsid w:val="00A07A5C"/>
    <w:rsid w:val="00A11094"/>
    <w:rsid w:val="00A1149A"/>
    <w:rsid w:val="00A12B05"/>
    <w:rsid w:val="00A14649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177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4AF1"/>
    <w:rsid w:val="00A54E17"/>
    <w:rsid w:val="00A55F3E"/>
    <w:rsid w:val="00A567F4"/>
    <w:rsid w:val="00A5768B"/>
    <w:rsid w:val="00A625EE"/>
    <w:rsid w:val="00A635FE"/>
    <w:rsid w:val="00A713C8"/>
    <w:rsid w:val="00A71408"/>
    <w:rsid w:val="00A7337A"/>
    <w:rsid w:val="00A7380D"/>
    <w:rsid w:val="00A7460C"/>
    <w:rsid w:val="00A74DF0"/>
    <w:rsid w:val="00A77E03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2E6E"/>
    <w:rsid w:val="00AD3756"/>
    <w:rsid w:val="00AD4967"/>
    <w:rsid w:val="00AD5394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772C"/>
    <w:rsid w:val="00B121AE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40FF"/>
    <w:rsid w:val="00B556BC"/>
    <w:rsid w:val="00B5751F"/>
    <w:rsid w:val="00B62D4C"/>
    <w:rsid w:val="00B631D0"/>
    <w:rsid w:val="00B63811"/>
    <w:rsid w:val="00B639FB"/>
    <w:rsid w:val="00B64CAC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13B7"/>
    <w:rsid w:val="00B83127"/>
    <w:rsid w:val="00B902B7"/>
    <w:rsid w:val="00B91F8A"/>
    <w:rsid w:val="00B92656"/>
    <w:rsid w:val="00B930A4"/>
    <w:rsid w:val="00B93D37"/>
    <w:rsid w:val="00B94E60"/>
    <w:rsid w:val="00B95D43"/>
    <w:rsid w:val="00B96B51"/>
    <w:rsid w:val="00B97E5D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3ED"/>
    <w:rsid w:val="00BB1B65"/>
    <w:rsid w:val="00BB3A64"/>
    <w:rsid w:val="00BB3B08"/>
    <w:rsid w:val="00BC031E"/>
    <w:rsid w:val="00BC0D02"/>
    <w:rsid w:val="00BC15C2"/>
    <w:rsid w:val="00BC36BB"/>
    <w:rsid w:val="00BD099A"/>
    <w:rsid w:val="00BD406B"/>
    <w:rsid w:val="00BD4578"/>
    <w:rsid w:val="00BD4CE1"/>
    <w:rsid w:val="00BD5016"/>
    <w:rsid w:val="00BD60E2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4B01"/>
    <w:rsid w:val="00BF501D"/>
    <w:rsid w:val="00BF5115"/>
    <w:rsid w:val="00C0069B"/>
    <w:rsid w:val="00C01692"/>
    <w:rsid w:val="00C01F2E"/>
    <w:rsid w:val="00C04407"/>
    <w:rsid w:val="00C06DFC"/>
    <w:rsid w:val="00C074C9"/>
    <w:rsid w:val="00C07958"/>
    <w:rsid w:val="00C07A46"/>
    <w:rsid w:val="00C07C9B"/>
    <w:rsid w:val="00C101AF"/>
    <w:rsid w:val="00C114D3"/>
    <w:rsid w:val="00C14192"/>
    <w:rsid w:val="00C17B88"/>
    <w:rsid w:val="00C23E4E"/>
    <w:rsid w:val="00C24120"/>
    <w:rsid w:val="00C2595E"/>
    <w:rsid w:val="00C2768F"/>
    <w:rsid w:val="00C35EFE"/>
    <w:rsid w:val="00C4051A"/>
    <w:rsid w:val="00C40824"/>
    <w:rsid w:val="00C40EA9"/>
    <w:rsid w:val="00C42BFB"/>
    <w:rsid w:val="00C42ED2"/>
    <w:rsid w:val="00C433AF"/>
    <w:rsid w:val="00C438F8"/>
    <w:rsid w:val="00C45A73"/>
    <w:rsid w:val="00C46178"/>
    <w:rsid w:val="00C506EB"/>
    <w:rsid w:val="00C51348"/>
    <w:rsid w:val="00C51ABB"/>
    <w:rsid w:val="00C529C8"/>
    <w:rsid w:val="00C53566"/>
    <w:rsid w:val="00C55168"/>
    <w:rsid w:val="00C55588"/>
    <w:rsid w:val="00C5583F"/>
    <w:rsid w:val="00C57899"/>
    <w:rsid w:val="00C60E44"/>
    <w:rsid w:val="00C629D8"/>
    <w:rsid w:val="00C62C5C"/>
    <w:rsid w:val="00C6478B"/>
    <w:rsid w:val="00C66E3E"/>
    <w:rsid w:val="00C67A6C"/>
    <w:rsid w:val="00C702B0"/>
    <w:rsid w:val="00C73CE0"/>
    <w:rsid w:val="00C76AE1"/>
    <w:rsid w:val="00C76D2C"/>
    <w:rsid w:val="00C77E9F"/>
    <w:rsid w:val="00C804D2"/>
    <w:rsid w:val="00C838CB"/>
    <w:rsid w:val="00C83FF8"/>
    <w:rsid w:val="00C848D8"/>
    <w:rsid w:val="00C84E84"/>
    <w:rsid w:val="00C87571"/>
    <w:rsid w:val="00C90635"/>
    <w:rsid w:val="00C90C8B"/>
    <w:rsid w:val="00C946F2"/>
    <w:rsid w:val="00C9508D"/>
    <w:rsid w:val="00C96E7C"/>
    <w:rsid w:val="00C97666"/>
    <w:rsid w:val="00C976B2"/>
    <w:rsid w:val="00C978D5"/>
    <w:rsid w:val="00C97A7A"/>
    <w:rsid w:val="00CA45F5"/>
    <w:rsid w:val="00CA4A37"/>
    <w:rsid w:val="00CA690C"/>
    <w:rsid w:val="00CA69AA"/>
    <w:rsid w:val="00CB14AC"/>
    <w:rsid w:val="00CB3698"/>
    <w:rsid w:val="00CB5B40"/>
    <w:rsid w:val="00CB651D"/>
    <w:rsid w:val="00CB68ED"/>
    <w:rsid w:val="00CB70B8"/>
    <w:rsid w:val="00CB7702"/>
    <w:rsid w:val="00CC0FBE"/>
    <w:rsid w:val="00CC26F6"/>
    <w:rsid w:val="00CC4864"/>
    <w:rsid w:val="00CC4F47"/>
    <w:rsid w:val="00CC5DCC"/>
    <w:rsid w:val="00CC7FB8"/>
    <w:rsid w:val="00CD0C47"/>
    <w:rsid w:val="00CD0C7D"/>
    <w:rsid w:val="00CD16EC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72B1"/>
    <w:rsid w:val="00D401CC"/>
    <w:rsid w:val="00D404BE"/>
    <w:rsid w:val="00D47CC3"/>
    <w:rsid w:val="00D5127D"/>
    <w:rsid w:val="00D53B03"/>
    <w:rsid w:val="00D5654A"/>
    <w:rsid w:val="00D573C1"/>
    <w:rsid w:val="00D578CA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66C2B"/>
    <w:rsid w:val="00D72D66"/>
    <w:rsid w:val="00D730B6"/>
    <w:rsid w:val="00D81E43"/>
    <w:rsid w:val="00D82C0E"/>
    <w:rsid w:val="00D82DB3"/>
    <w:rsid w:val="00D85577"/>
    <w:rsid w:val="00D8585A"/>
    <w:rsid w:val="00D86469"/>
    <w:rsid w:val="00D865EA"/>
    <w:rsid w:val="00D91048"/>
    <w:rsid w:val="00D913A7"/>
    <w:rsid w:val="00D95116"/>
    <w:rsid w:val="00DA0E60"/>
    <w:rsid w:val="00DA13FD"/>
    <w:rsid w:val="00DA17D1"/>
    <w:rsid w:val="00DA18A2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E49"/>
    <w:rsid w:val="00DD5A07"/>
    <w:rsid w:val="00DE0334"/>
    <w:rsid w:val="00DE1CAD"/>
    <w:rsid w:val="00DE1E9E"/>
    <w:rsid w:val="00DE4C02"/>
    <w:rsid w:val="00DE685F"/>
    <w:rsid w:val="00DE6E19"/>
    <w:rsid w:val="00DE777E"/>
    <w:rsid w:val="00DF089E"/>
    <w:rsid w:val="00DF35B0"/>
    <w:rsid w:val="00DF5EED"/>
    <w:rsid w:val="00DF614E"/>
    <w:rsid w:val="00DF7776"/>
    <w:rsid w:val="00E00CD7"/>
    <w:rsid w:val="00E01C38"/>
    <w:rsid w:val="00E0202C"/>
    <w:rsid w:val="00E02638"/>
    <w:rsid w:val="00E02A35"/>
    <w:rsid w:val="00E0335B"/>
    <w:rsid w:val="00E0446A"/>
    <w:rsid w:val="00E05160"/>
    <w:rsid w:val="00E07717"/>
    <w:rsid w:val="00E105B5"/>
    <w:rsid w:val="00E10E76"/>
    <w:rsid w:val="00E124AF"/>
    <w:rsid w:val="00E13088"/>
    <w:rsid w:val="00E14969"/>
    <w:rsid w:val="00E14B92"/>
    <w:rsid w:val="00E14DEB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9A4"/>
    <w:rsid w:val="00E3092F"/>
    <w:rsid w:val="00E37531"/>
    <w:rsid w:val="00E4086D"/>
    <w:rsid w:val="00E40BFF"/>
    <w:rsid w:val="00E418F3"/>
    <w:rsid w:val="00E44D23"/>
    <w:rsid w:val="00E47553"/>
    <w:rsid w:val="00E508DE"/>
    <w:rsid w:val="00E53F7D"/>
    <w:rsid w:val="00E553B5"/>
    <w:rsid w:val="00E55BC1"/>
    <w:rsid w:val="00E56616"/>
    <w:rsid w:val="00E5755C"/>
    <w:rsid w:val="00E609AA"/>
    <w:rsid w:val="00E609F9"/>
    <w:rsid w:val="00E60E04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7F66"/>
    <w:rsid w:val="00E8037C"/>
    <w:rsid w:val="00E81404"/>
    <w:rsid w:val="00E815E8"/>
    <w:rsid w:val="00E81C17"/>
    <w:rsid w:val="00E81C32"/>
    <w:rsid w:val="00E839E2"/>
    <w:rsid w:val="00E85142"/>
    <w:rsid w:val="00E86A96"/>
    <w:rsid w:val="00E90915"/>
    <w:rsid w:val="00E91B9C"/>
    <w:rsid w:val="00E92327"/>
    <w:rsid w:val="00E93211"/>
    <w:rsid w:val="00E9481C"/>
    <w:rsid w:val="00E94BEF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52FE"/>
    <w:rsid w:val="00EF0A0A"/>
    <w:rsid w:val="00EF0B79"/>
    <w:rsid w:val="00EF2D35"/>
    <w:rsid w:val="00EF3930"/>
    <w:rsid w:val="00EF3A39"/>
    <w:rsid w:val="00EF5DAE"/>
    <w:rsid w:val="00EF704B"/>
    <w:rsid w:val="00F00889"/>
    <w:rsid w:val="00F01926"/>
    <w:rsid w:val="00F04E57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3AC2"/>
    <w:rsid w:val="00F44642"/>
    <w:rsid w:val="00F46A88"/>
    <w:rsid w:val="00F470B3"/>
    <w:rsid w:val="00F4741F"/>
    <w:rsid w:val="00F50506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3590"/>
    <w:rsid w:val="00F648CF"/>
    <w:rsid w:val="00F6524A"/>
    <w:rsid w:val="00F6531D"/>
    <w:rsid w:val="00F675E0"/>
    <w:rsid w:val="00F706CA"/>
    <w:rsid w:val="00F713C4"/>
    <w:rsid w:val="00F7162B"/>
    <w:rsid w:val="00F77D8D"/>
    <w:rsid w:val="00F80E14"/>
    <w:rsid w:val="00F81009"/>
    <w:rsid w:val="00F81588"/>
    <w:rsid w:val="00F8505C"/>
    <w:rsid w:val="00F85255"/>
    <w:rsid w:val="00F8578F"/>
    <w:rsid w:val="00F861F1"/>
    <w:rsid w:val="00F86FA3"/>
    <w:rsid w:val="00F903DF"/>
    <w:rsid w:val="00F933EC"/>
    <w:rsid w:val="00F9340A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4547"/>
    <w:rsid w:val="00FA656E"/>
    <w:rsid w:val="00FB130B"/>
    <w:rsid w:val="00FB4262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C0"/>
    <w:rsid w:val="00FD4F36"/>
    <w:rsid w:val="00FD6890"/>
    <w:rsid w:val="00FE0EEF"/>
    <w:rsid w:val="00FE2A3A"/>
    <w:rsid w:val="00FE3DEC"/>
    <w:rsid w:val="00FE419D"/>
    <w:rsid w:val="00FE4202"/>
    <w:rsid w:val="00FE6984"/>
    <w:rsid w:val="00FF10CB"/>
    <w:rsid w:val="00FF44EE"/>
    <w:rsid w:val="00FF56BC"/>
    <w:rsid w:val="00FF5C9B"/>
    <w:rsid w:val="00FF7D1E"/>
    <w:rsid w:val="00FF7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638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3.jpeg"/><Relationship Id="rId5" Type="http://schemas.openxmlformats.org/officeDocument/2006/relationships/oleObject" Target="embeddings/oleObject1.bin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ecretaria\Desktop\PAPEL%20TIMBRADO%20%20correto%202017_wordmaismoderno%20(1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002C2-CA67-4DD6-9989-01C3CB61A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 correto 2017_wordmaismoderno (1)</Template>
  <TotalTime>0</TotalTime>
  <Pages>6</Pages>
  <Words>1513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9670</CharactersWithSpaces>
  <SharedDoc>false</SharedDoc>
  <HLinks>
    <vt:vector size="12" baseType="variant">
      <vt:variant>
        <vt:i4>4915205</vt:i4>
      </vt:variant>
      <vt:variant>
        <vt:i4>3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  <vt:variant>
        <vt:i4>7536708</vt:i4>
      </vt:variant>
      <vt:variant>
        <vt:i4>0</vt:i4>
      </vt:variant>
      <vt:variant>
        <vt:i4>0</vt:i4>
      </vt:variant>
      <vt:variant>
        <vt:i4>5</vt:i4>
      </vt:variant>
      <vt:variant>
        <vt:lpwstr>mailto:prefeita@lourdes.sp.gov.br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Secretaria</dc:creator>
  <cp:lastModifiedBy>User</cp:lastModifiedBy>
  <cp:revision>2</cp:revision>
  <cp:lastPrinted>2017-12-13T12:13:00Z</cp:lastPrinted>
  <dcterms:created xsi:type="dcterms:W3CDTF">2019-01-31T15:29:00Z</dcterms:created>
  <dcterms:modified xsi:type="dcterms:W3CDTF">2019-01-31T15:29:00Z</dcterms:modified>
</cp:coreProperties>
</file>