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536C" w:rsidRDefault="00AD536C" w:rsidP="00AD536C">
      <w:pPr>
        <w:jc w:val="center"/>
        <w:rPr>
          <w:rFonts w:ascii="Arial" w:hAnsi="Arial" w:cs="Arial"/>
          <w:b/>
          <w:sz w:val="26"/>
        </w:rPr>
      </w:pPr>
      <w:r w:rsidRPr="00DA755D">
        <w:rPr>
          <w:rFonts w:ascii="Arial" w:hAnsi="Arial" w:cs="Arial"/>
          <w:b/>
          <w:sz w:val="26"/>
        </w:rPr>
        <w:t>EXMO. SR. PRESIDENTE DA CÂMARA MUNICIPAL DE CAMBARÁ – PR.</w:t>
      </w:r>
    </w:p>
    <w:p w:rsidR="00AD536C" w:rsidRPr="00DA755D" w:rsidRDefault="00AD536C" w:rsidP="00AD536C">
      <w:pPr>
        <w:jc w:val="center"/>
        <w:rPr>
          <w:rFonts w:ascii="Arial" w:hAnsi="Arial" w:cs="Arial"/>
          <w:sz w:val="26"/>
          <w:u w:val="single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516"/>
        <w:gridCol w:w="2546"/>
      </w:tblGrid>
      <w:tr w:rsidR="00AD536C" w:rsidRPr="00A1335C" w:rsidTr="00D16BE0">
        <w:tc>
          <w:tcPr>
            <w:tcW w:w="6516" w:type="dxa"/>
            <w:tcBorders>
              <w:top w:val="nil"/>
              <w:left w:val="nil"/>
              <w:bottom w:val="nil"/>
              <w:right w:val="nil"/>
            </w:tcBorders>
          </w:tcPr>
          <w:p w:rsidR="00AD536C" w:rsidRPr="00630BCF" w:rsidRDefault="00AD536C" w:rsidP="00D16BE0">
            <w:pPr>
              <w:jc w:val="both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630BCF">
              <w:rPr>
                <w:rFonts w:ascii="Arial" w:hAnsi="Arial" w:cs="Arial"/>
                <w:b/>
                <w:sz w:val="18"/>
                <w:szCs w:val="18"/>
                <w:u w:val="single"/>
              </w:rPr>
              <w:t>PROTOCOLO</w:t>
            </w:r>
            <w:r>
              <w:rPr>
                <w:rFonts w:ascii="Arial" w:hAnsi="Arial" w:cs="Arial"/>
                <w:b/>
                <w:sz w:val="18"/>
                <w:szCs w:val="18"/>
                <w:u w:val="single"/>
              </w:rPr>
              <w:t xml:space="preserve"> </w:t>
            </w:r>
            <w:r w:rsidR="00380A2D">
              <w:rPr>
                <w:rFonts w:ascii="Arial" w:hAnsi="Arial" w:cs="Arial"/>
                <w:b/>
                <w:sz w:val="18"/>
                <w:szCs w:val="18"/>
                <w:u w:val="single"/>
              </w:rPr>
              <w:t>–</w:t>
            </w:r>
            <w:r>
              <w:rPr>
                <w:rFonts w:ascii="Arial" w:hAnsi="Arial" w:cs="Arial"/>
                <w:b/>
                <w:sz w:val="18"/>
                <w:szCs w:val="18"/>
                <w:u w:val="single"/>
              </w:rPr>
              <w:t xml:space="preserve"> </w:t>
            </w:r>
            <w:r w:rsidR="00763B26">
              <w:rPr>
                <w:rFonts w:ascii="Arial" w:hAnsi="Arial" w:cs="Arial"/>
                <w:b/>
                <w:sz w:val="18"/>
                <w:szCs w:val="18"/>
                <w:u w:val="single"/>
              </w:rPr>
              <w:t>250</w:t>
            </w:r>
          </w:p>
          <w:p w:rsidR="00AD536C" w:rsidRPr="00A1335C" w:rsidRDefault="00AD536C" w:rsidP="00D16BE0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A1335C">
              <w:rPr>
                <w:rFonts w:ascii="Arial" w:hAnsi="Arial" w:cs="Arial"/>
                <w:b/>
                <w:sz w:val="16"/>
                <w:szCs w:val="16"/>
              </w:rPr>
              <w:t>Recebi o presente documento</w:t>
            </w:r>
          </w:p>
          <w:p w:rsidR="00AD536C" w:rsidRPr="00A1335C" w:rsidRDefault="00AD536C" w:rsidP="00D16BE0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Em </w:t>
            </w:r>
            <w:r w:rsidR="00043681">
              <w:rPr>
                <w:rFonts w:ascii="Arial" w:hAnsi="Arial" w:cs="Arial"/>
                <w:b/>
                <w:sz w:val="16"/>
                <w:szCs w:val="16"/>
              </w:rPr>
              <w:t>06/06</w:t>
            </w:r>
            <w:r w:rsidR="008E46AA">
              <w:rPr>
                <w:rFonts w:ascii="Arial" w:hAnsi="Arial" w:cs="Arial"/>
                <w:b/>
                <w:sz w:val="16"/>
                <w:szCs w:val="16"/>
              </w:rPr>
              <w:t>/2022</w:t>
            </w:r>
          </w:p>
          <w:p w:rsidR="009E6AF6" w:rsidRDefault="009E6AF6" w:rsidP="00D16BE0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AD536C" w:rsidRPr="00A1335C" w:rsidRDefault="00AD536C" w:rsidP="00D16BE0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A1335C">
              <w:rPr>
                <w:rFonts w:ascii="Arial" w:hAnsi="Arial" w:cs="Arial"/>
                <w:b/>
                <w:sz w:val="16"/>
                <w:szCs w:val="16"/>
              </w:rPr>
              <w:t>__________________________</w:t>
            </w:r>
          </w:p>
        </w:tc>
        <w:tc>
          <w:tcPr>
            <w:tcW w:w="2546" w:type="dxa"/>
            <w:tcBorders>
              <w:top w:val="nil"/>
              <w:left w:val="nil"/>
              <w:bottom w:val="nil"/>
              <w:right w:val="nil"/>
            </w:tcBorders>
          </w:tcPr>
          <w:p w:rsidR="00AD536C" w:rsidRPr="000D076F" w:rsidRDefault="00AD536C" w:rsidP="00D16BE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D076F">
              <w:rPr>
                <w:rFonts w:ascii="Arial" w:hAnsi="Arial" w:cs="Arial"/>
                <w:b/>
                <w:sz w:val="18"/>
                <w:szCs w:val="18"/>
              </w:rPr>
              <w:t>ENCAMINHE-SE</w:t>
            </w:r>
          </w:p>
          <w:p w:rsidR="00AD536C" w:rsidRPr="00A1335C" w:rsidRDefault="00AD536C" w:rsidP="00D16BE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Em </w:t>
            </w:r>
            <w:r w:rsidR="00043681">
              <w:rPr>
                <w:rFonts w:ascii="Arial" w:hAnsi="Arial" w:cs="Arial"/>
                <w:b/>
                <w:sz w:val="16"/>
                <w:szCs w:val="16"/>
              </w:rPr>
              <w:t>06/06</w:t>
            </w:r>
            <w:bookmarkStart w:id="0" w:name="_GoBack"/>
            <w:bookmarkEnd w:id="0"/>
            <w:r w:rsidR="008E46AA">
              <w:rPr>
                <w:rFonts w:ascii="Arial" w:hAnsi="Arial" w:cs="Arial"/>
                <w:b/>
                <w:sz w:val="16"/>
                <w:szCs w:val="16"/>
              </w:rPr>
              <w:t>/2022</w:t>
            </w:r>
          </w:p>
          <w:p w:rsidR="00AD536C" w:rsidRPr="00A1335C" w:rsidRDefault="00AD536C" w:rsidP="00D16BE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AD536C" w:rsidRPr="00A1335C" w:rsidRDefault="00AD536C" w:rsidP="00D16BE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1335C">
              <w:rPr>
                <w:rFonts w:ascii="Arial" w:hAnsi="Arial" w:cs="Arial"/>
                <w:b/>
                <w:sz w:val="16"/>
                <w:szCs w:val="16"/>
              </w:rPr>
              <w:t>_______________________</w:t>
            </w:r>
          </w:p>
          <w:p w:rsidR="00AD536C" w:rsidRPr="00A1335C" w:rsidRDefault="00AD536C" w:rsidP="00D16BE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1335C">
              <w:rPr>
                <w:rFonts w:ascii="Arial" w:hAnsi="Arial" w:cs="Arial"/>
                <w:b/>
                <w:sz w:val="16"/>
                <w:szCs w:val="16"/>
              </w:rPr>
              <w:t>Presidente</w:t>
            </w:r>
          </w:p>
        </w:tc>
      </w:tr>
    </w:tbl>
    <w:p w:rsidR="00EB73A6" w:rsidRDefault="00EB73A6" w:rsidP="00AD536C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AD536C" w:rsidRPr="00DA755D" w:rsidRDefault="00AD536C" w:rsidP="00AD536C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DA755D">
        <w:rPr>
          <w:rFonts w:ascii="Arial" w:hAnsi="Arial" w:cs="Arial"/>
          <w:b/>
          <w:sz w:val="28"/>
          <w:szCs w:val="28"/>
          <w:u w:val="single"/>
        </w:rPr>
        <w:t>REQUERIMENTO</w:t>
      </w:r>
    </w:p>
    <w:p w:rsidR="007F11ED" w:rsidRDefault="007F11ED" w:rsidP="00C2769C">
      <w:pPr>
        <w:jc w:val="both"/>
        <w:rPr>
          <w:rFonts w:ascii="Arial" w:hAnsi="Arial" w:cs="Arial"/>
          <w:b/>
          <w:sz w:val="28"/>
          <w:szCs w:val="28"/>
        </w:rPr>
      </w:pPr>
    </w:p>
    <w:p w:rsidR="0076635F" w:rsidRDefault="0076635F" w:rsidP="00C2769C">
      <w:pPr>
        <w:jc w:val="both"/>
        <w:rPr>
          <w:rFonts w:ascii="Arial" w:hAnsi="Arial" w:cs="Arial"/>
          <w:b/>
          <w:sz w:val="28"/>
          <w:szCs w:val="28"/>
        </w:rPr>
      </w:pPr>
    </w:p>
    <w:p w:rsidR="00623806" w:rsidRDefault="00623806" w:rsidP="00B54DB7">
      <w:pPr>
        <w:tabs>
          <w:tab w:val="left" w:pos="3261"/>
        </w:tabs>
        <w:ind w:firstLine="3260"/>
        <w:jc w:val="both"/>
        <w:rPr>
          <w:rFonts w:ascii="Arial" w:hAnsi="Arial" w:cs="Arial"/>
          <w:sz w:val="28"/>
        </w:rPr>
      </w:pPr>
      <w:bookmarkStart w:id="1" w:name="_Hlk103760182"/>
      <w:bookmarkStart w:id="2" w:name="_Hlk80174741"/>
      <w:bookmarkStart w:id="3" w:name="_Hlk68697114"/>
      <w:bookmarkStart w:id="4" w:name="_Hlk69215870"/>
      <w:bookmarkStart w:id="5" w:name="_Hlk67297288"/>
      <w:bookmarkStart w:id="6" w:name="_Hlk70942599"/>
      <w:r w:rsidRPr="00C14722">
        <w:rPr>
          <w:rFonts w:ascii="Arial" w:hAnsi="Arial" w:cs="Arial"/>
          <w:bCs/>
          <w:sz w:val="28"/>
          <w:szCs w:val="28"/>
        </w:rPr>
        <w:t>Nos termos do artigo 111, inciso II, da Resolução nº</w:t>
      </w:r>
      <w:r w:rsidR="00D56400">
        <w:rPr>
          <w:rFonts w:ascii="Arial" w:hAnsi="Arial" w:cs="Arial"/>
          <w:bCs/>
          <w:sz w:val="28"/>
          <w:szCs w:val="28"/>
        </w:rPr>
        <w:t xml:space="preserve"> </w:t>
      </w:r>
      <w:r w:rsidRPr="00C14722">
        <w:rPr>
          <w:rFonts w:ascii="Arial" w:hAnsi="Arial" w:cs="Arial"/>
          <w:bCs/>
          <w:sz w:val="28"/>
          <w:szCs w:val="28"/>
        </w:rPr>
        <w:t>08/96 – Regimento Interno,</w:t>
      </w:r>
      <w:r w:rsidR="00AD536C">
        <w:rPr>
          <w:rFonts w:ascii="Arial" w:hAnsi="Arial" w:cs="Arial"/>
          <w:bCs/>
          <w:sz w:val="28"/>
          <w:szCs w:val="28"/>
        </w:rPr>
        <w:t xml:space="preserve"> </w:t>
      </w:r>
      <w:r w:rsidRPr="00C14722">
        <w:rPr>
          <w:rFonts w:ascii="Arial" w:hAnsi="Arial" w:cs="Arial"/>
          <w:bCs/>
          <w:sz w:val="28"/>
          <w:szCs w:val="28"/>
        </w:rPr>
        <w:t xml:space="preserve">o </w:t>
      </w:r>
      <w:r>
        <w:rPr>
          <w:rFonts w:ascii="Arial" w:hAnsi="Arial" w:cs="Arial"/>
          <w:bCs/>
          <w:sz w:val="28"/>
          <w:szCs w:val="28"/>
        </w:rPr>
        <w:t>v</w:t>
      </w:r>
      <w:r w:rsidRPr="00C14722">
        <w:rPr>
          <w:rFonts w:ascii="Arial" w:hAnsi="Arial" w:cs="Arial"/>
          <w:sz w:val="28"/>
          <w:szCs w:val="28"/>
        </w:rPr>
        <w:t>ereador</w:t>
      </w:r>
      <w:r w:rsidR="00AD536C">
        <w:rPr>
          <w:rFonts w:ascii="Arial" w:hAnsi="Arial" w:cs="Arial"/>
          <w:sz w:val="28"/>
          <w:szCs w:val="28"/>
        </w:rPr>
        <w:t xml:space="preserve"> Walmir Joaquim</w:t>
      </w:r>
      <w:r w:rsidR="00A813ED">
        <w:rPr>
          <w:rFonts w:ascii="Arial" w:hAnsi="Arial" w:cs="Arial"/>
          <w:sz w:val="28"/>
          <w:szCs w:val="28"/>
        </w:rPr>
        <w:t xml:space="preserve">, </w:t>
      </w:r>
      <w:r w:rsidR="007C0A69">
        <w:rPr>
          <w:rFonts w:ascii="Arial" w:hAnsi="Arial" w:cs="Arial"/>
          <w:sz w:val="28"/>
          <w:szCs w:val="28"/>
        </w:rPr>
        <w:t xml:space="preserve">acompanhado pelos vereadores Geraldo de Paula Dias Carvalho, Karen </w:t>
      </w:r>
      <w:proofErr w:type="spellStart"/>
      <w:r w:rsidR="007C0A69">
        <w:rPr>
          <w:rFonts w:ascii="Arial" w:hAnsi="Arial" w:cs="Arial"/>
          <w:sz w:val="28"/>
          <w:szCs w:val="28"/>
        </w:rPr>
        <w:t>Dadona</w:t>
      </w:r>
      <w:proofErr w:type="spellEnd"/>
      <w:r w:rsidR="007C0A69">
        <w:rPr>
          <w:rFonts w:ascii="Arial" w:hAnsi="Arial" w:cs="Arial"/>
          <w:sz w:val="28"/>
          <w:szCs w:val="28"/>
        </w:rPr>
        <w:t xml:space="preserve"> e Marcio José Albertini, </w:t>
      </w:r>
      <w:r w:rsidR="007C0A69" w:rsidRPr="00C14722">
        <w:rPr>
          <w:rFonts w:ascii="Arial" w:hAnsi="Arial" w:cs="Arial"/>
          <w:sz w:val="28"/>
          <w:szCs w:val="28"/>
        </w:rPr>
        <w:t xml:space="preserve">requerem </w:t>
      </w:r>
      <w:r w:rsidRPr="00C14722">
        <w:rPr>
          <w:rFonts w:ascii="Arial" w:hAnsi="Arial" w:cs="Arial"/>
          <w:sz w:val="28"/>
          <w:szCs w:val="28"/>
        </w:rPr>
        <w:t xml:space="preserve">a Vossa Excelência, que se digne a enviar ofício ao </w:t>
      </w:r>
      <w:r w:rsidR="00763B26">
        <w:rPr>
          <w:rFonts w:ascii="Arial" w:hAnsi="Arial" w:cs="Arial"/>
          <w:sz w:val="28"/>
          <w:szCs w:val="28"/>
        </w:rPr>
        <w:t>Secretário Municipal de Saúde</w:t>
      </w:r>
      <w:r w:rsidRPr="00C14722">
        <w:rPr>
          <w:rFonts w:ascii="Arial" w:hAnsi="Arial" w:cs="Arial"/>
          <w:sz w:val="28"/>
          <w:szCs w:val="28"/>
        </w:rPr>
        <w:t xml:space="preserve">, senhor </w:t>
      </w:r>
      <w:r w:rsidR="00763B26">
        <w:rPr>
          <w:rFonts w:ascii="Arial" w:hAnsi="Arial" w:cs="Arial"/>
          <w:sz w:val="28"/>
          <w:szCs w:val="28"/>
        </w:rPr>
        <w:t>Francisco Peres dos Reis</w:t>
      </w:r>
      <w:r w:rsidRPr="00C14722">
        <w:rPr>
          <w:rFonts w:ascii="Arial" w:hAnsi="Arial" w:cs="Arial"/>
          <w:sz w:val="28"/>
          <w:szCs w:val="28"/>
        </w:rPr>
        <w:t xml:space="preserve">, </w:t>
      </w:r>
      <w:r w:rsidRPr="00305E6C">
        <w:rPr>
          <w:rFonts w:ascii="Arial" w:hAnsi="Arial" w:cs="Arial"/>
          <w:sz w:val="28"/>
        </w:rPr>
        <w:t xml:space="preserve">para que </w:t>
      </w:r>
      <w:r>
        <w:rPr>
          <w:rFonts w:ascii="Arial" w:hAnsi="Arial" w:cs="Arial"/>
          <w:sz w:val="28"/>
        </w:rPr>
        <w:t>este,</w:t>
      </w:r>
      <w:r w:rsidR="00763B26">
        <w:rPr>
          <w:rFonts w:ascii="Arial" w:hAnsi="Arial" w:cs="Arial"/>
          <w:sz w:val="28"/>
        </w:rPr>
        <w:t xml:space="preserve"> </w:t>
      </w:r>
      <w:r w:rsidRPr="00305E6C">
        <w:rPr>
          <w:rFonts w:ascii="Arial" w:hAnsi="Arial" w:cs="Arial"/>
          <w:sz w:val="28"/>
        </w:rPr>
        <w:t>dentro do prazo legal</w:t>
      </w:r>
      <w:r>
        <w:rPr>
          <w:rFonts w:ascii="Arial" w:hAnsi="Arial" w:cs="Arial"/>
          <w:sz w:val="28"/>
        </w:rPr>
        <w:t xml:space="preserve"> (15 dias)</w:t>
      </w:r>
      <w:r w:rsidRPr="00305E6C">
        <w:rPr>
          <w:rFonts w:ascii="Arial" w:hAnsi="Arial" w:cs="Arial"/>
          <w:sz w:val="28"/>
        </w:rPr>
        <w:t xml:space="preserve">, </w:t>
      </w:r>
      <w:r w:rsidR="000E1C87">
        <w:rPr>
          <w:rFonts w:ascii="Arial" w:hAnsi="Arial" w:cs="Arial"/>
          <w:b/>
          <w:sz w:val="28"/>
          <w:u w:val="single"/>
        </w:rPr>
        <w:t>informe</w:t>
      </w:r>
      <w:r w:rsidR="00AD536C">
        <w:rPr>
          <w:rFonts w:ascii="Arial" w:hAnsi="Arial" w:cs="Arial"/>
          <w:b/>
          <w:sz w:val="28"/>
        </w:rPr>
        <w:t xml:space="preserve"> </w:t>
      </w:r>
      <w:r w:rsidRPr="00AD536C">
        <w:rPr>
          <w:rFonts w:ascii="Arial" w:hAnsi="Arial" w:cs="Arial"/>
          <w:bCs/>
          <w:sz w:val="28"/>
        </w:rPr>
        <w:t>a</w:t>
      </w:r>
      <w:r w:rsidRPr="00C20D72">
        <w:rPr>
          <w:rFonts w:ascii="Arial" w:hAnsi="Arial" w:cs="Arial"/>
          <w:bCs/>
          <w:sz w:val="28"/>
        </w:rPr>
        <w:t xml:space="preserve"> esta Casa</w:t>
      </w:r>
      <w:r>
        <w:rPr>
          <w:rFonts w:ascii="Arial" w:hAnsi="Arial" w:cs="Arial"/>
          <w:sz w:val="28"/>
        </w:rPr>
        <w:t xml:space="preserve"> de Leis</w:t>
      </w:r>
      <w:r w:rsidR="00594755">
        <w:rPr>
          <w:rFonts w:ascii="Arial" w:hAnsi="Arial" w:cs="Arial"/>
          <w:sz w:val="28"/>
        </w:rPr>
        <w:t>:</w:t>
      </w:r>
    </w:p>
    <w:p w:rsidR="00594755" w:rsidRDefault="00594755" w:rsidP="00594755">
      <w:pPr>
        <w:tabs>
          <w:tab w:val="left" w:pos="3261"/>
        </w:tabs>
        <w:jc w:val="both"/>
        <w:rPr>
          <w:rFonts w:ascii="Arial" w:hAnsi="Arial" w:cs="Arial"/>
          <w:sz w:val="28"/>
        </w:rPr>
      </w:pPr>
    </w:p>
    <w:bookmarkEnd w:id="1"/>
    <w:bookmarkEnd w:id="2"/>
    <w:bookmarkEnd w:id="3"/>
    <w:bookmarkEnd w:id="4"/>
    <w:bookmarkEnd w:id="5"/>
    <w:bookmarkEnd w:id="6"/>
    <w:p w:rsidR="00763B26" w:rsidRDefault="00763B26" w:rsidP="00763B26">
      <w:pPr>
        <w:pStyle w:val="PargrafodaLista"/>
        <w:numPr>
          <w:ilvl w:val="0"/>
          <w:numId w:val="16"/>
        </w:numPr>
        <w:tabs>
          <w:tab w:val="left" w:pos="3261"/>
        </w:tabs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>Quais providências são tomadas pela Secretaria Municipal de Saúde ao encaminharem pacientes para tratamentos, consultas e/ou exames em outros municípios?</w:t>
      </w:r>
    </w:p>
    <w:p w:rsidR="00763B26" w:rsidRDefault="00763B26" w:rsidP="00763B26">
      <w:pPr>
        <w:pStyle w:val="PargrafodaLista"/>
        <w:numPr>
          <w:ilvl w:val="0"/>
          <w:numId w:val="16"/>
        </w:numPr>
        <w:tabs>
          <w:tab w:val="left" w:pos="3261"/>
        </w:tabs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 xml:space="preserve">Os municípios para os quais são efetuados os encaminhamentos são comunicados para que possam dar suporte aos pacientes, atendendo-os e orientando-os de modo adequado? </w:t>
      </w:r>
    </w:p>
    <w:p w:rsidR="00763B26" w:rsidRDefault="00763B26" w:rsidP="00763B26">
      <w:pPr>
        <w:pStyle w:val="PargrafodaLista"/>
        <w:tabs>
          <w:tab w:val="left" w:pos="3261"/>
        </w:tabs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>- Em caso positivo que informem como os contatos são realizados e quais providências são tomadas pelos municípios que irão receber os pacientes;</w:t>
      </w:r>
    </w:p>
    <w:p w:rsidR="00763B26" w:rsidRDefault="00763B26" w:rsidP="00763B26">
      <w:pPr>
        <w:pStyle w:val="PargrafodaLista"/>
        <w:tabs>
          <w:tab w:val="left" w:pos="3261"/>
        </w:tabs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 xml:space="preserve">- Em caso negativo que sejam tomadas providências no sentido de que haja comunicação entre as Secretarias e consequentemente, melhor atendimento do paciente. </w:t>
      </w:r>
    </w:p>
    <w:p w:rsidR="00881E65" w:rsidRDefault="00763B26" w:rsidP="00763B26">
      <w:pPr>
        <w:tabs>
          <w:tab w:val="left" w:pos="3261"/>
        </w:tabs>
        <w:jc w:val="both"/>
        <w:rPr>
          <w:rFonts w:ascii="Arial" w:hAnsi="Arial" w:cs="Arial"/>
          <w:bCs/>
          <w:sz w:val="28"/>
          <w:szCs w:val="28"/>
        </w:rPr>
      </w:pPr>
      <w:r w:rsidRPr="00763B26">
        <w:rPr>
          <w:rFonts w:ascii="Arial" w:hAnsi="Arial" w:cs="Arial"/>
          <w:bCs/>
          <w:sz w:val="28"/>
          <w:szCs w:val="28"/>
        </w:rPr>
        <w:t xml:space="preserve"> </w:t>
      </w:r>
    </w:p>
    <w:p w:rsidR="00763B26" w:rsidRPr="00763B26" w:rsidRDefault="00763B26" w:rsidP="00763B26">
      <w:pPr>
        <w:tabs>
          <w:tab w:val="left" w:pos="3261"/>
        </w:tabs>
        <w:jc w:val="both"/>
        <w:rPr>
          <w:rFonts w:ascii="Arial" w:hAnsi="Arial" w:cs="Arial"/>
          <w:bCs/>
          <w:sz w:val="28"/>
          <w:szCs w:val="28"/>
        </w:rPr>
      </w:pPr>
    </w:p>
    <w:p w:rsidR="00623806" w:rsidRDefault="00623806" w:rsidP="00623806">
      <w:pPr>
        <w:tabs>
          <w:tab w:val="left" w:pos="3261"/>
        </w:tabs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C14722">
        <w:rPr>
          <w:rFonts w:ascii="Arial" w:hAnsi="Arial" w:cs="Arial"/>
          <w:b/>
          <w:bCs/>
          <w:sz w:val="28"/>
          <w:szCs w:val="28"/>
          <w:u w:val="single"/>
        </w:rPr>
        <w:t>JUSTIFICATIVA</w:t>
      </w:r>
    </w:p>
    <w:p w:rsidR="00060946" w:rsidRDefault="00060946" w:rsidP="007C0A69">
      <w:pPr>
        <w:pStyle w:val="Corpodetexto2"/>
        <w:tabs>
          <w:tab w:val="left" w:pos="3240"/>
        </w:tabs>
        <w:jc w:val="both"/>
        <w:rPr>
          <w:sz w:val="28"/>
          <w:szCs w:val="28"/>
        </w:rPr>
      </w:pPr>
    </w:p>
    <w:p w:rsidR="007C0A69" w:rsidRPr="000E7141" w:rsidRDefault="00623806" w:rsidP="007C0A69">
      <w:pPr>
        <w:pStyle w:val="Corpodetexto2"/>
        <w:tabs>
          <w:tab w:val="left" w:pos="3240"/>
        </w:tabs>
        <w:jc w:val="both"/>
        <w:rPr>
          <w:rFonts w:ascii="Arial" w:hAnsi="Arial" w:cs="Arial"/>
          <w:b w:val="0"/>
          <w:bCs/>
          <w:sz w:val="28"/>
          <w:szCs w:val="28"/>
        </w:rPr>
      </w:pPr>
      <w:r w:rsidRPr="00C14722">
        <w:rPr>
          <w:sz w:val="28"/>
          <w:szCs w:val="28"/>
        </w:rPr>
        <w:tab/>
      </w:r>
      <w:r w:rsidR="007C0A69" w:rsidRPr="00C14722">
        <w:rPr>
          <w:rFonts w:ascii="Arial" w:hAnsi="Arial" w:cs="Arial"/>
          <w:b w:val="0"/>
          <w:bCs/>
          <w:sz w:val="28"/>
          <w:szCs w:val="28"/>
        </w:rPr>
        <w:t xml:space="preserve">O presente requerimento visa à obtenção de </w:t>
      </w:r>
      <w:r w:rsidR="007C0A69" w:rsidRPr="00B73F35">
        <w:rPr>
          <w:rFonts w:ascii="Arial" w:hAnsi="Arial" w:cs="Arial"/>
          <w:b w:val="0"/>
          <w:bCs/>
          <w:sz w:val="28"/>
          <w:szCs w:val="28"/>
        </w:rPr>
        <w:t xml:space="preserve">informações </w:t>
      </w:r>
      <w:r w:rsidR="007C0A69">
        <w:rPr>
          <w:rFonts w:ascii="Arial" w:hAnsi="Arial" w:cs="Arial"/>
          <w:b w:val="0"/>
          <w:bCs/>
          <w:sz w:val="28"/>
          <w:szCs w:val="28"/>
        </w:rPr>
        <w:t>acima mencionada para informar os pares da Casa, bem como os munícipes. Trata</w:t>
      </w:r>
      <w:r w:rsidR="007C0A69" w:rsidRPr="00DF43B6">
        <w:rPr>
          <w:rFonts w:ascii="Arial" w:hAnsi="Arial" w:cs="Arial"/>
          <w:b w:val="0"/>
          <w:sz w:val="28"/>
          <w:szCs w:val="28"/>
        </w:rPr>
        <w:t xml:space="preserve">-se de uma </w:t>
      </w:r>
      <w:r w:rsidR="007C0A69" w:rsidRPr="00B73F35">
        <w:rPr>
          <w:rFonts w:ascii="Arial" w:hAnsi="Arial" w:cs="Arial"/>
          <w:b w:val="0"/>
          <w:sz w:val="28"/>
          <w:szCs w:val="28"/>
        </w:rPr>
        <w:t>prerrogativa do vereador</w:t>
      </w:r>
      <w:r w:rsidR="007C0A69" w:rsidRPr="000E7141">
        <w:rPr>
          <w:rFonts w:ascii="Arial" w:hAnsi="Arial" w:cs="Arial"/>
          <w:b w:val="0"/>
          <w:sz w:val="28"/>
          <w:szCs w:val="28"/>
        </w:rPr>
        <w:t xml:space="preserve">. </w:t>
      </w:r>
    </w:p>
    <w:p w:rsidR="00CF633B" w:rsidRDefault="00CF633B" w:rsidP="007C0A69">
      <w:pPr>
        <w:tabs>
          <w:tab w:val="left" w:pos="3261"/>
        </w:tabs>
        <w:ind w:firstLine="3260"/>
        <w:jc w:val="both"/>
        <w:rPr>
          <w:rFonts w:ascii="Arial" w:hAnsi="Arial" w:cs="Arial"/>
          <w:sz w:val="28"/>
        </w:rPr>
      </w:pPr>
    </w:p>
    <w:p w:rsidR="00881E65" w:rsidRDefault="00881E65" w:rsidP="007C0A69">
      <w:pPr>
        <w:tabs>
          <w:tab w:val="left" w:pos="3261"/>
        </w:tabs>
        <w:ind w:firstLine="3260"/>
        <w:jc w:val="both"/>
        <w:rPr>
          <w:rFonts w:ascii="Arial" w:hAnsi="Arial" w:cs="Arial"/>
          <w:sz w:val="28"/>
        </w:rPr>
      </w:pPr>
    </w:p>
    <w:p w:rsidR="007C0A69" w:rsidRPr="00305E6C" w:rsidRDefault="007C0A69" w:rsidP="007C0A69">
      <w:pPr>
        <w:pStyle w:val="Corpodetexto3"/>
        <w:tabs>
          <w:tab w:val="left" w:pos="3261"/>
        </w:tabs>
        <w:jc w:val="right"/>
        <w:rPr>
          <w:rFonts w:ascii="Arial" w:hAnsi="Arial" w:cs="Arial"/>
          <w:sz w:val="28"/>
        </w:rPr>
      </w:pPr>
      <w:r w:rsidRPr="00305E6C">
        <w:rPr>
          <w:rFonts w:ascii="Arial" w:hAnsi="Arial" w:cs="Arial"/>
          <w:sz w:val="28"/>
        </w:rPr>
        <w:t>Sala das Sessões em</w:t>
      </w:r>
      <w:r>
        <w:rPr>
          <w:rFonts w:ascii="Arial" w:hAnsi="Arial" w:cs="Arial"/>
          <w:sz w:val="28"/>
        </w:rPr>
        <w:t xml:space="preserve"> </w:t>
      </w:r>
      <w:r w:rsidR="00C95664">
        <w:rPr>
          <w:rFonts w:ascii="Arial" w:hAnsi="Arial" w:cs="Arial"/>
          <w:sz w:val="28"/>
        </w:rPr>
        <w:t>2</w:t>
      </w:r>
      <w:r w:rsidR="00881E65">
        <w:rPr>
          <w:rFonts w:ascii="Arial" w:hAnsi="Arial" w:cs="Arial"/>
          <w:sz w:val="28"/>
        </w:rPr>
        <w:t>4</w:t>
      </w:r>
      <w:r w:rsidR="002604C9">
        <w:rPr>
          <w:rFonts w:ascii="Arial" w:hAnsi="Arial" w:cs="Arial"/>
          <w:sz w:val="28"/>
        </w:rPr>
        <w:t xml:space="preserve"> de maio</w:t>
      </w:r>
      <w:r w:rsidR="008E46AA">
        <w:rPr>
          <w:rFonts w:ascii="Arial" w:hAnsi="Arial" w:cs="Arial"/>
          <w:sz w:val="28"/>
        </w:rPr>
        <w:t xml:space="preserve"> de 2022</w:t>
      </w:r>
      <w:r w:rsidRPr="00305E6C">
        <w:rPr>
          <w:rFonts w:ascii="Arial" w:hAnsi="Arial" w:cs="Arial"/>
          <w:sz w:val="28"/>
        </w:rPr>
        <w:t>.</w:t>
      </w:r>
    </w:p>
    <w:p w:rsidR="006C57D6" w:rsidRDefault="006C57D6" w:rsidP="00CF633B">
      <w:pPr>
        <w:pStyle w:val="Corpodetexto21"/>
        <w:widowControl/>
        <w:tabs>
          <w:tab w:val="left" w:pos="2694"/>
        </w:tabs>
        <w:overflowPunct/>
        <w:autoSpaceDE/>
        <w:adjustRightInd/>
        <w:rPr>
          <w:rFonts w:ascii="Arial" w:hAnsi="Arial" w:cs="Arial"/>
          <w:b/>
          <w:bCs/>
        </w:rPr>
      </w:pPr>
    </w:p>
    <w:p w:rsidR="00881E65" w:rsidRDefault="00881E65" w:rsidP="00CF633B">
      <w:pPr>
        <w:pStyle w:val="Corpodetexto21"/>
        <w:widowControl/>
        <w:tabs>
          <w:tab w:val="left" w:pos="2694"/>
        </w:tabs>
        <w:overflowPunct/>
        <w:autoSpaceDE/>
        <w:adjustRightInd/>
        <w:rPr>
          <w:rFonts w:ascii="Arial" w:hAnsi="Arial" w:cs="Arial"/>
          <w:b/>
          <w:bCs/>
        </w:rPr>
      </w:pPr>
    </w:p>
    <w:p w:rsidR="00881E65" w:rsidRDefault="00881E65" w:rsidP="00CF633B">
      <w:pPr>
        <w:pStyle w:val="Corpodetexto21"/>
        <w:widowControl/>
        <w:tabs>
          <w:tab w:val="left" w:pos="2694"/>
        </w:tabs>
        <w:overflowPunct/>
        <w:autoSpaceDE/>
        <w:adjustRightInd/>
        <w:rPr>
          <w:rFonts w:ascii="Arial" w:hAnsi="Arial" w:cs="Arial"/>
          <w:b/>
          <w:bCs/>
        </w:rPr>
      </w:pPr>
    </w:p>
    <w:p w:rsidR="002604C9" w:rsidRDefault="002604C9" w:rsidP="00CF633B">
      <w:pPr>
        <w:pStyle w:val="Corpodetexto21"/>
        <w:widowControl/>
        <w:tabs>
          <w:tab w:val="left" w:pos="2694"/>
        </w:tabs>
        <w:overflowPunct/>
        <w:autoSpaceDE/>
        <w:adjustRightInd/>
        <w:rPr>
          <w:rFonts w:ascii="Arial" w:hAnsi="Arial" w:cs="Arial"/>
          <w:b/>
          <w:bCs/>
        </w:rPr>
      </w:pPr>
    </w:p>
    <w:p w:rsidR="00C95664" w:rsidRDefault="00C95664" w:rsidP="007C0A69">
      <w:pPr>
        <w:tabs>
          <w:tab w:val="left" w:pos="2694"/>
        </w:tabs>
        <w:jc w:val="center"/>
        <w:rPr>
          <w:rFonts w:ascii="Arial" w:hAnsi="Arial" w:cs="Arial"/>
          <w:b/>
          <w:bCs/>
          <w:sz w:val="26"/>
          <w:szCs w:val="26"/>
        </w:rPr>
      </w:pPr>
    </w:p>
    <w:p w:rsidR="007C0A69" w:rsidRPr="00C2769C" w:rsidRDefault="007C0A69" w:rsidP="007C0A69">
      <w:pPr>
        <w:tabs>
          <w:tab w:val="left" w:pos="2694"/>
        </w:tabs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 xml:space="preserve">Walmir Joaquim </w:t>
      </w:r>
      <w:r>
        <w:rPr>
          <w:rFonts w:ascii="Arial" w:hAnsi="Arial" w:cs="Arial"/>
          <w:b/>
          <w:bCs/>
          <w:sz w:val="26"/>
          <w:szCs w:val="26"/>
        </w:rPr>
        <w:tab/>
      </w:r>
      <w:r>
        <w:rPr>
          <w:rFonts w:ascii="Arial" w:hAnsi="Arial" w:cs="Arial"/>
          <w:b/>
          <w:bCs/>
          <w:sz w:val="26"/>
          <w:szCs w:val="26"/>
        </w:rPr>
        <w:tab/>
      </w:r>
      <w:r>
        <w:rPr>
          <w:rFonts w:ascii="Arial" w:hAnsi="Arial" w:cs="Arial"/>
          <w:b/>
          <w:bCs/>
          <w:sz w:val="26"/>
          <w:szCs w:val="26"/>
        </w:rPr>
        <w:tab/>
        <w:t>Geraldo de Paula Dias Carvalho</w:t>
      </w:r>
    </w:p>
    <w:p w:rsidR="007C0A69" w:rsidRDefault="007C0A69" w:rsidP="007C0A69">
      <w:pPr>
        <w:tabs>
          <w:tab w:val="left" w:pos="2694"/>
        </w:tabs>
        <w:rPr>
          <w:rFonts w:ascii="Arial" w:hAnsi="Arial" w:cs="Arial"/>
          <w:bCs/>
          <w:i/>
          <w:sz w:val="26"/>
          <w:szCs w:val="26"/>
        </w:rPr>
      </w:pPr>
      <w:r>
        <w:rPr>
          <w:rFonts w:ascii="Arial" w:hAnsi="Arial" w:cs="Arial"/>
          <w:bCs/>
          <w:i/>
          <w:sz w:val="26"/>
          <w:szCs w:val="26"/>
        </w:rPr>
        <w:t xml:space="preserve">                 Vereador                                             </w:t>
      </w:r>
      <w:proofErr w:type="spellStart"/>
      <w:r>
        <w:rPr>
          <w:rFonts w:ascii="Arial" w:hAnsi="Arial" w:cs="Arial"/>
          <w:bCs/>
          <w:i/>
          <w:sz w:val="26"/>
          <w:szCs w:val="26"/>
        </w:rPr>
        <w:t>Vereador</w:t>
      </w:r>
      <w:proofErr w:type="spellEnd"/>
    </w:p>
    <w:p w:rsidR="008B624A" w:rsidRDefault="008B624A" w:rsidP="007C0A69">
      <w:pPr>
        <w:tabs>
          <w:tab w:val="left" w:pos="2694"/>
        </w:tabs>
        <w:jc w:val="center"/>
        <w:rPr>
          <w:rFonts w:ascii="Arial" w:hAnsi="Arial" w:cs="Arial"/>
          <w:bCs/>
          <w:i/>
          <w:sz w:val="26"/>
          <w:szCs w:val="26"/>
        </w:rPr>
      </w:pPr>
    </w:p>
    <w:p w:rsidR="00D52B00" w:rsidRDefault="00D52B00" w:rsidP="007C0A69">
      <w:pPr>
        <w:tabs>
          <w:tab w:val="left" w:pos="2694"/>
        </w:tabs>
        <w:jc w:val="center"/>
        <w:rPr>
          <w:rFonts w:ascii="Arial" w:hAnsi="Arial" w:cs="Arial"/>
          <w:bCs/>
          <w:i/>
          <w:sz w:val="26"/>
          <w:szCs w:val="26"/>
        </w:rPr>
      </w:pPr>
    </w:p>
    <w:p w:rsidR="0076635F" w:rsidRDefault="0076635F" w:rsidP="007C0A69">
      <w:pPr>
        <w:tabs>
          <w:tab w:val="left" w:pos="2694"/>
        </w:tabs>
        <w:jc w:val="center"/>
        <w:rPr>
          <w:rFonts w:ascii="Arial" w:hAnsi="Arial" w:cs="Arial"/>
          <w:bCs/>
          <w:i/>
          <w:sz w:val="26"/>
          <w:szCs w:val="26"/>
        </w:rPr>
      </w:pPr>
    </w:p>
    <w:p w:rsidR="007C0A69" w:rsidRPr="00C2769C" w:rsidRDefault="007C0A69" w:rsidP="007C0A69">
      <w:pPr>
        <w:tabs>
          <w:tab w:val="left" w:pos="2694"/>
        </w:tabs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 xml:space="preserve">Karen </w:t>
      </w:r>
      <w:proofErr w:type="spellStart"/>
      <w:r>
        <w:rPr>
          <w:rFonts w:ascii="Arial" w:hAnsi="Arial" w:cs="Arial"/>
          <w:b/>
          <w:bCs/>
          <w:sz w:val="26"/>
          <w:szCs w:val="26"/>
        </w:rPr>
        <w:t>Dadona</w:t>
      </w:r>
      <w:proofErr w:type="spellEnd"/>
      <w:r>
        <w:rPr>
          <w:rFonts w:ascii="Arial" w:hAnsi="Arial" w:cs="Arial"/>
          <w:b/>
          <w:bCs/>
          <w:sz w:val="26"/>
          <w:szCs w:val="26"/>
        </w:rPr>
        <w:tab/>
      </w:r>
      <w:r>
        <w:rPr>
          <w:rFonts w:ascii="Arial" w:hAnsi="Arial" w:cs="Arial"/>
          <w:b/>
          <w:bCs/>
          <w:sz w:val="26"/>
          <w:szCs w:val="26"/>
        </w:rPr>
        <w:tab/>
      </w:r>
      <w:r>
        <w:rPr>
          <w:rFonts w:ascii="Arial" w:hAnsi="Arial" w:cs="Arial"/>
          <w:b/>
          <w:bCs/>
          <w:sz w:val="26"/>
          <w:szCs w:val="26"/>
        </w:rPr>
        <w:tab/>
        <w:t>Marcio José Albertini</w:t>
      </w:r>
    </w:p>
    <w:p w:rsidR="007C0A69" w:rsidRDefault="007C0A69" w:rsidP="007C0A69">
      <w:pPr>
        <w:tabs>
          <w:tab w:val="left" w:pos="2694"/>
        </w:tabs>
        <w:rPr>
          <w:rFonts w:ascii="Arial" w:hAnsi="Arial" w:cs="Arial"/>
          <w:bCs/>
          <w:i/>
          <w:sz w:val="26"/>
          <w:szCs w:val="26"/>
        </w:rPr>
      </w:pPr>
      <w:r>
        <w:rPr>
          <w:rFonts w:ascii="Arial" w:hAnsi="Arial" w:cs="Arial"/>
          <w:bCs/>
          <w:i/>
          <w:sz w:val="26"/>
          <w:szCs w:val="26"/>
        </w:rPr>
        <w:t xml:space="preserve">                         Vereadora                                        Vereador                    </w:t>
      </w:r>
    </w:p>
    <w:p w:rsidR="00FE2F0F" w:rsidRDefault="007C0A69" w:rsidP="004E7175">
      <w:pPr>
        <w:tabs>
          <w:tab w:val="left" w:pos="2694"/>
        </w:tabs>
        <w:jc w:val="right"/>
        <w:rPr>
          <w:rFonts w:ascii="Arial" w:hAnsi="Arial" w:cs="Arial"/>
          <w:bCs/>
          <w:i/>
          <w:sz w:val="16"/>
          <w:szCs w:val="16"/>
        </w:rPr>
      </w:pPr>
      <w:r>
        <w:rPr>
          <w:rFonts w:ascii="Arial" w:hAnsi="Arial" w:cs="Arial"/>
          <w:bCs/>
          <w:i/>
          <w:sz w:val="26"/>
          <w:szCs w:val="26"/>
        </w:rPr>
        <w:t xml:space="preserve"> </w:t>
      </w:r>
      <w:r w:rsidR="00D52B00">
        <w:rPr>
          <w:rFonts w:ascii="Arial" w:hAnsi="Arial" w:cs="Arial"/>
          <w:bCs/>
          <w:i/>
          <w:sz w:val="16"/>
          <w:szCs w:val="16"/>
        </w:rPr>
        <w:t>08</w:t>
      </w:r>
      <w:r w:rsidR="0088479B">
        <w:rPr>
          <w:rFonts w:ascii="Arial" w:hAnsi="Arial" w:cs="Arial"/>
          <w:bCs/>
          <w:i/>
          <w:sz w:val="16"/>
          <w:szCs w:val="16"/>
        </w:rPr>
        <w:t>h</w:t>
      </w:r>
      <w:r w:rsidR="00881E65">
        <w:rPr>
          <w:rFonts w:ascii="Arial" w:hAnsi="Arial" w:cs="Arial"/>
          <w:bCs/>
          <w:i/>
          <w:sz w:val="16"/>
          <w:szCs w:val="16"/>
        </w:rPr>
        <w:t>53</w:t>
      </w:r>
      <w:r w:rsidR="0088479B">
        <w:rPr>
          <w:rFonts w:ascii="Arial" w:hAnsi="Arial" w:cs="Arial"/>
          <w:bCs/>
          <w:i/>
          <w:sz w:val="16"/>
          <w:szCs w:val="16"/>
        </w:rPr>
        <w:t>min</w:t>
      </w:r>
    </w:p>
    <w:p w:rsidR="00BE5965" w:rsidRPr="00D878BA" w:rsidRDefault="00BE5965" w:rsidP="004E7175">
      <w:pPr>
        <w:tabs>
          <w:tab w:val="left" w:pos="2694"/>
        </w:tabs>
        <w:jc w:val="right"/>
        <w:rPr>
          <w:rFonts w:ascii="Arial" w:hAnsi="Arial" w:cs="Arial"/>
          <w:bCs/>
          <w:i/>
          <w:sz w:val="16"/>
          <w:szCs w:val="16"/>
        </w:rPr>
      </w:pPr>
    </w:p>
    <w:sectPr w:rsidR="00BE5965" w:rsidRPr="00D878BA" w:rsidSect="00DD6EAC">
      <w:headerReference w:type="even" r:id="rId7"/>
      <w:headerReference w:type="default" r:id="rId8"/>
      <w:footerReference w:type="default" r:id="rId9"/>
      <w:headerReference w:type="first" r:id="rId10"/>
      <w:pgSz w:w="11907" w:h="16840" w:code="9"/>
      <w:pgMar w:top="2381" w:right="992" w:bottom="1134" w:left="1701" w:header="794" w:footer="508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1C70" w:rsidRDefault="00921C70">
      <w:r>
        <w:separator/>
      </w:r>
    </w:p>
  </w:endnote>
  <w:endnote w:type="continuationSeparator" w:id="0">
    <w:p w:rsidR="00921C70" w:rsidRDefault="00921C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45BD" w:rsidRDefault="0072204A" w:rsidP="001C0461">
    <w:pPr>
      <w:pStyle w:val="Rodap"/>
      <w:tabs>
        <w:tab w:val="clear" w:pos="4252"/>
        <w:tab w:val="clear" w:pos="8504"/>
      </w:tabs>
    </w:pPr>
    <w:r>
      <w:rPr>
        <w:noProof/>
      </w:rPr>
      <w:drawing>
        <wp:inline distT="0" distB="0" distL="0" distR="0">
          <wp:extent cx="5759450" cy="382270"/>
          <wp:effectExtent l="0" t="0" r="0" b="0"/>
          <wp:docPr id="8" name="Imagem 8" descr="Rodapé(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dapé(2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382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1C70" w:rsidRDefault="00921C70">
      <w:r>
        <w:separator/>
      </w:r>
    </w:p>
  </w:footnote>
  <w:footnote w:type="continuationSeparator" w:id="0">
    <w:p w:rsidR="00921C70" w:rsidRDefault="00921C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70AB" w:rsidRDefault="00921C7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858787" o:spid="_x0000_s2056" type="#_x0000_t75" style="position:absolute;margin-left:0;margin-top:0;width:344.7pt;height:377.1pt;z-index:-251658752;mso-position-horizontal:center;mso-position-horizontal-relative:margin;mso-position-vertical:center;mso-position-vertical-relative:margin" o:allowincell="f">
          <v:imagedata r:id="rId1" o:title="Brasão Câmara (low)" gain="19661f" blacklevel="22938f"/>
          <w10:wrap anchorx="margin" anchory="margin"/>
        </v:shape>
      </w:pict>
    </w:r>
    <w:r w:rsidR="0072204A">
      <w:rPr>
        <w:noProof/>
      </w:rPr>
      <w:drawing>
        <wp:inline distT="0" distB="0" distL="0" distR="0">
          <wp:extent cx="5745480" cy="955040"/>
          <wp:effectExtent l="0" t="0" r="7620" b="0"/>
          <wp:docPr id="5" name="Imagem 8" descr="Descrição: D:\guilherme\Pictures\Brasão e outros\cabecalho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 descr="Descrição: D:\guilherme\Pictures\Brasão e outros\cabecalho(2)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5480" cy="955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2204A">
      <w:rPr>
        <w:noProof/>
      </w:rPr>
      <w:drawing>
        <wp:inline distT="0" distB="0" distL="0" distR="0">
          <wp:extent cx="5745480" cy="955040"/>
          <wp:effectExtent l="0" t="0" r="7620" b="0"/>
          <wp:docPr id="6" name="Imagem 9" descr="Descrição: D:\guilherme\Pictures\Brasão e outros\cabecalh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escrição: D:\guilherme\Pictures\Brasão e outros\cabecalho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5480" cy="955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1824" w:rsidRDefault="009A61BD" w:rsidP="001C0461">
    <w:pPr>
      <w:pStyle w:val="Cabealho"/>
      <w:tabs>
        <w:tab w:val="clear" w:pos="4252"/>
        <w:tab w:val="clear" w:pos="8504"/>
      </w:tabs>
      <w:jc w:val="right"/>
    </w:pPr>
    <w:r>
      <w:rPr>
        <w:noProof/>
      </w:rPr>
      <w:fldChar w:fldCharType="begin"/>
    </w:r>
    <w:r w:rsidR="001C0461">
      <w:rPr>
        <w:noProof/>
      </w:rPr>
      <w:instrText>PAGE   \* MERGEFORMAT</w:instrText>
    </w:r>
    <w:r>
      <w:rPr>
        <w:noProof/>
      </w:rPr>
      <w:fldChar w:fldCharType="separate"/>
    </w:r>
    <w:r w:rsidR="00513810">
      <w:rPr>
        <w:noProof/>
      </w:rPr>
      <w:t>2</w:t>
    </w:r>
    <w:r>
      <w:rPr>
        <w:noProof/>
      </w:rPr>
      <w:fldChar w:fldCharType="end"/>
    </w:r>
    <w:r w:rsidR="001C0461">
      <w:rPr>
        <w:noProof/>
      </w:rPr>
      <w:br/>
    </w:r>
    <w:r w:rsidR="00921C7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858788" o:spid="_x0000_s2057" type="#_x0000_t75" style="position:absolute;left:0;text-align:left;margin-left:0;margin-top:0;width:344.7pt;height:377.1pt;z-index:-251657728;mso-position-horizontal:center;mso-position-horizontal-relative:margin;mso-position-vertical:center;mso-position-vertical-relative:margin" o:allowincell="f">
          <v:imagedata r:id="rId1" o:title="Brasão Câmara (low)" gain="19661f" blacklevel="22938f"/>
          <w10:wrap anchorx="margin" anchory="margin"/>
        </v:shape>
      </w:pict>
    </w:r>
    <w:r w:rsidR="0072204A">
      <w:rPr>
        <w:noProof/>
      </w:rPr>
      <w:drawing>
        <wp:inline distT="0" distB="0" distL="0" distR="0">
          <wp:extent cx="5745480" cy="955040"/>
          <wp:effectExtent l="0" t="0" r="7620" b="0"/>
          <wp:docPr id="7" name="Imagem 13" descr="Descrição: D:\guilherme\Pictures\Brasão e outros\cabecalho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3" descr="Descrição: D:\guilherme\Pictures\Brasão e outros\cabecalho(2)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5480" cy="955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35AF" w:rsidRDefault="00921C7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858786" o:spid="_x0000_s2055" type="#_x0000_t75" style="position:absolute;margin-left:0;margin-top:0;width:344.7pt;height:377.1pt;z-index:-251659776;mso-position-horizontal:center;mso-position-horizontal-relative:margin;mso-position-vertical:center;mso-position-vertical-relative:margin" o:allowincell="f">
          <v:imagedata r:id="rId1" o:title="Brasão Câmara (low)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B34C75"/>
    <w:multiLevelType w:val="hybridMultilevel"/>
    <w:tmpl w:val="3CC839B4"/>
    <w:lvl w:ilvl="0" w:tplc="EF84566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AB2251"/>
    <w:multiLevelType w:val="hybridMultilevel"/>
    <w:tmpl w:val="DF6025D4"/>
    <w:lvl w:ilvl="0" w:tplc="C66CAD68">
      <w:numFmt w:val="bullet"/>
      <w:lvlText w:val=""/>
      <w:lvlJc w:val="left"/>
      <w:pPr>
        <w:ind w:left="180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2AC156CB"/>
    <w:multiLevelType w:val="hybridMultilevel"/>
    <w:tmpl w:val="60D8931A"/>
    <w:lvl w:ilvl="0" w:tplc="F2BE04B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FC5DD0"/>
    <w:multiLevelType w:val="hybridMultilevel"/>
    <w:tmpl w:val="4BD0CB9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022F2B"/>
    <w:multiLevelType w:val="hybridMultilevel"/>
    <w:tmpl w:val="16400B8E"/>
    <w:lvl w:ilvl="0" w:tplc="1F2E854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5" w15:restartNumberingAfterBreak="0">
    <w:nsid w:val="38D32687"/>
    <w:multiLevelType w:val="hybridMultilevel"/>
    <w:tmpl w:val="65E0CEF4"/>
    <w:lvl w:ilvl="0" w:tplc="A51E124C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7B76ED"/>
    <w:multiLevelType w:val="hybridMultilevel"/>
    <w:tmpl w:val="648E23A2"/>
    <w:lvl w:ilvl="0" w:tplc="DCF4FBF4">
      <w:start w:val="4"/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92E1EED"/>
    <w:multiLevelType w:val="hybridMultilevel"/>
    <w:tmpl w:val="138431D6"/>
    <w:lvl w:ilvl="0" w:tplc="081C6B0C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0E0BEB"/>
    <w:multiLevelType w:val="hybridMultilevel"/>
    <w:tmpl w:val="E09694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DE0EB1"/>
    <w:multiLevelType w:val="hybridMultilevel"/>
    <w:tmpl w:val="6DB8B114"/>
    <w:lvl w:ilvl="0" w:tplc="3014F39C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76D1CF4"/>
    <w:multiLevelType w:val="hybridMultilevel"/>
    <w:tmpl w:val="43DCD9EE"/>
    <w:lvl w:ilvl="0" w:tplc="D6E24292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766FE5"/>
    <w:multiLevelType w:val="hybridMultilevel"/>
    <w:tmpl w:val="7902BD94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D61768D"/>
    <w:multiLevelType w:val="hybridMultilevel"/>
    <w:tmpl w:val="8EAAA9A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EA383B"/>
    <w:multiLevelType w:val="hybridMultilevel"/>
    <w:tmpl w:val="144C08A8"/>
    <w:lvl w:ilvl="0" w:tplc="4292300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20438B"/>
    <w:multiLevelType w:val="hybridMultilevel"/>
    <w:tmpl w:val="0AE44338"/>
    <w:lvl w:ilvl="0" w:tplc="B7FE1AF8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9D77E9D"/>
    <w:multiLevelType w:val="hybridMultilevel"/>
    <w:tmpl w:val="BC28F89E"/>
    <w:lvl w:ilvl="0" w:tplc="DA7C7414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1"/>
  </w:num>
  <w:num w:numId="3">
    <w:abstractNumId w:val="3"/>
  </w:num>
  <w:num w:numId="4">
    <w:abstractNumId w:val="12"/>
  </w:num>
  <w:num w:numId="5">
    <w:abstractNumId w:val="8"/>
  </w:num>
  <w:num w:numId="6">
    <w:abstractNumId w:val="13"/>
  </w:num>
  <w:num w:numId="7">
    <w:abstractNumId w:val="7"/>
  </w:num>
  <w:num w:numId="8">
    <w:abstractNumId w:val="14"/>
  </w:num>
  <w:num w:numId="9">
    <w:abstractNumId w:val="6"/>
  </w:num>
  <w:num w:numId="10">
    <w:abstractNumId w:val="1"/>
  </w:num>
  <w:num w:numId="11">
    <w:abstractNumId w:val="5"/>
  </w:num>
  <w:num w:numId="12">
    <w:abstractNumId w:val="9"/>
  </w:num>
  <w:num w:numId="13">
    <w:abstractNumId w:val="10"/>
  </w:num>
  <w:num w:numId="14">
    <w:abstractNumId w:val="15"/>
  </w:num>
  <w:num w:numId="15">
    <w:abstractNumId w:val="2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5E6C"/>
    <w:rsid w:val="0000179B"/>
    <w:rsid w:val="0000263B"/>
    <w:rsid w:val="00004F9B"/>
    <w:rsid w:val="00006EF4"/>
    <w:rsid w:val="00007F87"/>
    <w:rsid w:val="0001393D"/>
    <w:rsid w:val="00014D93"/>
    <w:rsid w:val="00022226"/>
    <w:rsid w:val="0003003C"/>
    <w:rsid w:val="0003379B"/>
    <w:rsid w:val="00033E28"/>
    <w:rsid w:val="00043320"/>
    <w:rsid w:val="00043681"/>
    <w:rsid w:val="00043A33"/>
    <w:rsid w:val="00053AF3"/>
    <w:rsid w:val="00057E40"/>
    <w:rsid w:val="00060829"/>
    <w:rsid w:val="00060946"/>
    <w:rsid w:val="00070160"/>
    <w:rsid w:val="0007214B"/>
    <w:rsid w:val="00073052"/>
    <w:rsid w:val="00080EE3"/>
    <w:rsid w:val="000A02B5"/>
    <w:rsid w:val="000A19FB"/>
    <w:rsid w:val="000B6463"/>
    <w:rsid w:val="000C1FE0"/>
    <w:rsid w:val="000C2E75"/>
    <w:rsid w:val="000C5754"/>
    <w:rsid w:val="000E1C87"/>
    <w:rsid w:val="000F0B3B"/>
    <w:rsid w:val="000F1329"/>
    <w:rsid w:val="000F1AED"/>
    <w:rsid w:val="00102807"/>
    <w:rsid w:val="00114BF8"/>
    <w:rsid w:val="00120652"/>
    <w:rsid w:val="0012704B"/>
    <w:rsid w:val="00132BD7"/>
    <w:rsid w:val="00137986"/>
    <w:rsid w:val="00147172"/>
    <w:rsid w:val="00154428"/>
    <w:rsid w:val="00154444"/>
    <w:rsid w:val="001641B3"/>
    <w:rsid w:val="00165C13"/>
    <w:rsid w:val="00166D38"/>
    <w:rsid w:val="00166D6F"/>
    <w:rsid w:val="00177365"/>
    <w:rsid w:val="001831DE"/>
    <w:rsid w:val="00184019"/>
    <w:rsid w:val="00185012"/>
    <w:rsid w:val="001926BE"/>
    <w:rsid w:val="00192F0C"/>
    <w:rsid w:val="001A1C4D"/>
    <w:rsid w:val="001A6AA6"/>
    <w:rsid w:val="001C0461"/>
    <w:rsid w:val="001C0CB2"/>
    <w:rsid w:val="001C534C"/>
    <w:rsid w:val="001C603E"/>
    <w:rsid w:val="001C64C2"/>
    <w:rsid w:val="001C689B"/>
    <w:rsid w:val="001D5710"/>
    <w:rsid w:val="001D6F14"/>
    <w:rsid w:val="001E10CA"/>
    <w:rsid w:val="001E3D4F"/>
    <w:rsid w:val="001E7434"/>
    <w:rsid w:val="001F1485"/>
    <w:rsid w:val="001F3B4E"/>
    <w:rsid w:val="001F3E65"/>
    <w:rsid w:val="001F45CD"/>
    <w:rsid w:val="001F5A7E"/>
    <w:rsid w:val="001F79EB"/>
    <w:rsid w:val="0020620E"/>
    <w:rsid w:val="002138CC"/>
    <w:rsid w:val="00215136"/>
    <w:rsid w:val="002309C5"/>
    <w:rsid w:val="002604C9"/>
    <w:rsid w:val="00261F20"/>
    <w:rsid w:val="00262FD4"/>
    <w:rsid w:val="00264777"/>
    <w:rsid w:val="0026779D"/>
    <w:rsid w:val="00267B0C"/>
    <w:rsid w:val="00273DC6"/>
    <w:rsid w:val="002806E8"/>
    <w:rsid w:val="002854A1"/>
    <w:rsid w:val="0028599C"/>
    <w:rsid w:val="00291B98"/>
    <w:rsid w:val="002956EA"/>
    <w:rsid w:val="002A2C46"/>
    <w:rsid w:val="002A4AC3"/>
    <w:rsid w:val="002B6524"/>
    <w:rsid w:val="002C4FA3"/>
    <w:rsid w:val="002D3D69"/>
    <w:rsid w:val="002D5E8B"/>
    <w:rsid w:val="002E53C1"/>
    <w:rsid w:val="002F6EA6"/>
    <w:rsid w:val="002F7034"/>
    <w:rsid w:val="003045BD"/>
    <w:rsid w:val="00305E6C"/>
    <w:rsid w:val="00320DB7"/>
    <w:rsid w:val="003231F5"/>
    <w:rsid w:val="0032638D"/>
    <w:rsid w:val="00333596"/>
    <w:rsid w:val="003353C2"/>
    <w:rsid w:val="00347F04"/>
    <w:rsid w:val="00357F95"/>
    <w:rsid w:val="00360C49"/>
    <w:rsid w:val="00366294"/>
    <w:rsid w:val="00372779"/>
    <w:rsid w:val="00373C67"/>
    <w:rsid w:val="00373D4D"/>
    <w:rsid w:val="00373EDA"/>
    <w:rsid w:val="00380A2D"/>
    <w:rsid w:val="00382FF2"/>
    <w:rsid w:val="00395436"/>
    <w:rsid w:val="00397D9E"/>
    <w:rsid w:val="00397E1C"/>
    <w:rsid w:val="003E01E4"/>
    <w:rsid w:val="003E1E1C"/>
    <w:rsid w:val="003E2F79"/>
    <w:rsid w:val="003E4A8B"/>
    <w:rsid w:val="003E6A8E"/>
    <w:rsid w:val="003F0691"/>
    <w:rsid w:val="003F4611"/>
    <w:rsid w:val="003F5E1F"/>
    <w:rsid w:val="003F6A76"/>
    <w:rsid w:val="00403D67"/>
    <w:rsid w:val="00404740"/>
    <w:rsid w:val="0040557A"/>
    <w:rsid w:val="0041663A"/>
    <w:rsid w:val="004201F9"/>
    <w:rsid w:val="0043465B"/>
    <w:rsid w:val="00442AA1"/>
    <w:rsid w:val="00444930"/>
    <w:rsid w:val="00455C82"/>
    <w:rsid w:val="00461689"/>
    <w:rsid w:val="00462049"/>
    <w:rsid w:val="00464E11"/>
    <w:rsid w:val="00485565"/>
    <w:rsid w:val="00491CA0"/>
    <w:rsid w:val="004929C4"/>
    <w:rsid w:val="00492A90"/>
    <w:rsid w:val="0049576B"/>
    <w:rsid w:val="004A1622"/>
    <w:rsid w:val="004A250A"/>
    <w:rsid w:val="004A7AB0"/>
    <w:rsid w:val="004D0E2A"/>
    <w:rsid w:val="004D34ED"/>
    <w:rsid w:val="004D396C"/>
    <w:rsid w:val="004D5D5A"/>
    <w:rsid w:val="004D7E26"/>
    <w:rsid w:val="004E040E"/>
    <w:rsid w:val="004E1B80"/>
    <w:rsid w:val="004E3065"/>
    <w:rsid w:val="004E7175"/>
    <w:rsid w:val="00505F3C"/>
    <w:rsid w:val="00513810"/>
    <w:rsid w:val="0051687A"/>
    <w:rsid w:val="00521E61"/>
    <w:rsid w:val="00523D28"/>
    <w:rsid w:val="005257EE"/>
    <w:rsid w:val="00526823"/>
    <w:rsid w:val="00531477"/>
    <w:rsid w:val="005325AE"/>
    <w:rsid w:val="005411AE"/>
    <w:rsid w:val="00543B14"/>
    <w:rsid w:val="005456F8"/>
    <w:rsid w:val="005563E4"/>
    <w:rsid w:val="00560203"/>
    <w:rsid w:val="005707AC"/>
    <w:rsid w:val="005819E0"/>
    <w:rsid w:val="00593912"/>
    <w:rsid w:val="00594755"/>
    <w:rsid w:val="00595EAF"/>
    <w:rsid w:val="00596BDE"/>
    <w:rsid w:val="005A1C67"/>
    <w:rsid w:val="005A2FAA"/>
    <w:rsid w:val="005B0EBF"/>
    <w:rsid w:val="005B1B56"/>
    <w:rsid w:val="005C67A7"/>
    <w:rsid w:val="005C766E"/>
    <w:rsid w:val="005D67A7"/>
    <w:rsid w:val="005D72CF"/>
    <w:rsid w:val="005F7BA3"/>
    <w:rsid w:val="005F7DA4"/>
    <w:rsid w:val="00601824"/>
    <w:rsid w:val="00601D52"/>
    <w:rsid w:val="00606597"/>
    <w:rsid w:val="00614150"/>
    <w:rsid w:val="006156EE"/>
    <w:rsid w:val="00616ED8"/>
    <w:rsid w:val="006228FC"/>
    <w:rsid w:val="00623806"/>
    <w:rsid w:val="006252D8"/>
    <w:rsid w:val="00634F0C"/>
    <w:rsid w:val="0064327C"/>
    <w:rsid w:val="00643F83"/>
    <w:rsid w:val="00644031"/>
    <w:rsid w:val="00647E8F"/>
    <w:rsid w:val="00650FE7"/>
    <w:rsid w:val="00651084"/>
    <w:rsid w:val="00660393"/>
    <w:rsid w:val="00660504"/>
    <w:rsid w:val="00661B1C"/>
    <w:rsid w:val="00664A99"/>
    <w:rsid w:val="00670011"/>
    <w:rsid w:val="00670E48"/>
    <w:rsid w:val="00671B44"/>
    <w:rsid w:val="0067250F"/>
    <w:rsid w:val="00673621"/>
    <w:rsid w:val="006810CC"/>
    <w:rsid w:val="00687ED5"/>
    <w:rsid w:val="00692861"/>
    <w:rsid w:val="0069486F"/>
    <w:rsid w:val="006A0EEA"/>
    <w:rsid w:val="006A5524"/>
    <w:rsid w:val="006C2245"/>
    <w:rsid w:val="006C57D6"/>
    <w:rsid w:val="006C6510"/>
    <w:rsid w:val="006D2965"/>
    <w:rsid w:val="006E6744"/>
    <w:rsid w:val="006F1388"/>
    <w:rsid w:val="006F643C"/>
    <w:rsid w:val="006F6B4E"/>
    <w:rsid w:val="007106D2"/>
    <w:rsid w:val="00712D6A"/>
    <w:rsid w:val="0072204A"/>
    <w:rsid w:val="007279EB"/>
    <w:rsid w:val="00734792"/>
    <w:rsid w:val="0074204A"/>
    <w:rsid w:val="007429B5"/>
    <w:rsid w:val="00742F02"/>
    <w:rsid w:val="0075171F"/>
    <w:rsid w:val="00751E2B"/>
    <w:rsid w:val="007545DD"/>
    <w:rsid w:val="00763B26"/>
    <w:rsid w:val="0076635F"/>
    <w:rsid w:val="00776F47"/>
    <w:rsid w:val="007815A2"/>
    <w:rsid w:val="007958B0"/>
    <w:rsid w:val="007B370F"/>
    <w:rsid w:val="007B69B6"/>
    <w:rsid w:val="007B6F75"/>
    <w:rsid w:val="007C0A69"/>
    <w:rsid w:val="007C50D5"/>
    <w:rsid w:val="007C536B"/>
    <w:rsid w:val="007C7309"/>
    <w:rsid w:val="007D3C00"/>
    <w:rsid w:val="007D3C87"/>
    <w:rsid w:val="007E5CB6"/>
    <w:rsid w:val="007F11ED"/>
    <w:rsid w:val="007F491A"/>
    <w:rsid w:val="008037AA"/>
    <w:rsid w:val="00804B05"/>
    <w:rsid w:val="00805B5D"/>
    <w:rsid w:val="00812CED"/>
    <w:rsid w:val="00821F05"/>
    <w:rsid w:val="0082203D"/>
    <w:rsid w:val="008242CE"/>
    <w:rsid w:val="00831F2A"/>
    <w:rsid w:val="00841C6A"/>
    <w:rsid w:val="00841F3B"/>
    <w:rsid w:val="00844F2B"/>
    <w:rsid w:val="00850939"/>
    <w:rsid w:val="0085414B"/>
    <w:rsid w:val="00862447"/>
    <w:rsid w:val="00863ABB"/>
    <w:rsid w:val="00871E5A"/>
    <w:rsid w:val="00872516"/>
    <w:rsid w:val="00881E26"/>
    <w:rsid w:val="00881E65"/>
    <w:rsid w:val="00882C60"/>
    <w:rsid w:val="0088479B"/>
    <w:rsid w:val="008938B6"/>
    <w:rsid w:val="008A1773"/>
    <w:rsid w:val="008A2314"/>
    <w:rsid w:val="008B624A"/>
    <w:rsid w:val="008C37F0"/>
    <w:rsid w:val="008C41DD"/>
    <w:rsid w:val="008C6838"/>
    <w:rsid w:val="008E1578"/>
    <w:rsid w:val="008E46AA"/>
    <w:rsid w:val="008E536A"/>
    <w:rsid w:val="008F1075"/>
    <w:rsid w:val="008F28C1"/>
    <w:rsid w:val="008F2AC1"/>
    <w:rsid w:val="008F336D"/>
    <w:rsid w:val="008F36CD"/>
    <w:rsid w:val="008F424E"/>
    <w:rsid w:val="008F5072"/>
    <w:rsid w:val="008F6045"/>
    <w:rsid w:val="009050FB"/>
    <w:rsid w:val="00920D80"/>
    <w:rsid w:val="00921C70"/>
    <w:rsid w:val="00922227"/>
    <w:rsid w:val="00925609"/>
    <w:rsid w:val="00937D31"/>
    <w:rsid w:val="00970128"/>
    <w:rsid w:val="009722CF"/>
    <w:rsid w:val="00977A40"/>
    <w:rsid w:val="0098606B"/>
    <w:rsid w:val="00990833"/>
    <w:rsid w:val="0099143D"/>
    <w:rsid w:val="00992BB9"/>
    <w:rsid w:val="009A61BD"/>
    <w:rsid w:val="009A76AA"/>
    <w:rsid w:val="009B33C1"/>
    <w:rsid w:val="009B5D74"/>
    <w:rsid w:val="009C0794"/>
    <w:rsid w:val="009C6D80"/>
    <w:rsid w:val="009D1CCB"/>
    <w:rsid w:val="009D1D48"/>
    <w:rsid w:val="009E6AF6"/>
    <w:rsid w:val="009E7D61"/>
    <w:rsid w:val="009F3487"/>
    <w:rsid w:val="009F40BB"/>
    <w:rsid w:val="009F698E"/>
    <w:rsid w:val="00A01D99"/>
    <w:rsid w:val="00A06A2D"/>
    <w:rsid w:val="00A06E28"/>
    <w:rsid w:val="00A100D2"/>
    <w:rsid w:val="00A114CA"/>
    <w:rsid w:val="00A14F4C"/>
    <w:rsid w:val="00A179F3"/>
    <w:rsid w:val="00A20465"/>
    <w:rsid w:val="00A20AD3"/>
    <w:rsid w:val="00A20E6A"/>
    <w:rsid w:val="00A40C7F"/>
    <w:rsid w:val="00A51B92"/>
    <w:rsid w:val="00A54068"/>
    <w:rsid w:val="00A56D16"/>
    <w:rsid w:val="00A62D02"/>
    <w:rsid w:val="00A67305"/>
    <w:rsid w:val="00A721C2"/>
    <w:rsid w:val="00A72940"/>
    <w:rsid w:val="00A752FF"/>
    <w:rsid w:val="00A80387"/>
    <w:rsid w:val="00A813ED"/>
    <w:rsid w:val="00A819A5"/>
    <w:rsid w:val="00A82638"/>
    <w:rsid w:val="00A86A7A"/>
    <w:rsid w:val="00A91A17"/>
    <w:rsid w:val="00AA3700"/>
    <w:rsid w:val="00AA3AD6"/>
    <w:rsid w:val="00AB6C35"/>
    <w:rsid w:val="00AB73E1"/>
    <w:rsid w:val="00AD4CF0"/>
    <w:rsid w:val="00AD536C"/>
    <w:rsid w:val="00AD686B"/>
    <w:rsid w:val="00AE1B4D"/>
    <w:rsid w:val="00AF04B2"/>
    <w:rsid w:val="00AF12D7"/>
    <w:rsid w:val="00AF314C"/>
    <w:rsid w:val="00AF4A52"/>
    <w:rsid w:val="00AF51FE"/>
    <w:rsid w:val="00B00F24"/>
    <w:rsid w:val="00B024AF"/>
    <w:rsid w:val="00B13B1F"/>
    <w:rsid w:val="00B360BC"/>
    <w:rsid w:val="00B37D5B"/>
    <w:rsid w:val="00B4447C"/>
    <w:rsid w:val="00B542BD"/>
    <w:rsid w:val="00B54DB7"/>
    <w:rsid w:val="00B55603"/>
    <w:rsid w:val="00B56551"/>
    <w:rsid w:val="00B6081B"/>
    <w:rsid w:val="00B60B49"/>
    <w:rsid w:val="00B737FA"/>
    <w:rsid w:val="00B822CE"/>
    <w:rsid w:val="00B91439"/>
    <w:rsid w:val="00B933A2"/>
    <w:rsid w:val="00B96746"/>
    <w:rsid w:val="00B96DD1"/>
    <w:rsid w:val="00BA7A60"/>
    <w:rsid w:val="00BB2A21"/>
    <w:rsid w:val="00BD3476"/>
    <w:rsid w:val="00BE40EF"/>
    <w:rsid w:val="00BE5965"/>
    <w:rsid w:val="00BE5B7F"/>
    <w:rsid w:val="00BF2DF5"/>
    <w:rsid w:val="00BF542D"/>
    <w:rsid w:val="00BF5585"/>
    <w:rsid w:val="00BF59EF"/>
    <w:rsid w:val="00C1008B"/>
    <w:rsid w:val="00C14655"/>
    <w:rsid w:val="00C1718B"/>
    <w:rsid w:val="00C2769C"/>
    <w:rsid w:val="00C31CDD"/>
    <w:rsid w:val="00C429CF"/>
    <w:rsid w:val="00C44E71"/>
    <w:rsid w:val="00C47BCC"/>
    <w:rsid w:val="00C52449"/>
    <w:rsid w:val="00C66828"/>
    <w:rsid w:val="00C75FAC"/>
    <w:rsid w:val="00C90DEF"/>
    <w:rsid w:val="00C95664"/>
    <w:rsid w:val="00CA0822"/>
    <w:rsid w:val="00CB7BDC"/>
    <w:rsid w:val="00CC443B"/>
    <w:rsid w:val="00CC7E9C"/>
    <w:rsid w:val="00CD260C"/>
    <w:rsid w:val="00CD2A34"/>
    <w:rsid w:val="00CD5564"/>
    <w:rsid w:val="00CD63C1"/>
    <w:rsid w:val="00CE0906"/>
    <w:rsid w:val="00CE21D0"/>
    <w:rsid w:val="00CE53C2"/>
    <w:rsid w:val="00CF633B"/>
    <w:rsid w:val="00D02D7C"/>
    <w:rsid w:val="00D11BE0"/>
    <w:rsid w:val="00D1392E"/>
    <w:rsid w:val="00D1568D"/>
    <w:rsid w:val="00D222AF"/>
    <w:rsid w:val="00D2308D"/>
    <w:rsid w:val="00D32BAC"/>
    <w:rsid w:val="00D43089"/>
    <w:rsid w:val="00D52B00"/>
    <w:rsid w:val="00D54872"/>
    <w:rsid w:val="00D56400"/>
    <w:rsid w:val="00D567AC"/>
    <w:rsid w:val="00D7313C"/>
    <w:rsid w:val="00D8459F"/>
    <w:rsid w:val="00D878BA"/>
    <w:rsid w:val="00D878D7"/>
    <w:rsid w:val="00D90326"/>
    <w:rsid w:val="00D90BF6"/>
    <w:rsid w:val="00D972ED"/>
    <w:rsid w:val="00DA4D68"/>
    <w:rsid w:val="00DA75B2"/>
    <w:rsid w:val="00DB16AD"/>
    <w:rsid w:val="00DB17C0"/>
    <w:rsid w:val="00DB4407"/>
    <w:rsid w:val="00DB464D"/>
    <w:rsid w:val="00DB4F08"/>
    <w:rsid w:val="00DB5D56"/>
    <w:rsid w:val="00DC2197"/>
    <w:rsid w:val="00DC502B"/>
    <w:rsid w:val="00DC570B"/>
    <w:rsid w:val="00DD011E"/>
    <w:rsid w:val="00DD0466"/>
    <w:rsid w:val="00DD4A96"/>
    <w:rsid w:val="00DD50E4"/>
    <w:rsid w:val="00DD6EAC"/>
    <w:rsid w:val="00DE0A18"/>
    <w:rsid w:val="00DF189C"/>
    <w:rsid w:val="00DF2633"/>
    <w:rsid w:val="00DF35AF"/>
    <w:rsid w:val="00E00DF4"/>
    <w:rsid w:val="00E136D6"/>
    <w:rsid w:val="00E15FF0"/>
    <w:rsid w:val="00E16196"/>
    <w:rsid w:val="00E22339"/>
    <w:rsid w:val="00E31ABF"/>
    <w:rsid w:val="00E331E0"/>
    <w:rsid w:val="00E40A55"/>
    <w:rsid w:val="00E43633"/>
    <w:rsid w:val="00E470AB"/>
    <w:rsid w:val="00E5163F"/>
    <w:rsid w:val="00E52CEB"/>
    <w:rsid w:val="00E5706E"/>
    <w:rsid w:val="00E60470"/>
    <w:rsid w:val="00E642F5"/>
    <w:rsid w:val="00E65F59"/>
    <w:rsid w:val="00E661EE"/>
    <w:rsid w:val="00E83AB2"/>
    <w:rsid w:val="00E90025"/>
    <w:rsid w:val="00E93A1B"/>
    <w:rsid w:val="00EA51DD"/>
    <w:rsid w:val="00EA59D4"/>
    <w:rsid w:val="00EA6717"/>
    <w:rsid w:val="00EB2287"/>
    <w:rsid w:val="00EB34B7"/>
    <w:rsid w:val="00EB3DEF"/>
    <w:rsid w:val="00EB6CE8"/>
    <w:rsid w:val="00EB73A6"/>
    <w:rsid w:val="00EC0E3A"/>
    <w:rsid w:val="00EC15D8"/>
    <w:rsid w:val="00EC21FA"/>
    <w:rsid w:val="00EC2C9F"/>
    <w:rsid w:val="00ED299E"/>
    <w:rsid w:val="00ED5ED9"/>
    <w:rsid w:val="00ED64C6"/>
    <w:rsid w:val="00EE1903"/>
    <w:rsid w:val="00EE224F"/>
    <w:rsid w:val="00EE29C0"/>
    <w:rsid w:val="00EE4B37"/>
    <w:rsid w:val="00EF160B"/>
    <w:rsid w:val="00EF4A25"/>
    <w:rsid w:val="00F004F9"/>
    <w:rsid w:val="00F02DFF"/>
    <w:rsid w:val="00F053A8"/>
    <w:rsid w:val="00F07EFD"/>
    <w:rsid w:val="00F12809"/>
    <w:rsid w:val="00F14AD6"/>
    <w:rsid w:val="00F15AF5"/>
    <w:rsid w:val="00F179C3"/>
    <w:rsid w:val="00F314BA"/>
    <w:rsid w:val="00F35665"/>
    <w:rsid w:val="00F407BA"/>
    <w:rsid w:val="00F41414"/>
    <w:rsid w:val="00F42FB4"/>
    <w:rsid w:val="00F444C1"/>
    <w:rsid w:val="00F5081B"/>
    <w:rsid w:val="00F50A04"/>
    <w:rsid w:val="00F54733"/>
    <w:rsid w:val="00F55829"/>
    <w:rsid w:val="00F579C1"/>
    <w:rsid w:val="00F60090"/>
    <w:rsid w:val="00F638A8"/>
    <w:rsid w:val="00F646A5"/>
    <w:rsid w:val="00F73059"/>
    <w:rsid w:val="00F75643"/>
    <w:rsid w:val="00F75AFB"/>
    <w:rsid w:val="00F96B94"/>
    <w:rsid w:val="00FB2D6E"/>
    <w:rsid w:val="00FB5309"/>
    <w:rsid w:val="00FC4135"/>
    <w:rsid w:val="00FD2326"/>
    <w:rsid w:val="00FD2AD7"/>
    <w:rsid w:val="00FD40DC"/>
    <w:rsid w:val="00FD5BA0"/>
    <w:rsid w:val="00FD7272"/>
    <w:rsid w:val="00FE071C"/>
    <w:rsid w:val="00FE2F0F"/>
    <w:rsid w:val="00FF17EE"/>
    <w:rsid w:val="00FF2723"/>
    <w:rsid w:val="00FF5742"/>
    <w:rsid w:val="00FF5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4:docId w14:val="43542813"/>
  <w15:docId w15:val="{5A5EE5BF-3094-4003-A0D7-C595A8574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305E6C"/>
    <w:rPr>
      <w:sz w:val="24"/>
      <w:szCs w:val="24"/>
    </w:rPr>
  </w:style>
  <w:style w:type="paragraph" w:styleId="Ttulo1">
    <w:name w:val="heading 1"/>
    <w:basedOn w:val="Normal"/>
    <w:next w:val="Normal"/>
    <w:qFormat/>
    <w:rsid w:val="00B024AF"/>
    <w:pPr>
      <w:keepNext/>
      <w:outlineLvl w:val="0"/>
    </w:pPr>
    <w:rPr>
      <w:b/>
      <w:bCs/>
      <w:szCs w:val="20"/>
    </w:rPr>
  </w:style>
  <w:style w:type="paragraph" w:styleId="Ttulo2">
    <w:name w:val="heading 2"/>
    <w:basedOn w:val="Normal"/>
    <w:next w:val="Normal"/>
    <w:qFormat/>
    <w:rsid w:val="00B024AF"/>
    <w:pPr>
      <w:keepNext/>
      <w:jc w:val="center"/>
      <w:outlineLvl w:val="1"/>
    </w:pPr>
    <w:rPr>
      <w:szCs w:val="20"/>
    </w:rPr>
  </w:style>
  <w:style w:type="paragraph" w:styleId="Ttulo3">
    <w:name w:val="heading 3"/>
    <w:basedOn w:val="Normal"/>
    <w:next w:val="Normal"/>
    <w:qFormat/>
    <w:rsid w:val="00B024AF"/>
    <w:pPr>
      <w:keepNext/>
      <w:spacing w:line="360" w:lineRule="auto"/>
      <w:outlineLvl w:val="2"/>
    </w:pPr>
    <w:rPr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F314B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64327C"/>
    <w:pPr>
      <w:tabs>
        <w:tab w:val="center" w:pos="4252"/>
        <w:tab w:val="right" w:pos="8504"/>
      </w:tabs>
    </w:pPr>
    <w:rPr>
      <w:sz w:val="20"/>
      <w:szCs w:val="20"/>
    </w:rPr>
  </w:style>
  <w:style w:type="paragraph" w:styleId="Rodap">
    <w:name w:val="footer"/>
    <w:basedOn w:val="Normal"/>
    <w:link w:val="RodapChar"/>
    <w:uiPriority w:val="99"/>
    <w:rsid w:val="0064327C"/>
    <w:pPr>
      <w:tabs>
        <w:tab w:val="center" w:pos="4252"/>
        <w:tab w:val="right" w:pos="8504"/>
      </w:tabs>
    </w:pPr>
    <w:rPr>
      <w:sz w:val="20"/>
      <w:szCs w:val="20"/>
    </w:rPr>
  </w:style>
  <w:style w:type="paragraph" w:styleId="Legenda">
    <w:name w:val="caption"/>
    <w:basedOn w:val="Normal"/>
    <w:next w:val="Normal"/>
    <w:qFormat/>
    <w:rsid w:val="0064327C"/>
    <w:rPr>
      <w:rFonts w:ascii="Arial" w:hAnsi="Arial"/>
      <w:i/>
      <w:sz w:val="40"/>
      <w:szCs w:val="20"/>
    </w:rPr>
  </w:style>
  <w:style w:type="character" w:styleId="Hyperlink">
    <w:name w:val="Hyperlink"/>
    <w:rsid w:val="0064327C"/>
    <w:rPr>
      <w:color w:val="0000FF"/>
      <w:u w:val="single"/>
    </w:rPr>
  </w:style>
  <w:style w:type="character" w:customStyle="1" w:styleId="RodapChar">
    <w:name w:val="Rodapé Char"/>
    <w:basedOn w:val="Fontepargpadro"/>
    <w:link w:val="Rodap"/>
    <w:uiPriority w:val="99"/>
    <w:rsid w:val="00E470AB"/>
  </w:style>
  <w:style w:type="paragraph" w:styleId="Corpodetexto2">
    <w:name w:val="Body Text 2"/>
    <w:basedOn w:val="Normal"/>
    <w:link w:val="Corpodetexto2Char"/>
    <w:unhideWhenUsed/>
    <w:rsid w:val="00305E6C"/>
    <w:pPr>
      <w:tabs>
        <w:tab w:val="left" w:pos="3686"/>
        <w:tab w:val="right" w:pos="7655"/>
        <w:tab w:val="right" w:pos="8789"/>
      </w:tabs>
    </w:pPr>
    <w:rPr>
      <w:b/>
    </w:rPr>
  </w:style>
  <w:style w:type="character" w:customStyle="1" w:styleId="Corpodetexto2Char">
    <w:name w:val="Corpo de texto 2 Char"/>
    <w:basedOn w:val="Fontepargpadro"/>
    <w:link w:val="Corpodetexto2"/>
    <w:rsid w:val="00305E6C"/>
    <w:rPr>
      <w:b/>
      <w:sz w:val="24"/>
      <w:szCs w:val="24"/>
    </w:rPr>
  </w:style>
  <w:style w:type="paragraph" w:styleId="Corpodetexto3">
    <w:name w:val="Body Text 3"/>
    <w:basedOn w:val="Normal"/>
    <w:link w:val="Corpodetexto3Char"/>
    <w:unhideWhenUsed/>
    <w:rsid w:val="00305E6C"/>
    <w:pPr>
      <w:tabs>
        <w:tab w:val="left" w:pos="3402"/>
      </w:tabs>
      <w:jc w:val="both"/>
    </w:pPr>
    <w:rPr>
      <w:szCs w:val="20"/>
    </w:rPr>
  </w:style>
  <w:style w:type="character" w:customStyle="1" w:styleId="Corpodetexto3Char">
    <w:name w:val="Corpo de texto 3 Char"/>
    <w:basedOn w:val="Fontepargpadro"/>
    <w:link w:val="Corpodetexto3"/>
    <w:rsid w:val="00305E6C"/>
    <w:rPr>
      <w:sz w:val="24"/>
    </w:rPr>
  </w:style>
  <w:style w:type="paragraph" w:customStyle="1" w:styleId="Corpodetexto21">
    <w:name w:val="Corpo de texto 21"/>
    <w:basedOn w:val="Normal"/>
    <w:rsid w:val="00305E6C"/>
    <w:pPr>
      <w:widowControl w:val="0"/>
      <w:overflowPunct w:val="0"/>
      <w:autoSpaceDE w:val="0"/>
      <w:autoSpaceDN w:val="0"/>
      <w:adjustRightInd w:val="0"/>
      <w:jc w:val="both"/>
    </w:pPr>
    <w:rPr>
      <w:szCs w:val="20"/>
    </w:rPr>
  </w:style>
  <w:style w:type="table" w:styleId="Tabelacomgrade">
    <w:name w:val="Table Grid"/>
    <w:basedOn w:val="Tabelanormal"/>
    <w:rsid w:val="00DD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ontepargpadro"/>
    <w:rsid w:val="003F0691"/>
  </w:style>
  <w:style w:type="paragraph" w:styleId="PargrafodaLista">
    <w:name w:val="List Paragraph"/>
    <w:basedOn w:val="Normal"/>
    <w:uiPriority w:val="34"/>
    <w:qFormat/>
    <w:rsid w:val="00812CED"/>
    <w:pPr>
      <w:ind w:left="720"/>
      <w:contextualSpacing/>
    </w:pPr>
  </w:style>
  <w:style w:type="paragraph" w:styleId="Corpodetexto">
    <w:name w:val="Body Text"/>
    <w:basedOn w:val="Normal"/>
    <w:link w:val="CorpodetextoChar"/>
    <w:semiHidden/>
    <w:unhideWhenUsed/>
    <w:rsid w:val="00FB5309"/>
    <w:pPr>
      <w:spacing w:after="120"/>
    </w:pPr>
  </w:style>
  <w:style w:type="character" w:customStyle="1" w:styleId="CorpodetextoChar">
    <w:name w:val="Corpo de texto Char"/>
    <w:basedOn w:val="Fontepargpadro"/>
    <w:link w:val="Corpodetexto"/>
    <w:semiHidden/>
    <w:rsid w:val="00FB5309"/>
    <w:rPr>
      <w:sz w:val="24"/>
      <w:szCs w:val="24"/>
    </w:rPr>
  </w:style>
  <w:style w:type="paragraph" w:customStyle="1" w:styleId="identifica">
    <w:name w:val="identifica"/>
    <w:basedOn w:val="Normal"/>
    <w:rsid w:val="00BE5965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BE5965"/>
    <w:rPr>
      <w:b/>
      <w:bCs/>
    </w:rPr>
  </w:style>
  <w:style w:type="paragraph" w:customStyle="1" w:styleId="ementa">
    <w:name w:val="ementa"/>
    <w:basedOn w:val="Normal"/>
    <w:rsid w:val="00BE5965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BE5965"/>
    <w:rPr>
      <w:i/>
      <w:iCs/>
    </w:rPr>
  </w:style>
  <w:style w:type="paragraph" w:customStyle="1" w:styleId="dou-paragraph">
    <w:name w:val="dou-paragraph"/>
    <w:basedOn w:val="Normal"/>
    <w:rsid w:val="00BE5965"/>
    <w:pPr>
      <w:spacing w:before="100" w:beforeAutospacing="1" w:after="100" w:afterAutospacing="1"/>
    </w:pPr>
  </w:style>
  <w:style w:type="paragraph" w:customStyle="1" w:styleId="assina">
    <w:name w:val="assina"/>
    <w:basedOn w:val="Normal"/>
    <w:rsid w:val="00BE5965"/>
    <w:pPr>
      <w:spacing w:before="100" w:beforeAutospacing="1" w:after="100" w:afterAutospacing="1"/>
    </w:pPr>
  </w:style>
  <w:style w:type="paragraph" w:customStyle="1" w:styleId="anexo">
    <w:name w:val="anexo"/>
    <w:basedOn w:val="Normal"/>
    <w:rsid w:val="00BE596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41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3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esktop\Timbre%20Oficial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Timbre Oficial</Template>
  <TotalTime>296</TotalTime>
  <Pages>2</Pages>
  <Words>277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</vt:lpstr>
    </vt:vector>
  </TitlesOfParts>
  <Company>Particular</Company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</dc:title>
  <dc:creator>Carla</dc:creator>
  <cp:lastModifiedBy>Carla</cp:lastModifiedBy>
  <cp:revision>32</cp:revision>
  <cp:lastPrinted>2021-07-30T13:37:00Z</cp:lastPrinted>
  <dcterms:created xsi:type="dcterms:W3CDTF">2021-07-30T11:46:00Z</dcterms:created>
  <dcterms:modified xsi:type="dcterms:W3CDTF">2022-05-27T12:35:00Z</dcterms:modified>
</cp:coreProperties>
</file>