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DC44E" w14:textId="28105621" w:rsidR="00630593" w:rsidRPr="00630593" w:rsidRDefault="00644C34" w:rsidP="0063059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  <w:r>
        <w:rPr>
          <w:b/>
        </w:rPr>
        <w:t xml:space="preserve"> </w:t>
      </w:r>
      <w:r w:rsidR="00051133" w:rsidRPr="000617DE">
        <w:rPr>
          <w:b/>
        </w:rPr>
        <w:t>LEI Nº 2.7</w:t>
      </w:r>
      <w:r w:rsidR="005A3319">
        <w:rPr>
          <w:b/>
        </w:rPr>
        <w:t>3</w:t>
      </w:r>
      <w:r w:rsidR="00C22E1D">
        <w:rPr>
          <w:b/>
        </w:rPr>
        <w:t>6</w:t>
      </w:r>
      <w:r w:rsidR="00051133" w:rsidRPr="000617DE">
        <w:rPr>
          <w:b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4"/>
      </w:tblGrid>
      <w:tr w:rsidR="00C22E1D" w14:paraId="0BE73AD7" w14:textId="77777777" w:rsidTr="00C22E1D">
        <w:trPr>
          <w:cantSplit/>
          <w:trHeight w:val="1305"/>
        </w:trPr>
        <w:tc>
          <w:tcPr>
            <w:tcW w:w="7114" w:type="dxa"/>
            <w:tcBorders>
              <w:top w:val="nil"/>
              <w:left w:val="nil"/>
              <w:bottom w:val="nil"/>
              <w:right w:val="nil"/>
            </w:tcBorders>
          </w:tcPr>
          <w:p w14:paraId="4D853FA3" w14:textId="77777777" w:rsidR="00C22E1D" w:rsidRDefault="00C22E1D" w:rsidP="00C22E1D">
            <w:pPr>
              <w:jc w:val="both"/>
              <w:rPr>
                <w:b/>
              </w:rPr>
            </w:pPr>
            <w:r>
              <w:rPr>
                <w:b/>
              </w:rPr>
              <w:t>AUTORIZA A ALTERAÇÃO DO PLANO PLURIANUAL, DA LEI DE DIRETRIZES ORÇAMENTÁRIAS E DA LEI ORÇAMENTÁRIA ANUAL, ATRAVÉS DA ABERTURA DE UM CRÉDITO ADICIONAL SUPLEMENTAR NA IMPORTÂNCIA DE ATÉ R$ 38.230,21 (TRINTA E OITO MIL, DUZENTOS E TRINTA REAIS E VINTE E UM CENTAVOS), E CONTÉM OUTRAS PROVIDÊNCIAS.</w:t>
            </w:r>
          </w:p>
        </w:tc>
      </w:tr>
    </w:tbl>
    <w:p w14:paraId="40C90FCA" w14:textId="77777777" w:rsidR="00C22E1D" w:rsidRDefault="00C22E1D" w:rsidP="00C22E1D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7C6F8F5F" w14:textId="77777777" w:rsidR="00C22E1D" w:rsidRDefault="00C22E1D" w:rsidP="00C22E1D">
      <w:pPr>
        <w:pStyle w:val="Recuodecorpodetexto2"/>
      </w:pPr>
    </w:p>
    <w:p w14:paraId="5EDC2B4B" w14:textId="77777777" w:rsidR="00C22E1D" w:rsidRDefault="00C22E1D" w:rsidP="00C22E1D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3F75B8C8" w14:textId="2444156C" w:rsidR="00C22E1D" w:rsidRDefault="00C22E1D" w:rsidP="00C22E1D">
      <w:r>
        <w:t xml:space="preserve">                                          </w:t>
      </w:r>
    </w:p>
    <w:p w14:paraId="223EB703" w14:textId="16FEE63F" w:rsidR="00C22E1D" w:rsidRDefault="00C22E1D" w:rsidP="00C22E1D">
      <w:pPr>
        <w:ind w:left="2268" w:hanging="283"/>
      </w:pPr>
      <w:r>
        <w:t xml:space="preserve"> </w:t>
      </w:r>
    </w:p>
    <w:p w14:paraId="5AFFA636" w14:textId="77777777" w:rsidR="00C22E1D" w:rsidRDefault="00C22E1D" w:rsidP="00C22E1D">
      <w:pPr>
        <w:ind w:firstLine="1985"/>
        <w:jc w:val="both"/>
      </w:pPr>
      <w:r>
        <w:t xml:space="preserve">    O Prefeito do Município de Anchieta, Estado de Santa Catarina,</w:t>
      </w:r>
    </w:p>
    <w:p w14:paraId="1C984155" w14:textId="77777777" w:rsidR="00C22E1D" w:rsidRDefault="00C22E1D" w:rsidP="00C22E1D"/>
    <w:p w14:paraId="180F19F2" w14:textId="77777777" w:rsidR="00C22E1D" w:rsidRDefault="00C22E1D" w:rsidP="00C22E1D">
      <w:pPr>
        <w:jc w:val="both"/>
      </w:pPr>
      <w:r>
        <w:t xml:space="preserve"> </w:t>
      </w:r>
      <w:r>
        <w:tab/>
      </w:r>
      <w:r>
        <w:tab/>
      </w:r>
      <w:r>
        <w:tab/>
        <w:t xml:space="preserve">  Faço saber a todos os habitantes deste Município que a Câmara Municipal de Vereadores aprovou e eu sanciono a seguinte Lei:</w:t>
      </w:r>
    </w:p>
    <w:p w14:paraId="16631802" w14:textId="77777777" w:rsidR="00C22E1D" w:rsidRDefault="00C22E1D" w:rsidP="00C22E1D">
      <w:pPr>
        <w:jc w:val="center"/>
      </w:pPr>
    </w:p>
    <w:p w14:paraId="729CB5F4" w14:textId="77777777" w:rsidR="00C22E1D" w:rsidRDefault="00C22E1D" w:rsidP="00C22E1D">
      <w:pPr>
        <w:jc w:val="center"/>
      </w:pPr>
      <w:r>
        <w:t>TITULO   I</w:t>
      </w:r>
    </w:p>
    <w:p w14:paraId="00FD3872" w14:textId="4639DA25" w:rsidR="00C22E1D" w:rsidRDefault="00C22E1D" w:rsidP="00C22E1D">
      <w:pPr>
        <w:jc w:val="center"/>
      </w:pPr>
      <w:r>
        <w:t>CAPÍTULO I</w:t>
      </w:r>
    </w:p>
    <w:p w14:paraId="0D6B28FC" w14:textId="77777777" w:rsidR="00C22E1D" w:rsidRDefault="00C22E1D" w:rsidP="00C22E1D">
      <w:pPr>
        <w:jc w:val="center"/>
      </w:pPr>
      <w:r>
        <w:t>DA ALTERAÇÃO ORÇAMENTÁRIA</w:t>
      </w:r>
    </w:p>
    <w:p w14:paraId="63100E88" w14:textId="77777777" w:rsidR="00C22E1D" w:rsidRDefault="00C22E1D" w:rsidP="00C22E1D">
      <w:pPr>
        <w:jc w:val="center"/>
      </w:pPr>
    </w:p>
    <w:p w14:paraId="7A0A6B94" w14:textId="77777777" w:rsidR="00C22E1D" w:rsidRDefault="00C22E1D" w:rsidP="00C22E1D">
      <w:pPr>
        <w:jc w:val="both"/>
      </w:pPr>
      <w:r>
        <w:t xml:space="preserve">                                   Art. 1º Fica alterada a LOA - Lei Orçamentária Anual nº.  2.680, de 02 de dezembro de 2022, Orçamento Geral do Município de Anchieta- (SC), através da abertura de um Crédito Adicional Suplementar, na importância de até </w:t>
      </w:r>
      <w:r>
        <w:rPr>
          <w:b/>
        </w:rPr>
        <w:t>R$ 38.230,21 (trinta e oito mil, duzentos e trinta reais e vinte e um centavos),</w:t>
      </w:r>
      <w:r>
        <w:t xml:space="preserve"> distribuídos em conformidade com os prescritos nesta Lei.</w:t>
      </w:r>
    </w:p>
    <w:p w14:paraId="7CCE1222" w14:textId="77777777" w:rsidR="00C22E1D" w:rsidRDefault="00C22E1D" w:rsidP="00C22E1D">
      <w:pPr>
        <w:jc w:val="center"/>
      </w:pPr>
    </w:p>
    <w:p w14:paraId="089AAED9" w14:textId="2D9DBA40" w:rsidR="00C22E1D" w:rsidRDefault="00C22E1D" w:rsidP="00C22E1D">
      <w:pPr>
        <w:jc w:val="center"/>
      </w:pPr>
      <w:r>
        <w:t>CAPÍTULO II</w:t>
      </w:r>
    </w:p>
    <w:p w14:paraId="31325E20" w14:textId="77777777" w:rsidR="00C22E1D" w:rsidRDefault="00C22E1D" w:rsidP="00C22E1D">
      <w:pPr>
        <w:jc w:val="center"/>
      </w:pPr>
      <w:r>
        <w:t>DO LIMITE DO CRÉDITO E DA ABERTURA</w:t>
      </w:r>
    </w:p>
    <w:p w14:paraId="7451BA4D" w14:textId="77777777" w:rsidR="00C22E1D" w:rsidRDefault="00C22E1D" w:rsidP="00C22E1D">
      <w:pPr>
        <w:jc w:val="center"/>
      </w:pPr>
    </w:p>
    <w:p w14:paraId="7E652384" w14:textId="77777777" w:rsidR="00C22E1D" w:rsidRDefault="00C22E1D" w:rsidP="00C22E1D">
      <w:pPr>
        <w:jc w:val="both"/>
      </w:pPr>
      <w:r>
        <w:t xml:space="preserve">                                     Art. 2º Em conformidade com o disposto no artigo anterior desta lei, fica o Chefe do Poder Executivo Municipal, autorizado a proceder por ato próprio, a abertura de um Crédito Adicional Suplementar na importância de até </w:t>
      </w:r>
      <w:r>
        <w:rPr>
          <w:b/>
        </w:rPr>
        <w:t xml:space="preserve">R$ 38.230,21 (trinta e oito mil, duzentos e trinta reais e vinte e um centavos), </w:t>
      </w:r>
      <w:r>
        <w:t>no Orçamento Geral do Município, conforme abaixo especificado, a saber:</w:t>
      </w:r>
    </w:p>
    <w:p w14:paraId="09106F6D" w14:textId="77777777" w:rsidR="00C22E1D" w:rsidRDefault="00C22E1D" w:rsidP="00C22E1D">
      <w:pPr>
        <w:jc w:val="both"/>
      </w:pPr>
    </w:p>
    <w:p w14:paraId="568F4E6F" w14:textId="77777777" w:rsidR="00C22E1D" w:rsidRDefault="00C22E1D" w:rsidP="00C22E1D">
      <w:pPr>
        <w:jc w:val="both"/>
      </w:pPr>
      <w:r>
        <w:t>07 – SECRETARIA MUNICIPAL DE INFRAESTRUTURA</w:t>
      </w:r>
      <w:r>
        <w:tab/>
      </w:r>
    </w:p>
    <w:p w14:paraId="52C0EE1C" w14:textId="77777777" w:rsidR="00C22E1D" w:rsidRDefault="00C22E1D" w:rsidP="00C22E1D">
      <w:pPr>
        <w:jc w:val="both"/>
      </w:pPr>
      <w:r>
        <w:t>001 – PLANEJAMENTO E SERVIÇOS URBANOS</w:t>
      </w:r>
    </w:p>
    <w:p w14:paraId="4E7B96B1" w14:textId="77777777" w:rsidR="00C22E1D" w:rsidRDefault="00C22E1D" w:rsidP="00C22E1D">
      <w:pPr>
        <w:jc w:val="both"/>
        <w:rPr>
          <w:bCs/>
        </w:rPr>
      </w:pPr>
      <w:r>
        <w:rPr>
          <w:bCs/>
        </w:rPr>
        <w:t xml:space="preserve">15.451.0016.1.008 – OBRAS, MÁQUINAS E EQUIPAMENTOS PARA INFRAESTRUTURA URBANA  </w:t>
      </w:r>
    </w:p>
    <w:p w14:paraId="7650DB11" w14:textId="77777777" w:rsidR="00C22E1D" w:rsidRDefault="00C22E1D" w:rsidP="00C22E1D">
      <w:r>
        <w:t>(94) 4.4.90.00.00.00.00.00 – 1.500.7000.0000...................................................... R$ 38.230,21</w:t>
      </w:r>
    </w:p>
    <w:p w14:paraId="16F1020E" w14:textId="77777777" w:rsidR="00C22E1D" w:rsidRDefault="00C22E1D" w:rsidP="00C22E1D"/>
    <w:p w14:paraId="36E895B3" w14:textId="77777777" w:rsidR="00C22E1D" w:rsidRDefault="00C22E1D" w:rsidP="00C22E1D">
      <w:r>
        <w:rPr>
          <w:b/>
          <w:u w:val="single"/>
        </w:rPr>
        <w:t>Total...................................................................................................................R$    38.230,21</w:t>
      </w:r>
    </w:p>
    <w:p w14:paraId="13C3B9DD" w14:textId="77777777" w:rsidR="00C22E1D" w:rsidRDefault="00C22E1D" w:rsidP="00C22E1D">
      <w:pPr>
        <w:ind w:firstLine="1985"/>
        <w:jc w:val="both"/>
      </w:pPr>
    </w:p>
    <w:p w14:paraId="56BE11D9" w14:textId="77777777" w:rsidR="00C22E1D" w:rsidRDefault="00C22E1D" w:rsidP="00C22E1D">
      <w:pPr>
        <w:ind w:firstLine="1985"/>
        <w:jc w:val="both"/>
      </w:pPr>
      <w:r>
        <w:t xml:space="preserve">Art. 3º Para o atendimento da abertura do Crédito autorizado no artigo anterior deste ato, fica igualmente o Chefe do Poder Executivo Municipal, autorizado a proceder à redução da dotação orçamentária abaixo discriminada e constante do mesmo Orçamento, no valor de até </w:t>
      </w:r>
      <w:r>
        <w:rPr>
          <w:b/>
        </w:rPr>
        <w:t xml:space="preserve">R$ 38.230,21 (trinta e oito mil, duzentos e trinta reais e vinte e um centavos), </w:t>
      </w:r>
      <w:r>
        <w:t>mais precisamente conforme abaixo:</w:t>
      </w:r>
    </w:p>
    <w:p w14:paraId="54BFA55F" w14:textId="77777777" w:rsidR="00C22E1D" w:rsidRDefault="00C22E1D" w:rsidP="00C22E1D">
      <w:pPr>
        <w:jc w:val="both"/>
      </w:pPr>
    </w:p>
    <w:p w14:paraId="57380ACC" w14:textId="77777777" w:rsidR="00C22E1D" w:rsidRDefault="00C22E1D" w:rsidP="00C22E1D">
      <w:pPr>
        <w:jc w:val="both"/>
      </w:pPr>
      <w:r>
        <w:t>12 – HOSPITAL MUNICIPAL ANCHIETENSE</w:t>
      </w:r>
      <w:r>
        <w:tab/>
      </w:r>
    </w:p>
    <w:p w14:paraId="1C03136C" w14:textId="77777777" w:rsidR="00C22E1D" w:rsidRDefault="00C22E1D" w:rsidP="00C22E1D">
      <w:pPr>
        <w:jc w:val="both"/>
      </w:pPr>
      <w:r>
        <w:t>001 – ADMINISTRAÇÃO GERAL DO HOSPITAL</w:t>
      </w:r>
    </w:p>
    <w:p w14:paraId="3D0CCB82" w14:textId="77777777" w:rsidR="00C22E1D" w:rsidRDefault="00C22E1D" w:rsidP="00C22E1D">
      <w:pPr>
        <w:jc w:val="both"/>
        <w:rPr>
          <w:bCs/>
        </w:rPr>
      </w:pPr>
      <w:r>
        <w:rPr>
          <w:bCs/>
        </w:rPr>
        <w:t xml:space="preserve">10.302.0023.1.001 – OBRAS, EQUIPAMENTOS E MOBÍLIA PARA O HOSPITAL MUNICIPAL ANCHIETENSE  </w:t>
      </w:r>
    </w:p>
    <w:p w14:paraId="2EE819B0" w14:textId="77777777" w:rsidR="00C22E1D" w:rsidRDefault="00C22E1D" w:rsidP="00C22E1D">
      <w:r>
        <w:t>(4) 4.4.90.00.00.00.00.00 – 1.500.1002.0000........................................................ R$ 38.230,21</w:t>
      </w:r>
    </w:p>
    <w:p w14:paraId="192E3827" w14:textId="77777777" w:rsidR="00C22E1D" w:rsidRDefault="00C22E1D" w:rsidP="00C22E1D"/>
    <w:p w14:paraId="1D2CE106" w14:textId="77777777" w:rsidR="00C22E1D" w:rsidRDefault="00C22E1D" w:rsidP="00C22E1D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Total...................................................................................................................R$    38.230,21</w:t>
      </w:r>
    </w:p>
    <w:p w14:paraId="5DC16723" w14:textId="77777777" w:rsidR="00C22E1D" w:rsidRDefault="00C22E1D" w:rsidP="00C22E1D">
      <w:pPr>
        <w:jc w:val="both"/>
        <w:rPr>
          <w:b/>
        </w:rPr>
      </w:pPr>
    </w:p>
    <w:p w14:paraId="5F9EA040" w14:textId="77777777" w:rsidR="00C22E1D" w:rsidRDefault="00C22E1D" w:rsidP="00C22E1D">
      <w:pPr>
        <w:ind w:left="708" w:firstLine="708"/>
        <w:jc w:val="center"/>
      </w:pPr>
    </w:p>
    <w:p w14:paraId="63769EB9" w14:textId="77777777" w:rsidR="00C22E1D" w:rsidRDefault="00C22E1D" w:rsidP="00C22E1D">
      <w:pPr>
        <w:ind w:firstLine="1"/>
        <w:jc w:val="center"/>
      </w:pPr>
      <w:r>
        <w:t>CAPÍTULO III</w:t>
      </w:r>
    </w:p>
    <w:p w14:paraId="58B4197D" w14:textId="77777777" w:rsidR="00C22E1D" w:rsidRDefault="00C22E1D" w:rsidP="00C22E1D">
      <w:pPr>
        <w:jc w:val="center"/>
      </w:pPr>
      <w:r>
        <w:t>DA ALTERAÇÃO DO PLANO PLURIANUAL</w:t>
      </w:r>
    </w:p>
    <w:p w14:paraId="1042BB09" w14:textId="77777777" w:rsidR="00C22E1D" w:rsidRDefault="00C22E1D" w:rsidP="00C22E1D">
      <w:pPr>
        <w:tabs>
          <w:tab w:val="left" w:pos="2552"/>
        </w:tabs>
        <w:jc w:val="both"/>
      </w:pPr>
      <w:r>
        <w:t xml:space="preserve">                                    </w:t>
      </w:r>
    </w:p>
    <w:p w14:paraId="6B0E0DF3" w14:textId="77777777" w:rsidR="00C22E1D" w:rsidRDefault="00C22E1D" w:rsidP="00C22E1D">
      <w:pPr>
        <w:tabs>
          <w:tab w:val="left" w:pos="2552"/>
        </w:tabs>
        <w:jc w:val="both"/>
      </w:pPr>
      <w:r>
        <w:t xml:space="preserve">                               Art. 4º Fica alterado o Plano Plurianual Lei nº. 2.679, de 02 de dezembro de 2022, em conformidade com o disposto nos artigos anteriores desta Lei, relativamente ao crédito e redução introduzidos neste texto legal.</w:t>
      </w:r>
    </w:p>
    <w:p w14:paraId="153A20A3" w14:textId="77777777" w:rsidR="00C22E1D" w:rsidRDefault="00C22E1D" w:rsidP="00C22E1D">
      <w:pPr>
        <w:ind w:left="2410"/>
        <w:jc w:val="both"/>
      </w:pPr>
    </w:p>
    <w:p w14:paraId="7202BC58" w14:textId="77777777" w:rsidR="00C22E1D" w:rsidRDefault="00C22E1D" w:rsidP="00C22E1D">
      <w:pPr>
        <w:jc w:val="both"/>
      </w:pPr>
    </w:p>
    <w:p w14:paraId="6E005F79" w14:textId="77777777" w:rsidR="00C22E1D" w:rsidRDefault="00C22E1D" w:rsidP="00C22E1D">
      <w:pPr>
        <w:jc w:val="center"/>
      </w:pPr>
      <w:r>
        <w:t>CAPÍTULO IV</w:t>
      </w:r>
      <w:r>
        <w:tab/>
      </w:r>
    </w:p>
    <w:p w14:paraId="1F5B8731" w14:textId="77777777" w:rsidR="00C22E1D" w:rsidRDefault="00C22E1D" w:rsidP="00C22E1D">
      <w:pPr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155E1B60" w14:textId="77777777" w:rsidR="00C22E1D" w:rsidRDefault="00C22E1D" w:rsidP="00C22E1D">
      <w:pPr>
        <w:ind w:firstLine="720"/>
        <w:jc w:val="center"/>
        <w:rPr>
          <w:bCs/>
          <w:u w:val="single"/>
        </w:rPr>
      </w:pPr>
    </w:p>
    <w:p w14:paraId="564CEAAB" w14:textId="77777777" w:rsidR="00C22E1D" w:rsidRDefault="00C22E1D" w:rsidP="00C22E1D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5º Fica alterada a LDO - Lei de Diretrizes Orçamentárias nº.  2.678, de 02 de dezembro de 2022, em conformidade com o disposto nos artigos anteriores desta Lei.</w:t>
      </w:r>
    </w:p>
    <w:p w14:paraId="5FD3962F" w14:textId="77777777" w:rsidR="00C22E1D" w:rsidRDefault="00C22E1D" w:rsidP="00C22E1D">
      <w:pPr>
        <w:tabs>
          <w:tab w:val="left" w:pos="2268"/>
          <w:tab w:val="left" w:pos="2552"/>
          <w:tab w:val="left" w:pos="2977"/>
        </w:tabs>
        <w:jc w:val="both"/>
      </w:pPr>
    </w:p>
    <w:p w14:paraId="533570C6" w14:textId="77777777" w:rsidR="00C22E1D" w:rsidRDefault="00C22E1D" w:rsidP="00C22E1D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Art.6º Esta Lei entra em vigor na data de sua publicação.</w:t>
      </w:r>
    </w:p>
    <w:p w14:paraId="5B46B2C0" w14:textId="77777777" w:rsidR="00581337" w:rsidRDefault="00581337" w:rsidP="00644C34">
      <w:pPr>
        <w:ind w:firstLine="708"/>
        <w:jc w:val="both"/>
      </w:pPr>
    </w:p>
    <w:p w14:paraId="5C1E27B1" w14:textId="77777777" w:rsidR="00051133" w:rsidRDefault="00051133" w:rsidP="00644C34">
      <w:pPr>
        <w:ind w:firstLine="708"/>
        <w:jc w:val="both"/>
      </w:pPr>
    </w:p>
    <w:p w14:paraId="175DA9D7" w14:textId="77777777" w:rsidR="00581337" w:rsidRPr="00105123" w:rsidRDefault="00581337" w:rsidP="00644C34">
      <w:pPr>
        <w:ind w:firstLine="708"/>
        <w:jc w:val="both"/>
      </w:pPr>
    </w:p>
    <w:p w14:paraId="341C28D4" w14:textId="625BA8DF" w:rsidR="00051133" w:rsidRDefault="00051133" w:rsidP="00CB31BE">
      <w:pPr>
        <w:tabs>
          <w:tab w:val="left" w:pos="2835"/>
        </w:tabs>
        <w:jc w:val="both"/>
        <w:rPr>
          <w:color w:val="FF0000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="00CB31BE">
        <w:rPr>
          <w:rFonts w:eastAsia="Calibri"/>
          <w:color w:val="000000"/>
          <w:szCs w:val="22"/>
          <w:lang w:eastAsia="en-US"/>
        </w:rPr>
        <w:t>Município de Anchieta/SC, 02 de junho de 2023.</w:t>
      </w: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496ACC2B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01EC5232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3380F1D1" w14:textId="77777777" w:rsidR="0064623C" w:rsidRDefault="0064623C" w:rsidP="00CB31BE">
      <w:pPr>
        <w:ind w:left="708" w:firstLine="708"/>
        <w:jc w:val="center"/>
        <w:rPr>
          <w:b/>
          <w:bCs/>
        </w:rPr>
      </w:pPr>
    </w:p>
    <w:p w14:paraId="7660CFCD" w14:textId="77777777" w:rsidR="0064623C" w:rsidRDefault="0064623C" w:rsidP="00CB31BE">
      <w:pPr>
        <w:ind w:left="708" w:firstLine="708"/>
        <w:jc w:val="center"/>
        <w:rPr>
          <w:b/>
          <w:bCs/>
        </w:rPr>
      </w:pPr>
    </w:p>
    <w:p w14:paraId="37571EEA" w14:textId="74C9A235" w:rsidR="00051133" w:rsidRPr="000617DE" w:rsidRDefault="00051133" w:rsidP="00CB31BE">
      <w:pPr>
        <w:ind w:left="708" w:firstLine="708"/>
        <w:jc w:val="center"/>
        <w:rPr>
          <w:b/>
          <w:bCs/>
        </w:rPr>
      </w:pPr>
      <w:r w:rsidRPr="000617DE">
        <w:rPr>
          <w:b/>
          <w:bCs/>
        </w:rPr>
        <w:t>IVAN JOSÉ CANCI</w:t>
      </w:r>
    </w:p>
    <w:p w14:paraId="2449BEF1" w14:textId="13F2D2B6" w:rsidR="00051133" w:rsidRDefault="00051133" w:rsidP="00CB31BE">
      <w:pPr>
        <w:ind w:left="708" w:firstLine="708"/>
        <w:jc w:val="center"/>
      </w:pPr>
      <w:r w:rsidRPr="000617DE">
        <w:t>Prefeito Municipal</w:t>
      </w:r>
    </w:p>
    <w:p w14:paraId="2FDD291C" w14:textId="77777777" w:rsidR="00051133" w:rsidRDefault="00051133" w:rsidP="00CB31BE">
      <w:pPr>
        <w:ind w:left="708" w:firstLine="708"/>
        <w:jc w:val="center"/>
      </w:pPr>
    </w:p>
    <w:p w14:paraId="732B89DD" w14:textId="77777777" w:rsidR="00051133" w:rsidRDefault="00051133" w:rsidP="00051133"/>
    <w:p w14:paraId="1255A3D0" w14:textId="77777777" w:rsidR="00630593" w:rsidRDefault="00630593" w:rsidP="00051133">
      <w:pPr>
        <w:rPr>
          <w:sz w:val="18"/>
          <w:szCs w:val="18"/>
        </w:rPr>
      </w:pPr>
    </w:p>
    <w:p w14:paraId="4F4B8A57" w14:textId="77777777" w:rsidR="0064623C" w:rsidRDefault="0064623C" w:rsidP="00051133">
      <w:pPr>
        <w:rPr>
          <w:sz w:val="18"/>
          <w:szCs w:val="18"/>
        </w:rPr>
      </w:pPr>
    </w:p>
    <w:p w14:paraId="4A5CE195" w14:textId="77777777" w:rsidR="0064623C" w:rsidRDefault="0064623C" w:rsidP="00051133">
      <w:pPr>
        <w:rPr>
          <w:sz w:val="18"/>
          <w:szCs w:val="18"/>
        </w:rPr>
      </w:pPr>
    </w:p>
    <w:p w14:paraId="0565EA1D" w14:textId="77777777" w:rsidR="0064623C" w:rsidRDefault="0064623C" w:rsidP="00051133">
      <w:pPr>
        <w:rPr>
          <w:sz w:val="18"/>
          <w:szCs w:val="18"/>
        </w:rPr>
      </w:pPr>
    </w:p>
    <w:p w14:paraId="06D93145" w14:textId="77777777" w:rsidR="0064623C" w:rsidRDefault="0064623C" w:rsidP="00051133">
      <w:pPr>
        <w:rPr>
          <w:sz w:val="18"/>
          <w:szCs w:val="18"/>
        </w:rPr>
      </w:pPr>
    </w:p>
    <w:p w14:paraId="24D95661" w14:textId="77777777" w:rsidR="0064623C" w:rsidRDefault="0064623C" w:rsidP="00051133">
      <w:pPr>
        <w:rPr>
          <w:sz w:val="18"/>
          <w:szCs w:val="18"/>
        </w:rPr>
      </w:pPr>
    </w:p>
    <w:p w14:paraId="0F92A811" w14:textId="77777777" w:rsidR="0064623C" w:rsidRDefault="0064623C" w:rsidP="00051133">
      <w:pPr>
        <w:rPr>
          <w:sz w:val="18"/>
          <w:szCs w:val="18"/>
        </w:rPr>
      </w:pPr>
    </w:p>
    <w:p w14:paraId="096BB809" w14:textId="77777777" w:rsidR="0064623C" w:rsidRDefault="0064623C" w:rsidP="00051133">
      <w:pPr>
        <w:rPr>
          <w:sz w:val="18"/>
          <w:szCs w:val="18"/>
        </w:rPr>
      </w:pPr>
    </w:p>
    <w:p w14:paraId="3A79F96B" w14:textId="77777777" w:rsidR="0064623C" w:rsidRDefault="0064623C" w:rsidP="00051133">
      <w:pPr>
        <w:rPr>
          <w:sz w:val="18"/>
          <w:szCs w:val="18"/>
        </w:rPr>
      </w:pPr>
    </w:p>
    <w:p w14:paraId="6E23E062" w14:textId="4EDD1403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934" w14:textId="77777777" w:rsidR="00C94C30" w:rsidRDefault="00C94C30">
      <w:r>
        <w:separator/>
      </w:r>
    </w:p>
  </w:endnote>
  <w:endnote w:type="continuationSeparator" w:id="0">
    <w:p w14:paraId="38799148" w14:textId="77777777" w:rsidR="00C94C30" w:rsidRDefault="00C9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0228" w14:textId="77777777" w:rsidR="00C94C30" w:rsidRDefault="00C94C30">
      <w:r>
        <w:separator/>
      </w:r>
    </w:p>
  </w:footnote>
  <w:footnote w:type="continuationSeparator" w:id="0">
    <w:p w14:paraId="1B501804" w14:textId="77777777" w:rsidR="00C94C30" w:rsidRDefault="00C9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6"/>
    <w:lvlOverride w:ilvl="0">
      <w:startOverride w:val="1"/>
    </w:lvlOverride>
  </w:num>
  <w:num w:numId="4" w16cid:durableId="106388464">
    <w:abstractNumId w:val="14"/>
    <w:lvlOverride w:ilvl="0">
      <w:startOverride w:val="1"/>
    </w:lvlOverride>
  </w:num>
  <w:num w:numId="5" w16cid:durableId="681005555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4"/>
  </w:num>
  <w:num w:numId="8" w16cid:durableId="1934782303">
    <w:abstractNumId w:val="12"/>
  </w:num>
  <w:num w:numId="9" w16cid:durableId="1002855704">
    <w:abstractNumId w:val="7"/>
  </w:num>
  <w:num w:numId="10" w16cid:durableId="1014114024">
    <w:abstractNumId w:val="16"/>
  </w:num>
  <w:num w:numId="11" w16cid:durableId="1665282281">
    <w:abstractNumId w:val="19"/>
  </w:num>
  <w:num w:numId="12" w16cid:durableId="475495645">
    <w:abstractNumId w:val="0"/>
  </w:num>
  <w:num w:numId="13" w16cid:durableId="993219364">
    <w:abstractNumId w:val="23"/>
  </w:num>
  <w:num w:numId="14" w16cid:durableId="1668166983">
    <w:abstractNumId w:val="18"/>
  </w:num>
  <w:num w:numId="15" w16cid:durableId="1515877485">
    <w:abstractNumId w:val="9"/>
  </w:num>
  <w:num w:numId="16" w16cid:durableId="622616053">
    <w:abstractNumId w:val="15"/>
  </w:num>
  <w:num w:numId="17" w16cid:durableId="2119832955">
    <w:abstractNumId w:val="13"/>
  </w:num>
  <w:num w:numId="18" w16cid:durableId="1452238369">
    <w:abstractNumId w:val="3"/>
  </w:num>
  <w:num w:numId="19" w16cid:durableId="108748466">
    <w:abstractNumId w:val="10"/>
  </w:num>
  <w:num w:numId="20" w16cid:durableId="1999966197">
    <w:abstractNumId w:val="26"/>
  </w:num>
  <w:num w:numId="21" w16cid:durableId="1431782452">
    <w:abstractNumId w:val="21"/>
  </w:num>
  <w:num w:numId="22" w16cid:durableId="2066832635">
    <w:abstractNumId w:val="17"/>
  </w:num>
  <w:num w:numId="23" w16cid:durableId="1100952584">
    <w:abstractNumId w:val="20"/>
  </w:num>
  <w:num w:numId="24" w16cid:durableId="1391073751">
    <w:abstractNumId w:val="5"/>
  </w:num>
  <w:num w:numId="25" w16cid:durableId="1003243038">
    <w:abstractNumId w:val="22"/>
  </w:num>
  <w:num w:numId="26" w16cid:durableId="1589921919">
    <w:abstractNumId w:val="11"/>
  </w:num>
  <w:num w:numId="27" w16cid:durableId="1219051087">
    <w:abstractNumId w:val="25"/>
  </w:num>
  <w:num w:numId="28" w16cid:durableId="368532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2B96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4CD9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2154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1337"/>
    <w:rsid w:val="00583F43"/>
    <w:rsid w:val="005904A3"/>
    <w:rsid w:val="00592DDE"/>
    <w:rsid w:val="00595C29"/>
    <w:rsid w:val="0059618C"/>
    <w:rsid w:val="0059726A"/>
    <w:rsid w:val="005A10E0"/>
    <w:rsid w:val="005A3319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3C47"/>
    <w:rsid w:val="00617D67"/>
    <w:rsid w:val="0062355B"/>
    <w:rsid w:val="006276A4"/>
    <w:rsid w:val="00630593"/>
    <w:rsid w:val="0063171C"/>
    <w:rsid w:val="0063270F"/>
    <w:rsid w:val="00634EF1"/>
    <w:rsid w:val="00637D64"/>
    <w:rsid w:val="00644C34"/>
    <w:rsid w:val="00645D89"/>
    <w:rsid w:val="0064623C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3081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2E1D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94C30"/>
    <w:rsid w:val="00CA2D5C"/>
    <w:rsid w:val="00CA32DA"/>
    <w:rsid w:val="00CB31BE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5</TotalTime>
  <Pages>2</Pages>
  <Words>454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4</cp:revision>
  <cp:lastPrinted>2023-06-02T16:37:00Z</cp:lastPrinted>
  <dcterms:created xsi:type="dcterms:W3CDTF">2023-06-02T16:39:00Z</dcterms:created>
  <dcterms:modified xsi:type="dcterms:W3CDTF">2023-06-02T16:42:00Z</dcterms:modified>
</cp:coreProperties>
</file>