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75D" w:rsidRDefault="00D7575D" w:rsidP="00CA0922">
      <w:pPr>
        <w:spacing w:after="0" w:line="360" w:lineRule="auto"/>
        <w:rPr>
          <w:rFonts w:ascii="Arial Narrow" w:hAnsi="Arial Narrow"/>
        </w:rPr>
      </w:pPr>
    </w:p>
    <w:p w:rsidR="00544AA2" w:rsidRPr="00C526CB" w:rsidRDefault="00544AA2" w:rsidP="009834E3">
      <w:pPr>
        <w:spacing w:after="0"/>
        <w:rPr>
          <w:rFonts w:ascii="Arial Narrow" w:hAnsi="Arial Narrow" w:cs="Arial"/>
          <w:b/>
          <w:sz w:val="24"/>
        </w:rPr>
      </w:pPr>
    </w:p>
    <w:p w:rsidR="00A93E52" w:rsidRPr="00C526CB" w:rsidRDefault="00C526CB" w:rsidP="00A93E52">
      <w:pPr>
        <w:jc w:val="center"/>
        <w:rPr>
          <w:rFonts w:ascii="Arial Narrow" w:hAnsi="Arial Narrow" w:cs="Arial Narrow"/>
          <w:b/>
          <w:bCs/>
          <w:sz w:val="24"/>
        </w:rPr>
      </w:pPr>
      <w:r w:rsidRPr="00C526CB">
        <w:rPr>
          <w:rFonts w:ascii="Arial Narrow" w:hAnsi="Arial Narrow" w:cs="Arial Narrow"/>
          <w:b/>
          <w:bCs/>
          <w:sz w:val="24"/>
        </w:rPr>
        <w:t xml:space="preserve">LEI N.º </w:t>
      </w:r>
      <w:r w:rsidR="008C2AE9" w:rsidRPr="00C526CB">
        <w:rPr>
          <w:rFonts w:ascii="Arial Narrow" w:hAnsi="Arial Narrow" w:cs="Arial Narrow"/>
          <w:b/>
          <w:bCs/>
          <w:sz w:val="24"/>
        </w:rPr>
        <w:t>6.470</w:t>
      </w:r>
      <w:r w:rsidR="00050FCB" w:rsidRPr="00C526CB">
        <w:rPr>
          <w:rFonts w:ascii="Arial Narrow" w:hAnsi="Arial Narrow" w:cs="Arial Narrow"/>
          <w:b/>
          <w:bCs/>
          <w:sz w:val="24"/>
        </w:rPr>
        <w:t xml:space="preserve">, DE </w:t>
      </w:r>
      <w:r w:rsidRPr="00C526CB">
        <w:rPr>
          <w:rFonts w:ascii="Arial Narrow" w:hAnsi="Arial Narrow" w:cs="Arial Narrow"/>
          <w:b/>
          <w:bCs/>
          <w:sz w:val="24"/>
        </w:rPr>
        <w:t>28 DE JANEIRO</w:t>
      </w:r>
      <w:r w:rsidR="00050FCB" w:rsidRPr="00C526CB">
        <w:rPr>
          <w:rFonts w:ascii="Arial Narrow" w:hAnsi="Arial Narrow" w:cs="Arial Narrow"/>
          <w:b/>
          <w:bCs/>
          <w:sz w:val="24"/>
        </w:rPr>
        <w:t xml:space="preserve"> DE 2020</w:t>
      </w:r>
      <w:r w:rsidR="00FB1072" w:rsidRPr="00C526CB">
        <w:rPr>
          <w:rFonts w:ascii="Arial Narrow" w:hAnsi="Arial Narrow" w:cs="Arial Narrow"/>
          <w:b/>
          <w:bCs/>
          <w:sz w:val="24"/>
        </w:rPr>
        <w:t>.</w:t>
      </w:r>
    </w:p>
    <w:p w:rsidR="00A93E52" w:rsidRPr="00D7575D" w:rsidRDefault="00A93E52" w:rsidP="00A93E52">
      <w:pPr>
        <w:jc w:val="center"/>
        <w:rPr>
          <w:rFonts w:ascii="Arial Narrow" w:hAnsi="Arial Narrow" w:cs="Arial Narrow"/>
        </w:rPr>
      </w:pPr>
    </w:p>
    <w:p w:rsidR="00CA0922" w:rsidRPr="00D7575D" w:rsidRDefault="00A93E52" w:rsidP="00D7575D">
      <w:pPr>
        <w:spacing w:line="360" w:lineRule="auto"/>
        <w:ind w:left="4820"/>
        <w:jc w:val="both"/>
        <w:rPr>
          <w:rFonts w:ascii="Arial Narrow" w:hAnsi="Arial Narrow"/>
          <w:b/>
        </w:rPr>
      </w:pPr>
      <w:r w:rsidRPr="00D7575D">
        <w:rPr>
          <w:rFonts w:ascii="Arial Narrow" w:hAnsi="Arial Narrow"/>
          <w:b/>
        </w:rPr>
        <w:t>ALTERA A MATRIZ SALARIAL</w:t>
      </w:r>
      <w:r w:rsidR="00CA0922" w:rsidRPr="00D7575D">
        <w:rPr>
          <w:rFonts w:ascii="Arial Narrow" w:hAnsi="Arial Narrow"/>
          <w:b/>
        </w:rPr>
        <w:t xml:space="preserve"> PREVISTA NO ANEXO III DA LEI MUNICIPAL Nº 5</w:t>
      </w:r>
      <w:r w:rsidR="00FB1072" w:rsidRPr="00D7575D">
        <w:rPr>
          <w:rFonts w:ascii="Arial Narrow" w:hAnsi="Arial Narrow"/>
          <w:b/>
        </w:rPr>
        <w:t>.</w:t>
      </w:r>
      <w:r w:rsidR="00CA0922" w:rsidRPr="00D7575D">
        <w:rPr>
          <w:rFonts w:ascii="Arial Narrow" w:hAnsi="Arial Narrow"/>
          <w:b/>
        </w:rPr>
        <w:t xml:space="preserve">065, DE </w:t>
      </w:r>
      <w:r w:rsidR="00FB1072" w:rsidRPr="00D7575D">
        <w:rPr>
          <w:rFonts w:ascii="Arial Narrow" w:hAnsi="Arial Narrow"/>
          <w:b/>
        </w:rPr>
        <w:t>0</w:t>
      </w:r>
      <w:r w:rsidR="00CA0922" w:rsidRPr="00D7575D">
        <w:rPr>
          <w:rFonts w:ascii="Arial Narrow" w:hAnsi="Arial Narrow"/>
          <w:b/>
        </w:rPr>
        <w:t>2 DE JULHO DE 2004, COM SUAS MODIFICAÇÕES POSTERIORES.</w:t>
      </w:r>
    </w:p>
    <w:p w:rsidR="00A93E52" w:rsidRPr="00D7575D" w:rsidRDefault="00A93E52" w:rsidP="00A93E52">
      <w:pPr>
        <w:jc w:val="center"/>
        <w:rPr>
          <w:rFonts w:ascii="Arial Narrow" w:hAnsi="Arial Narrow" w:cs="Arial Narrow"/>
          <w:b/>
          <w:bCs/>
        </w:rPr>
      </w:pPr>
    </w:p>
    <w:p w:rsidR="00A93E52" w:rsidRPr="00C526CB" w:rsidRDefault="00C526CB" w:rsidP="00C526CB">
      <w:pPr>
        <w:ind w:firstLine="708"/>
        <w:jc w:val="both"/>
        <w:rPr>
          <w:rFonts w:ascii="Arial Narrow" w:eastAsia="Calibri" w:hAnsi="Arial Narrow" w:cs="Arial"/>
          <w:lang w:val="pt-PT"/>
        </w:rPr>
      </w:pPr>
      <w:r w:rsidRPr="00902121">
        <w:rPr>
          <w:rFonts w:ascii="Arial Narrow" w:eastAsia="Calibri" w:hAnsi="Arial Narrow" w:cs="Arial"/>
        </w:rPr>
        <w:t>A</w:t>
      </w:r>
      <w:r w:rsidRPr="00902121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A93E52" w:rsidRPr="00D7575D" w:rsidRDefault="00A93E52" w:rsidP="00C526CB">
      <w:pPr>
        <w:pStyle w:val="Corpodetexto2"/>
        <w:spacing w:after="0" w:line="360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D7575D">
        <w:rPr>
          <w:rFonts w:ascii="Arial Narrow" w:hAnsi="Arial Narrow" w:cs="Arial Narrow"/>
          <w:b/>
          <w:sz w:val="22"/>
          <w:szCs w:val="22"/>
        </w:rPr>
        <w:t>Art. 1º</w:t>
      </w:r>
      <w:r w:rsidRPr="00D7575D">
        <w:rPr>
          <w:rFonts w:ascii="Arial Narrow" w:hAnsi="Arial Narrow" w:cs="Arial Narrow"/>
          <w:sz w:val="22"/>
          <w:szCs w:val="22"/>
        </w:rPr>
        <w:t xml:space="preserve"> A matriz salarial prevista no anexo III da Lei n.º 5.065/2004, com suas modificações posteriores </w:t>
      </w:r>
      <w:proofErr w:type="gramStart"/>
      <w:r w:rsidR="00FB1072" w:rsidRPr="00D7575D">
        <w:rPr>
          <w:rFonts w:ascii="Arial Narrow" w:hAnsi="Arial Narrow" w:cs="Arial Narrow"/>
          <w:sz w:val="22"/>
          <w:szCs w:val="22"/>
        </w:rPr>
        <w:t>fic</w:t>
      </w:r>
      <w:bookmarkStart w:id="0" w:name="_GoBack"/>
      <w:bookmarkEnd w:id="0"/>
      <w:r w:rsidR="00FB1072" w:rsidRPr="00D7575D">
        <w:rPr>
          <w:rFonts w:ascii="Arial Narrow" w:hAnsi="Arial Narrow" w:cs="Arial Narrow"/>
          <w:sz w:val="22"/>
          <w:szCs w:val="22"/>
        </w:rPr>
        <w:t>a</w:t>
      </w:r>
      <w:proofErr w:type="gramEnd"/>
      <w:r w:rsidRPr="00D7575D">
        <w:rPr>
          <w:rFonts w:ascii="Arial Narrow" w:hAnsi="Arial Narrow" w:cs="Arial Narrow"/>
          <w:sz w:val="22"/>
          <w:szCs w:val="22"/>
        </w:rPr>
        <w:t xml:space="preserve"> </w:t>
      </w:r>
      <w:r w:rsidR="00FB1072" w:rsidRPr="00D7575D">
        <w:rPr>
          <w:rFonts w:ascii="Arial Narrow" w:hAnsi="Arial Narrow" w:cs="Arial Narrow"/>
          <w:sz w:val="22"/>
          <w:szCs w:val="22"/>
        </w:rPr>
        <w:t>re</w:t>
      </w:r>
      <w:r w:rsidRPr="00D7575D">
        <w:rPr>
          <w:rFonts w:ascii="Arial Narrow" w:hAnsi="Arial Narrow" w:cs="Arial Narrow"/>
          <w:sz w:val="22"/>
          <w:szCs w:val="22"/>
        </w:rPr>
        <w:t>ajustada em 27,46% (vinte e sete virgula quarenta e seis por cento).</w:t>
      </w:r>
    </w:p>
    <w:p w:rsidR="00D7575D" w:rsidRPr="00D7575D" w:rsidRDefault="00A93E52" w:rsidP="00C526CB">
      <w:pPr>
        <w:spacing w:line="360" w:lineRule="auto"/>
        <w:ind w:firstLine="708"/>
        <w:jc w:val="both"/>
        <w:rPr>
          <w:rFonts w:ascii="Arial Narrow" w:hAnsi="Arial Narrow" w:cs="Arial Narrow"/>
        </w:rPr>
      </w:pPr>
      <w:r w:rsidRPr="00D7575D">
        <w:rPr>
          <w:rFonts w:ascii="Arial Narrow" w:hAnsi="Arial Narrow" w:cs="Arial Narrow"/>
          <w:b/>
          <w:bCs/>
        </w:rPr>
        <w:t xml:space="preserve">Art. 2º </w:t>
      </w:r>
      <w:r w:rsidRPr="00D7575D">
        <w:rPr>
          <w:rFonts w:ascii="Arial Narrow" w:hAnsi="Arial Narrow" w:cs="Arial Narrow"/>
        </w:rPr>
        <w:t>Face ao reajuste concedido as matrizes de vencimentos, constantes dos anexos III da Lei n.º 5.06</w:t>
      </w:r>
      <w:r w:rsidR="000760FF">
        <w:rPr>
          <w:rFonts w:ascii="Arial Narrow" w:hAnsi="Arial Narrow" w:cs="Arial Narrow"/>
        </w:rPr>
        <w:t>5</w:t>
      </w:r>
      <w:r w:rsidRPr="00D7575D">
        <w:rPr>
          <w:rFonts w:ascii="Arial Narrow" w:hAnsi="Arial Narrow" w:cs="Arial Narrow"/>
        </w:rPr>
        <w:t xml:space="preserve">, de </w:t>
      </w:r>
      <w:r w:rsidR="00FB1072" w:rsidRPr="00D7575D">
        <w:rPr>
          <w:rFonts w:ascii="Arial Narrow" w:hAnsi="Arial Narrow" w:cs="Arial Narrow"/>
        </w:rPr>
        <w:t>0</w:t>
      </w:r>
      <w:r w:rsidRPr="00D7575D">
        <w:rPr>
          <w:rFonts w:ascii="Arial Narrow" w:hAnsi="Arial Narrow" w:cs="Arial Narrow"/>
        </w:rPr>
        <w:t>2 de junho de 2004, fica alterada na forma do anexo que integra esta lei.</w:t>
      </w:r>
    </w:p>
    <w:p w:rsidR="00A93E52" w:rsidRPr="00D7575D" w:rsidRDefault="00A93E52" w:rsidP="00C526CB">
      <w:pPr>
        <w:spacing w:line="360" w:lineRule="auto"/>
        <w:ind w:firstLine="708"/>
        <w:jc w:val="both"/>
        <w:rPr>
          <w:rFonts w:ascii="Arial Narrow" w:hAnsi="Arial Narrow" w:cs="Arial Narrow"/>
        </w:rPr>
      </w:pPr>
      <w:r w:rsidRPr="00D7575D">
        <w:rPr>
          <w:rFonts w:ascii="Arial Narrow" w:hAnsi="Arial Narrow" w:cs="Arial Narrow"/>
          <w:b/>
          <w:bCs/>
        </w:rPr>
        <w:t>Art. 3º</w:t>
      </w:r>
      <w:r w:rsidRPr="00D7575D">
        <w:rPr>
          <w:rFonts w:ascii="Arial Narrow" w:hAnsi="Arial Narrow" w:cs="Arial Narrow"/>
        </w:rPr>
        <w:t xml:space="preserve"> As despesas decorrentes da execução da presente Lei, correrão à conta das programações de pessoal e encargos sociais constantes do orçamento do exercício de 2020.</w:t>
      </w:r>
    </w:p>
    <w:p w:rsidR="00D7575D" w:rsidRPr="00D7575D" w:rsidRDefault="00A93E52" w:rsidP="00D7575D">
      <w:pPr>
        <w:spacing w:line="360" w:lineRule="auto"/>
        <w:ind w:firstLine="708"/>
        <w:jc w:val="both"/>
        <w:rPr>
          <w:rFonts w:ascii="Arial Narrow" w:hAnsi="Arial Narrow" w:cs="Arial Narrow"/>
          <w:bCs/>
        </w:rPr>
      </w:pPr>
      <w:r w:rsidRPr="00D7575D">
        <w:rPr>
          <w:rFonts w:ascii="Arial Narrow" w:hAnsi="Arial Narrow" w:cs="Arial Narrow"/>
          <w:b/>
          <w:bCs/>
        </w:rPr>
        <w:t>Art. 4º</w:t>
      </w:r>
      <w:r w:rsidRPr="00D7575D">
        <w:rPr>
          <w:rFonts w:ascii="Arial Narrow" w:hAnsi="Arial Narrow" w:cs="Arial Narrow"/>
        </w:rPr>
        <w:t xml:space="preserve"> </w:t>
      </w:r>
      <w:r w:rsidR="00D7575D" w:rsidRPr="00D7575D">
        <w:rPr>
          <w:rFonts w:ascii="Arial Narrow" w:hAnsi="Arial Narrow" w:cs="Arial Narrow"/>
        </w:rPr>
        <w:t>Revogando as disposições em contrário, esta Lei entra em vigor na data de sua publicação, retroagindo os seus efeitos a 02 de janeiro de 2020.</w:t>
      </w:r>
    </w:p>
    <w:p w:rsidR="00C526CB" w:rsidRPr="00D7575D" w:rsidRDefault="00C526CB" w:rsidP="00CA0922">
      <w:pPr>
        <w:spacing w:after="0" w:line="360" w:lineRule="auto"/>
        <w:jc w:val="both"/>
        <w:rPr>
          <w:rFonts w:ascii="Arial Narrow" w:hAnsi="Arial Narrow" w:cs="Arial"/>
        </w:rPr>
      </w:pPr>
    </w:p>
    <w:p w:rsidR="00CA0922" w:rsidRPr="00D7575D" w:rsidRDefault="00CA0922" w:rsidP="007D3975">
      <w:pPr>
        <w:spacing w:after="0" w:line="240" w:lineRule="auto"/>
        <w:jc w:val="center"/>
        <w:rPr>
          <w:rFonts w:ascii="Arial Narrow" w:hAnsi="Arial Narrow" w:cs="Arial"/>
        </w:rPr>
      </w:pPr>
    </w:p>
    <w:p w:rsidR="007D3975" w:rsidRPr="00282D49" w:rsidRDefault="00DC448E" w:rsidP="007D3975">
      <w:pPr>
        <w:shd w:val="clear" w:color="auto" w:fill="FFFFFF"/>
        <w:spacing w:after="0" w:line="360" w:lineRule="auto"/>
        <w:jc w:val="right"/>
        <w:rPr>
          <w:rFonts w:ascii="Arial Narrow" w:hAnsi="Arial Narrow" w:cs="Arial"/>
          <w:color w:val="26282A"/>
        </w:rPr>
      </w:pPr>
      <w:r>
        <w:rPr>
          <w:rFonts w:ascii="Arial Narrow" w:hAnsi="Arial Narrow" w:cs="Arial"/>
          <w:color w:val="26282A"/>
        </w:rPr>
        <w:t>Prefeitura Municipal de Frutal</w:t>
      </w:r>
    </w:p>
    <w:p w:rsidR="007D3975" w:rsidRPr="00282D49" w:rsidRDefault="007D3975" w:rsidP="007D3975">
      <w:pPr>
        <w:spacing w:after="0" w:line="360" w:lineRule="auto"/>
        <w:ind w:left="709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Aos 28 de janeiro</w:t>
      </w:r>
      <w:r w:rsidR="005E4B1D">
        <w:rPr>
          <w:rFonts w:ascii="Arial Narrow" w:hAnsi="Arial Narrow" w:cs="Arial"/>
        </w:rPr>
        <w:t xml:space="preserve"> de 2020</w:t>
      </w:r>
      <w:r w:rsidRPr="00282D49">
        <w:rPr>
          <w:rFonts w:ascii="Arial Narrow" w:hAnsi="Arial Narrow" w:cs="Arial"/>
        </w:rPr>
        <w:t xml:space="preserve">                  </w:t>
      </w:r>
      <w:r>
        <w:rPr>
          <w:rFonts w:ascii="Arial Narrow" w:hAnsi="Arial Narrow" w:cs="Arial"/>
        </w:rPr>
        <w:t xml:space="preserve">                </w:t>
      </w:r>
      <w:r w:rsidRPr="00282D49">
        <w:rPr>
          <w:rFonts w:ascii="Arial Narrow" w:hAnsi="Arial Narrow" w:cs="Arial"/>
        </w:rPr>
        <w:t xml:space="preserve">     </w:t>
      </w:r>
      <w:r>
        <w:rPr>
          <w:rFonts w:ascii="Arial Narrow" w:hAnsi="Arial Narrow" w:cs="Arial"/>
        </w:rPr>
        <w:t xml:space="preserve">                             132</w:t>
      </w:r>
      <w:r w:rsidRPr="00282D49">
        <w:rPr>
          <w:rFonts w:ascii="Arial Narrow" w:hAnsi="Arial Narrow" w:cs="Arial"/>
        </w:rPr>
        <w:t xml:space="preserve"> anos de Emancipação do Município de Frutal</w:t>
      </w:r>
    </w:p>
    <w:p w:rsidR="00CA0922" w:rsidRPr="00D7575D" w:rsidRDefault="00CA0922" w:rsidP="00CA0922">
      <w:pPr>
        <w:spacing w:after="0" w:line="240" w:lineRule="auto"/>
        <w:jc w:val="right"/>
        <w:rPr>
          <w:rFonts w:ascii="Arial Narrow" w:hAnsi="Arial Narrow" w:cs="Arial"/>
        </w:rPr>
      </w:pPr>
    </w:p>
    <w:p w:rsidR="00D7575D" w:rsidRDefault="00D7575D" w:rsidP="008C2AE9">
      <w:pPr>
        <w:spacing w:after="0" w:line="240" w:lineRule="auto"/>
        <w:rPr>
          <w:rFonts w:ascii="Arial Narrow" w:hAnsi="Arial Narrow" w:cs="Arial"/>
          <w:b/>
        </w:rPr>
      </w:pPr>
    </w:p>
    <w:p w:rsidR="00D7575D" w:rsidRDefault="00D7575D" w:rsidP="00CA0922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7D3975" w:rsidRDefault="007D3975" w:rsidP="00CA0922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7D3975" w:rsidRDefault="007D3975" w:rsidP="00CA0922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7D3975" w:rsidRPr="00D7575D" w:rsidRDefault="007D3975" w:rsidP="00CA0922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CA0922" w:rsidRPr="00D7575D" w:rsidRDefault="00CA0922" w:rsidP="00CA0922">
      <w:pPr>
        <w:spacing w:after="0" w:line="240" w:lineRule="auto"/>
        <w:jc w:val="right"/>
        <w:rPr>
          <w:rFonts w:ascii="Arial Narrow" w:hAnsi="Arial Narrow" w:cs="Arial"/>
          <w:b/>
        </w:rPr>
      </w:pPr>
      <w:r w:rsidRPr="00D7575D">
        <w:rPr>
          <w:rFonts w:ascii="Arial Narrow" w:hAnsi="Arial Narrow" w:cs="Arial"/>
          <w:b/>
        </w:rPr>
        <w:t>Maria Cecília Marchi Borges</w:t>
      </w:r>
    </w:p>
    <w:p w:rsidR="00CA0922" w:rsidRPr="00D7575D" w:rsidRDefault="00CA0922" w:rsidP="00CA0922">
      <w:pPr>
        <w:spacing w:after="0" w:line="240" w:lineRule="auto"/>
        <w:jc w:val="right"/>
        <w:rPr>
          <w:rFonts w:ascii="Arial Narrow" w:hAnsi="Arial Narrow" w:cs="Arial"/>
          <w:b/>
        </w:rPr>
      </w:pPr>
    </w:p>
    <w:p w:rsidR="00050FCB" w:rsidRPr="00D7575D" w:rsidRDefault="00050FCB" w:rsidP="00A96A98">
      <w:pPr>
        <w:spacing w:after="0"/>
        <w:rPr>
          <w:rFonts w:ascii="Arial Narrow" w:hAnsi="Arial Narrow" w:cs="Arial"/>
        </w:rPr>
      </w:pPr>
    </w:p>
    <w:p w:rsidR="00544AA2" w:rsidRDefault="00544AA2" w:rsidP="00A96A98">
      <w:pPr>
        <w:spacing w:after="0"/>
        <w:rPr>
          <w:rFonts w:ascii="Arial Narrow" w:hAnsi="Arial Narrow" w:cs="Arial"/>
        </w:rPr>
      </w:pPr>
    </w:p>
    <w:p w:rsidR="007D3975" w:rsidRDefault="007D3975" w:rsidP="00A96A98">
      <w:pPr>
        <w:spacing w:after="0"/>
        <w:rPr>
          <w:rFonts w:ascii="Arial Narrow" w:hAnsi="Arial Narrow" w:cs="Arial"/>
        </w:rPr>
      </w:pPr>
    </w:p>
    <w:p w:rsidR="007D3975" w:rsidRDefault="007D3975" w:rsidP="00A96A98">
      <w:pPr>
        <w:spacing w:after="0"/>
        <w:rPr>
          <w:rFonts w:ascii="Arial Narrow" w:hAnsi="Arial Narrow" w:cs="Arial"/>
        </w:rPr>
      </w:pPr>
    </w:p>
    <w:p w:rsidR="007D3975" w:rsidRDefault="007D3975" w:rsidP="00A96A98">
      <w:pPr>
        <w:spacing w:after="0"/>
        <w:rPr>
          <w:rFonts w:ascii="Arial Narrow" w:hAnsi="Arial Narrow" w:cs="Arial"/>
        </w:rPr>
      </w:pPr>
    </w:p>
    <w:p w:rsidR="007D3975" w:rsidRDefault="007D3975" w:rsidP="00A96A98">
      <w:pPr>
        <w:spacing w:after="0"/>
        <w:rPr>
          <w:rFonts w:ascii="Arial Narrow" w:hAnsi="Arial Narrow" w:cs="Arial"/>
        </w:rPr>
      </w:pPr>
    </w:p>
    <w:p w:rsidR="007D3975" w:rsidRPr="00D7575D" w:rsidRDefault="007D3975" w:rsidP="00A96A98">
      <w:pPr>
        <w:spacing w:after="0"/>
        <w:rPr>
          <w:rFonts w:ascii="Arial Narrow" w:hAnsi="Arial Narrow" w:cs="Arial"/>
        </w:rPr>
      </w:pPr>
    </w:p>
    <w:p w:rsidR="00A96A98" w:rsidRPr="00D7575D" w:rsidRDefault="009834E3" w:rsidP="00A96A98">
      <w:pPr>
        <w:spacing w:after="0"/>
        <w:jc w:val="center"/>
        <w:rPr>
          <w:rFonts w:ascii="Arial Narrow" w:hAnsi="Arial Narrow" w:cs="Arial"/>
          <w:b/>
        </w:rPr>
      </w:pPr>
      <w:r w:rsidRPr="00D7575D">
        <w:rPr>
          <w:rFonts w:ascii="Arial Narrow" w:hAnsi="Arial Narrow" w:cs="Arial"/>
          <w:b/>
        </w:rPr>
        <w:t>ANEXO III</w:t>
      </w:r>
    </w:p>
    <w:p w:rsidR="00A96A98" w:rsidRPr="00D7575D" w:rsidRDefault="00A96A98" w:rsidP="00A96A98">
      <w:pPr>
        <w:spacing w:after="0"/>
        <w:rPr>
          <w:rFonts w:ascii="Arial Narrow" w:hAnsi="Arial Narrow" w:cs="Arial"/>
        </w:rPr>
      </w:pPr>
    </w:p>
    <w:p w:rsidR="00A96A98" w:rsidRPr="00D7575D" w:rsidRDefault="00A96A98" w:rsidP="00A96A98">
      <w:pPr>
        <w:pStyle w:val="Corpodetexto2"/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7575D">
        <w:rPr>
          <w:rFonts w:ascii="Arial Narrow" w:hAnsi="Arial Narrow" w:cs="Arial"/>
          <w:b/>
          <w:sz w:val="22"/>
          <w:szCs w:val="22"/>
        </w:rPr>
        <w:t>TABELA DE VENCIMENTOS DOS CARGOS DE PROVIMENTO EFETIVO</w:t>
      </w:r>
    </w:p>
    <w:p w:rsidR="00A96A98" w:rsidRPr="00D7575D" w:rsidRDefault="00A96A98" w:rsidP="00A96A98">
      <w:pPr>
        <w:pStyle w:val="Corpodetexto2"/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7575D">
        <w:rPr>
          <w:rFonts w:ascii="Arial Narrow" w:hAnsi="Arial Narrow" w:cs="Arial"/>
          <w:b/>
          <w:sz w:val="22"/>
          <w:szCs w:val="22"/>
        </w:rPr>
        <w:t>DA CARREIRA DO MAGISTÉRIO DA EDUCAÇÃO BÁSICA DE FRUTAL</w:t>
      </w:r>
    </w:p>
    <w:p w:rsidR="00A96A98" w:rsidRPr="00D7575D" w:rsidRDefault="00A96A98" w:rsidP="00544AA2">
      <w:pPr>
        <w:tabs>
          <w:tab w:val="left" w:pos="142"/>
        </w:tabs>
        <w:spacing w:after="0"/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122"/>
        <w:tblW w:w="11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870"/>
        <w:gridCol w:w="870"/>
        <w:gridCol w:w="870"/>
        <w:gridCol w:w="870"/>
        <w:gridCol w:w="870"/>
        <w:gridCol w:w="870"/>
        <w:gridCol w:w="870"/>
        <w:gridCol w:w="870"/>
        <w:gridCol w:w="900"/>
        <w:gridCol w:w="1035"/>
        <w:gridCol w:w="855"/>
        <w:gridCol w:w="1009"/>
      </w:tblGrid>
      <w:tr w:rsidR="00A96A98" w:rsidRPr="00D7575D" w:rsidTr="007B3179">
        <w:trPr>
          <w:trHeight w:val="285"/>
        </w:trPr>
        <w:tc>
          <w:tcPr>
            <w:tcW w:w="711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NIVEL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H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03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J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1009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L</w:t>
            </w:r>
          </w:p>
        </w:tc>
      </w:tr>
      <w:tr w:rsidR="00A96A98" w:rsidRPr="00D7575D" w:rsidTr="007B3179">
        <w:trPr>
          <w:trHeight w:val="285"/>
        </w:trPr>
        <w:tc>
          <w:tcPr>
            <w:tcW w:w="711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1.959,02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2.047,17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2.139,28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2.235,51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2.336,11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2.441,23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>2.551,09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2.665,88 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2.785,85 </w:t>
            </w:r>
          </w:p>
        </w:tc>
        <w:tc>
          <w:tcPr>
            <w:tcW w:w="103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</w:t>
            </w:r>
          </w:p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2.911,21 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3.042,22 </w:t>
            </w:r>
          </w:p>
        </w:tc>
        <w:tc>
          <w:tcPr>
            <w:tcW w:w="1009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</w:t>
            </w:r>
          </w:p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3.179,12 </w:t>
            </w:r>
          </w:p>
        </w:tc>
      </w:tr>
      <w:tr w:rsidR="00A96A98" w:rsidRPr="00D7575D" w:rsidTr="007B3179">
        <w:trPr>
          <w:trHeight w:val="285"/>
        </w:trPr>
        <w:tc>
          <w:tcPr>
            <w:tcW w:w="711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2.302,34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2.382,94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2.466,34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2.552,66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2.642,01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2.734,48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2.830,19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2.929,24 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3.031,77 </w:t>
            </w:r>
          </w:p>
        </w:tc>
        <w:tc>
          <w:tcPr>
            <w:tcW w:w="103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</w:t>
            </w:r>
          </w:p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3.137,88 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3.247,68 </w:t>
            </w:r>
          </w:p>
        </w:tc>
        <w:tc>
          <w:tcPr>
            <w:tcW w:w="1009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</w:t>
            </w:r>
          </w:p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3.361,36 </w:t>
            </w:r>
          </w:p>
        </w:tc>
      </w:tr>
      <w:tr w:rsidR="00A96A98" w:rsidRPr="00D7575D" w:rsidTr="007B3179">
        <w:trPr>
          <w:trHeight w:val="285"/>
        </w:trPr>
        <w:tc>
          <w:tcPr>
            <w:tcW w:w="711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2.629,28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2.721,28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2.816,50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2.915,12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3.017,14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3.122,74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3.232,04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3.345,15 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3.462,25 </w:t>
            </w:r>
          </w:p>
        </w:tc>
        <w:tc>
          <w:tcPr>
            <w:tcW w:w="103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</w:t>
            </w:r>
          </w:p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3.583,40 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3.708,86 </w:t>
            </w:r>
          </w:p>
        </w:tc>
        <w:tc>
          <w:tcPr>
            <w:tcW w:w="1009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</w:t>
            </w:r>
          </w:p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3.838,67 </w:t>
            </w:r>
          </w:p>
        </w:tc>
      </w:tr>
      <w:tr w:rsidR="00A96A98" w:rsidRPr="00D7575D" w:rsidTr="007B3179">
        <w:trPr>
          <w:trHeight w:val="285"/>
        </w:trPr>
        <w:tc>
          <w:tcPr>
            <w:tcW w:w="711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2.905,37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    3.007,03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3.112,30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3.221,19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3.333,94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3.450,62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3.571,42 </w:t>
            </w:r>
          </w:p>
        </w:tc>
        <w:tc>
          <w:tcPr>
            <w:tcW w:w="87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  3.696,42 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3.825,77 </w:t>
            </w:r>
          </w:p>
        </w:tc>
        <w:tc>
          <w:tcPr>
            <w:tcW w:w="103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</w:t>
            </w:r>
          </w:p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3.959,69 </w:t>
            </w:r>
          </w:p>
        </w:tc>
        <w:tc>
          <w:tcPr>
            <w:tcW w:w="705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  4.098,28 </w:t>
            </w:r>
          </w:p>
        </w:tc>
        <w:tc>
          <w:tcPr>
            <w:tcW w:w="1009" w:type="dxa"/>
            <w:shd w:val="clear" w:color="auto" w:fill="auto"/>
            <w:noWrap/>
            <w:hideMark/>
          </w:tcPr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 </w:t>
            </w:r>
          </w:p>
          <w:p w:rsidR="00A96A98" w:rsidRPr="00D7575D" w:rsidRDefault="00A96A98" w:rsidP="00544AA2">
            <w:pPr>
              <w:tabs>
                <w:tab w:val="left" w:pos="142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7575D">
              <w:rPr>
                <w:rFonts w:ascii="Arial Narrow" w:hAnsi="Arial Narrow" w:cs="Arial"/>
                <w:b/>
                <w:sz w:val="20"/>
                <w:szCs w:val="20"/>
              </w:rPr>
              <w:t xml:space="preserve">  4.241,73 </w:t>
            </w:r>
          </w:p>
        </w:tc>
      </w:tr>
    </w:tbl>
    <w:p w:rsidR="00A96A98" w:rsidRPr="00D7575D" w:rsidRDefault="00A96A98" w:rsidP="00544AA2">
      <w:pPr>
        <w:tabs>
          <w:tab w:val="left" w:pos="142"/>
        </w:tabs>
        <w:spacing w:after="0"/>
        <w:rPr>
          <w:rFonts w:ascii="Arial Narrow" w:hAnsi="Arial Narrow" w:cs="Arial"/>
          <w:b/>
          <w:sz w:val="20"/>
          <w:szCs w:val="20"/>
        </w:rPr>
      </w:pPr>
    </w:p>
    <w:p w:rsidR="00156ECB" w:rsidRPr="00D7575D" w:rsidRDefault="00156ECB" w:rsidP="00FB1072">
      <w:pPr>
        <w:rPr>
          <w:rFonts w:ascii="Arial Narrow" w:eastAsia="Times New Roman" w:hAnsi="Arial Narrow" w:cs="Arial"/>
          <w:b/>
          <w:sz w:val="20"/>
          <w:szCs w:val="20"/>
          <w:lang w:eastAsia="pt-BR"/>
        </w:rPr>
      </w:pPr>
    </w:p>
    <w:sectPr w:rsidR="00156ECB" w:rsidRPr="00D7575D" w:rsidSect="00AA7B62">
      <w:headerReference w:type="default" r:id="rId9"/>
      <w:footerReference w:type="default" r:id="rId10"/>
      <w:pgSz w:w="12240" w:h="15840"/>
      <w:pgMar w:top="1153" w:right="758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33E" w:rsidRDefault="00C2033E">
      <w:pPr>
        <w:spacing w:after="0" w:line="240" w:lineRule="auto"/>
      </w:pPr>
      <w:r>
        <w:separator/>
      </w:r>
    </w:p>
  </w:endnote>
  <w:endnote w:type="continuationSeparator" w:id="0">
    <w:p w:rsidR="00C2033E" w:rsidRDefault="00C20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179" w:rsidRPr="00FB44CE" w:rsidRDefault="007B317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7B3179" w:rsidRPr="00FB44CE" w:rsidRDefault="007B3179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</w:t>
    </w:r>
    <w:proofErr w:type="gramStart"/>
    <w:r w:rsidRPr="00FB44CE">
      <w:rPr>
        <w:rFonts w:ascii="Arial Narrow" w:hAnsi="Arial Narrow" w:cs="Arial"/>
        <w:b/>
        <w:color w:val="FF0000"/>
        <w:sz w:val="20"/>
        <w:szCs w:val="20"/>
      </w:rPr>
      <w:t>60</w:t>
    </w:r>
    <w:proofErr w:type="gramEnd"/>
  </w:p>
  <w:p w:rsidR="007B3179" w:rsidRPr="00FB44CE" w:rsidRDefault="007B3179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7B3179" w:rsidRPr="00FB44CE" w:rsidRDefault="00C2033E" w:rsidP="00C80F84">
    <w:pPr>
      <w:pStyle w:val="Rodap"/>
      <w:jc w:val="center"/>
      <w:rPr>
        <w:rFonts w:ascii="Arial Narrow" w:hAnsi="Arial Narrow"/>
      </w:rPr>
    </w:pPr>
    <w:hyperlink r:id="rId1" w:history="1">
      <w:r w:rsidR="007B3179"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33E" w:rsidRDefault="00C2033E">
      <w:pPr>
        <w:spacing w:after="0" w:line="240" w:lineRule="auto"/>
      </w:pPr>
      <w:r>
        <w:separator/>
      </w:r>
    </w:p>
  </w:footnote>
  <w:footnote w:type="continuationSeparator" w:id="0">
    <w:p w:rsidR="00C2033E" w:rsidRDefault="00C20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48" w:type="dxa"/>
      <w:jc w:val="center"/>
      <w:tblLayout w:type="fixed"/>
      <w:tblLook w:val="0000" w:firstRow="0" w:lastRow="0" w:firstColumn="0" w:lastColumn="0" w:noHBand="0" w:noVBand="0"/>
    </w:tblPr>
    <w:tblGrid>
      <w:gridCol w:w="1693"/>
      <w:gridCol w:w="7455"/>
    </w:tblGrid>
    <w:tr w:rsidR="007B3179" w:rsidRPr="004D3CE3" w:rsidTr="001F3728">
      <w:trPr>
        <w:trHeight w:val="1370"/>
        <w:jc w:val="center"/>
      </w:trPr>
      <w:tc>
        <w:tcPr>
          <w:tcW w:w="1693" w:type="dxa"/>
        </w:tcPr>
        <w:p w:rsidR="007B3179" w:rsidRPr="004D3CE3" w:rsidRDefault="007B3179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 wp14:anchorId="66BBEFC3" wp14:editId="52E9FA5C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55" w:type="dxa"/>
        </w:tcPr>
        <w:p w:rsidR="007B3179" w:rsidRPr="004D3CE3" w:rsidRDefault="007B317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7B3179" w:rsidRPr="004D3CE3" w:rsidRDefault="007B317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7B3179" w:rsidRPr="004D3CE3" w:rsidRDefault="007B3179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7B3179" w:rsidRPr="00FB44CE" w:rsidRDefault="007B3179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7B3179" w:rsidRPr="004D3CE3" w:rsidRDefault="007B3179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7B3179" w:rsidRPr="004D3CE3" w:rsidRDefault="007B3179" w:rsidP="00C80F84">
    <w:pPr>
      <w:pStyle w:val="Cabealho"/>
      <w:tabs>
        <w:tab w:val="left" w:pos="1223"/>
      </w:tabs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7DEC"/>
    <w:multiLevelType w:val="hybridMultilevel"/>
    <w:tmpl w:val="48BE389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4612D6"/>
    <w:multiLevelType w:val="hybridMultilevel"/>
    <w:tmpl w:val="886AD92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F6503D"/>
    <w:multiLevelType w:val="hybridMultilevel"/>
    <w:tmpl w:val="E6BA0E5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345A4"/>
    <w:multiLevelType w:val="hybridMultilevel"/>
    <w:tmpl w:val="CBC872C0"/>
    <w:lvl w:ilvl="0" w:tplc="0416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310028D"/>
    <w:multiLevelType w:val="hybridMultilevel"/>
    <w:tmpl w:val="11D8FCE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FF7478"/>
    <w:multiLevelType w:val="hybridMultilevel"/>
    <w:tmpl w:val="D8ACFEB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42F56EA"/>
    <w:multiLevelType w:val="hybridMultilevel"/>
    <w:tmpl w:val="2F66E67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9B378BB"/>
    <w:multiLevelType w:val="hybridMultilevel"/>
    <w:tmpl w:val="CBB0A392"/>
    <w:lvl w:ilvl="0" w:tplc="04160013">
      <w:start w:val="1"/>
      <w:numFmt w:val="upperRoman"/>
      <w:lvlText w:val="%1."/>
      <w:lvlJc w:val="right"/>
      <w:pPr>
        <w:ind w:left="785" w:hanging="360"/>
      </w:p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CF14AA0"/>
    <w:multiLevelType w:val="singleLevel"/>
    <w:tmpl w:val="2F66E788"/>
    <w:lvl w:ilvl="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11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0F64B8"/>
    <w:multiLevelType w:val="hybridMultilevel"/>
    <w:tmpl w:val="5E3CAB9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D273DF"/>
    <w:multiLevelType w:val="hybridMultilevel"/>
    <w:tmpl w:val="280E1E66"/>
    <w:lvl w:ilvl="0" w:tplc="0416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4">
    <w:nsid w:val="3C5135CF"/>
    <w:multiLevelType w:val="hybridMultilevel"/>
    <w:tmpl w:val="2A3A413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FE32BC"/>
    <w:multiLevelType w:val="hybridMultilevel"/>
    <w:tmpl w:val="4914E2D2"/>
    <w:lvl w:ilvl="0" w:tplc="FFFFFFFF">
      <w:start w:val="2"/>
      <w:numFmt w:val="lowerLetter"/>
      <w:lvlText w:val="%1)"/>
      <w:lvlJc w:val="left"/>
      <w:pPr>
        <w:tabs>
          <w:tab w:val="num" w:pos="1275"/>
        </w:tabs>
        <w:ind w:left="127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15"/>
        </w:tabs>
        <w:ind w:left="271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35"/>
        </w:tabs>
        <w:ind w:left="343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55"/>
        </w:tabs>
        <w:ind w:left="415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75"/>
        </w:tabs>
        <w:ind w:left="487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95"/>
        </w:tabs>
        <w:ind w:left="559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15"/>
        </w:tabs>
        <w:ind w:left="631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35"/>
        </w:tabs>
        <w:ind w:left="7035" w:hanging="180"/>
      </w:pPr>
    </w:lvl>
  </w:abstractNum>
  <w:abstractNum w:abstractNumId="17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DF01BE"/>
    <w:multiLevelType w:val="hybridMultilevel"/>
    <w:tmpl w:val="4A840182"/>
    <w:lvl w:ilvl="0" w:tplc="39E67726">
      <w:start w:val="1"/>
      <w:numFmt w:val="upperRoman"/>
      <w:lvlText w:val="%1-"/>
      <w:lvlJc w:val="left"/>
      <w:pPr>
        <w:ind w:left="22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0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3F282C"/>
    <w:multiLevelType w:val="hybridMultilevel"/>
    <w:tmpl w:val="AF64F9F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257322"/>
    <w:multiLevelType w:val="hybridMultilevel"/>
    <w:tmpl w:val="04A2F2A2"/>
    <w:lvl w:ilvl="0" w:tplc="C660F0A0">
      <w:start w:val="1"/>
      <w:numFmt w:val="lowerLetter"/>
      <w:lvlText w:val="%1)"/>
      <w:lvlJc w:val="left"/>
      <w:pPr>
        <w:ind w:left="720" w:hanging="360"/>
      </w:pPr>
      <w:rPr>
        <w:strike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CAB650C"/>
    <w:multiLevelType w:val="hybridMultilevel"/>
    <w:tmpl w:val="86445BC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0E326DE"/>
    <w:multiLevelType w:val="hybridMultilevel"/>
    <w:tmpl w:val="92F89ED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2511191"/>
    <w:multiLevelType w:val="hybridMultilevel"/>
    <w:tmpl w:val="20BE6CCE"/>
    <w:lvl w:ilvl="0" w:tplc="917E16E8">
      <w:start w:val="1"/>
      <w:numFmt w:val="lowerLetter"/>
      <w:lvlText w:val="%1)"/>
      <w:lvlJc w:val="left"/>
      <w:pPr>
        <w:ind w:left="720" w:hanging="360"/>
      </w:pPr>
      <w:rPr>
        <w:strike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A77304E"/>
    <w:multiLevelType w:val="hybridMultilevel"/>
    <w:tmpl w:val="C33C8A9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63E6958"/>
    <w:multiLevelType w:val="hybridMultilevel"/>
    <w:tmpl w:val="5E1E2F7E"/>
    <w:lvl w:ilvl="0" w:tplc="25AA3B24">
      <w:start w:val="1"/>
      <w:numFmt w:val="upperRoman"/>
      <w:lvlText w:val="%1-"/>
      <w:lvlJc w:val="left"/>
      <w:pPr>
        <w:ind w:left="29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00" w:hanging="360"/>
      </w:pPr>
    </w:lvl>
    <w:lvl w:ilvl="2" w:tplc="0416001B" w:tentative="1">
      <w:start w:val="1"/>
      <w:numFmt w:val="lowerRoman"/>
      <w:lvlText w:val="%3."/>
      <w:lvlJc w:val="right"/>
      <w:pPr>
        <w:ind w:left="4020" w:hanging="180"/>
      </w:pPr>
    </w:lvl>
    <w:lvl w:ilvl="3" w:tplc="0416000F" w:tentative="1">
      <w:start w:val="1"/>
      <w:numFmt w:val="decimal"/>
      <w:lvlText w:val="%4."/>
      <w:lvlJc w:val="left"/>
      <w:pPr>
        <w:ind w:left="4740" w:hanging="360"/>
      </w:pPr>
    </w:lvl>
    <w:lvl w:ilvl="4" w:tplc="04160019" w:tentative="1">
      <w:start w:val="1"/>
      <w:numFmt w:val="lowerLetter"/>
      <w:lvlText w:val="%5."/>
      <w:lvlJc w:val="left"/>
      <w:pPr>
        <w:ind w:left="5460" w:hanging="360"/>
      </w:pPr>
    </w:lvl>
    <w:lvl w:ilvl="5" w:tplc="0416001B" w:tentative="1">
      <w:start w:val="1"/>
      <w:numFmt w:val="lowerRoman"/>
      <w:lvlText w:val="%6."/>
      <w:lvlJc w:val="right"/>
      <w:pPr>
        <w:ind w:left="6180" w:hanging="180"/>
      </w:pPr>
    </w:lvl>
    <w:lvl w:ilvl="6" w:tplc="0416000F" w:tentative="1">
      <w:start w:val="1"/>
      <w:numFmt w:val="decimal"/>
      <w:lvlText w:val="%7."/>
      <w:lvlJc w:val="left"/>
      <w:pPr>
        <w:ind w:left="6900" w:hanging="360"/>
      </w:pPr>
    </w:lvl>
    <w:lvl w:ilvl="7" w:tplc="04160019" w:tentative="1">
      <w:start w:val="1"/>
      <w:numFmt w:val="lowerLetter"/>
      <w:lvlText w:val="%8."/>
      <w:lvlJc w:val="left"/>
      <w:pPr>
        <w:ind w:left="7620" w:hanging="360"/>
      </w:pPr>
    </w:lvl>
    <w:lvl w:ilvl="8" w:tplc="0416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31">
    <w:nsid w:val="7BD86562"/>
    <w:multiLevelType w:val="hybridMultilevel"/>
    <w:tmpl w:val="E1ECD7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23"/>
  </w:num>
  <w:num w:numId="5">
    <w:abstractNumId w:val="28"/>
  </w:num>
  <w:num w:numId="6">
    <w:abstractNumId w:val="25"/>
  </w:num>
  <w:num w:numId="7">
    <w:abstractNumId w:val="20"/>
  </w:num>
  <w:num w:numId="8">
    <w:abstractNumId w:val="15"/>
  </w:num>
  <w:num w:numId="9">
    <w:abstractNumId w:val="18"/>
  </w:num>
  <w:num w:numId="1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30"/>
  </w:num>
  <w:num w:numId="14">
    <w:abstractNumId w:val="10"/>
  </w:num>
  <w:num w:numId="15">
    <w:abstractNumId w:val="16"/>
  </w:num>
  <w:num w:numId="16">
    <w:abstractNumId w:val="8"/>
  </w:num>
  <w:num w:numId="17">
    <w:abstractNumId w:val="21"/>
  </w:num>
  <w:num w:numId="18">
    <w:abstractNumId w:val="1"/>
  </w:num>
  <w:num w:numId="19">
    <w:abstractNumId w:val="0"/>
  </w:num>
  <w:num w:numId="20">
    <w:abstractNumId w:val="6"/>
  </w:num>
  <w:num w:numId="21">
    <w:abstractNumId w:val="26"/>
  </w:num>
  <w:num w:numId="22">
    <w:abstractNumId w:val="4"/>
  </w:num>
  <w:num w:numId="23">
    <w:abstractNumId w:val="24"/>
  </w:num>
  <w:num w:numId="24">
    <w:abstractNumId w:val="14"/>
  </w:num>
  <w:num w:numId="25">
    <w:abstractNumId w:val="29"/>
  </w:num>
  <w:num w:numId="26">
    <w:abstractNumId w:val="3"/>
  </w:num>
  <w:num w:numId="27">
    <w:abstractNumId w:val="22"/>
  </w:num>
  <w:num w:numId="28">
    <w:abstractNumId w:val="27"/>
  </w:num>
  <w:num w:numId="29">
    <w:abstractNumId w:val="2"/>
  </w:num>
  <w:num w:numId="30">
    <w:abstractNumId w:val="12"/>
  </w:num>
  <w:num w:numId="31">
    <w:abstractNumId w:val="9"/>
  </w:num>
  <w:num w:numId="32">
    <w:abstractNumId w:val="13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A1"/>
    <w:rsid w:val="0002466E"/>
    <w:rsid w:val="00050FCB"/>
    <w:rsid w:val="000760FF"/>
    <w:rsid w:val="0008675C"/>
    <w:rsid w:val="0009042F"/>
    <w:rsid w:val="000C1FC7"/>
    <w:rsid w:val="000C4F66"/>
    <w:rsid w:val="000F6C40"/>
    <w:rsid w:val="00117388"/>
    <w:rsid w:val="0013152D"/>
    <w:rsid w:val="00156ECB"/>
    <w:rsid w:val="001859A2"/>
    <w:rsid w:val="00186049"/>
    <w:rsid w:val="001A2300"/>
    <w:rsid w:val="001B6B37"/>
    <w:rsid w:val="001C43E2"/>
    <w:rsid w:val="001F3728"/>
    <w:rsid w:val="00203B56"/>
    <w:rsid w:val="0023253E"/>
    <w:rsid w:val="00233ED0"/>
    <w:rsid w:val="002419E0"/>
    <w:rsid w:val="00246F2D"/>
    <w:rsid w:val="00260FC7"/>
    <w:rsid w:val="00282207"/>
    <w:rsid w:val="00293593"/>
    <w:rsid w:val="002969B9"/>
    <w:rsid w:val="002C4D08"/>
    <w:rsid w:val="002C58B8"/>
    <w:rsid w:val="002F317A"/>
    <w:rsid w:val="002F7952"/>
    <w:rsid w:val="00300DC2"/>
    <w:rsid w:val="00305549"/>
    <w:rsid w:val="0031635B"/>
    <w:rsid w:val="00323C6D"/>
    <w:rsid w:val="00355FF7"/>
    <w:rsid w:val="0039214A"/>
    <w:rsid w:val="003A6421"/>
    <w:rsid w:val="003B784A"/>
    <w:rsid w:val="003E0235"/>
    <w:rsid w:val="003E437A"/>
    <w:rsid w:val="00405131"/>
    <w:rsid w:val="00416113"/>
    <w:rsid w:val="00424210"/>
    <w:rsid w:val="00442379"/>
    <w:rsid w:val="004866AB"/>
    <w:rsid w:val="004B2A32"/>
    <w:rsid w:val="004D55D3"/>
    <w:rsid w:val="004E35BE"/>
    <w:rsid w:val="004E53FB"/>
    <w:rsid w:val="005277DD"/>
    <w:rsid w:val="00544AA2"/>
    <w:rsid w:val="005474C1"/>
    <w:rsid w:val="00557CD8"/>
    <w:rsid w:val="00560E49"/>
    <w:rsid w:val="005617F1"/>
    <w:rsid w:val="00581E06"/>
    <w:rsid w:val="0058325F"/>
    <w:rsid w:val="005874DD"/>
    <w:rsid w:val="00587EBA"/>
    <w:rsid w:val="00594117"/>
    <w:rsid w:val="005D6B89"/>
    <w:rsid w:val="005E4B1D"/>
    <w:rsid w:val="005F378C"/>
    <w:rsid w:val="006076D3"/>
    <w:rsid w:val="006146A6"/>
    <w:rsid w:val="006175D2"/>
    <w:rsid w:val="006370D5"/>
    <w:rsid w:val="00646714"/>
    <w:rsid w:val="00654748"/>
    <w:rsid w:val="00690B1D"/>
    <w:rsid w:val="006922D9"/>
    <w:rsid w:val="00692631"/>
    <w:rsid w:val="006E4645"/>
    <w:rsid w:val="006F281B"/>
    <w:rsid w:val="0070757A"/>
    <w:rsid w:val="00755F06"/>
    <w:rsid w:val="007713A1"/>
    <w:rsid w:val="007824FC"/>
    <w:rsid w:val="007831CB"/>
    <w:rsid w:val="007B3179"/>
    <w:rsid w:val="007B6753"/>
    <w:rsid w:val="007C6057"/>
    <w:rsid w:val="007C792C"/>
    <w:rsid w:val="007D3975"/>
    <w:rsid w:val="007D3FAD"/>
    <w:rsid w:val="007D55FA"/>
    <w:rsid w:val="007F245B"/>
    <w:rsid w:val="00813B1E"/>
    <w:rsid w:val="00816B17"/>
    <w:rsid w:val="00817564"/>
    <w:rsid w:val="008204BE"/>
    <w:rsid w:val="00834635"/>
    <w:rsid w:val="0083619D"/>
    <w:rsid w:val="00836D1D"/>
    <w:rsid w:val="00841216"/>
    <w:rsid w:val="00846287"/>
    <w:rsid w:val="00846ADE"/>
    <w:rsid w:val="00853B6F"/>
    <w:rsid w:val="0087008A"/>
    <w:rsid w:val="00890BC3"/>
    <w:rsid w:val="00892210"/>
    <w:rsid w:val="0089585B"/>
    <w:rsid w:val="008A31A9"/>
    <w:rsid w:val="008A5987"/>
    <w:rsid w:val="008C1283"/>
    <w:rsid w:val="008C2AE9"/>
    <w:rsid w:val="008C4E04"/>
    <w:rsid w:val="008E03B4"/>
    <w:rsid w:val="008E27FE"/>
    <w:rsid w:val="008E4699"/>
    <w:rsid w:val="009834E3"/>
    <w:rsid w:val="009A7339"/>
    <w:rsid w:val="009D6009"/>
    <w:rsid w:val="009E6AB0"/>
    <w:rsid w:val="00A05CB5"/>
    <w:rsid w:val="00A4234D"/>
    <w:rsid w:val="00A47D8C"/>
    <w:rsid w:val="00A56527"/>
    <w:rsid w:val="00A77FDC"/>
    <w:rsid w:val="00A80E6D"/>
    <w:rsid w:val="00A83E9C"/>
    <w:rsid w:val="00A93E52"/>
    <w:rsid w:val="00A94191"/>
    <w:rsid w:val="00A944CE"/>
    <w:rsid w:val="00A96A98"/>
    <w:rsid w:val="00AA58CD"/>
    <w:rsid w:val="00AA7B62"/>
    <w:rsid w:val="00AE436A"/>
    <w:rsid w:val="00B21634"/>
    <w:rsid w:val="00B365F5"/>
    <w:rsid w:val="00B412ED"/>
    <w:rsid w:val="00B41ED9"/>
    <w:rsid w:val="00B839E2"/>
    <w:rsid w:val="00BA217F"/>
    <w:rsid w:val="00BB38BA"/>
    <w:rsid w:val="00BC454B"/>
    <w:rsid w:val="00C00F1C"/>
    <w:rsid w:val="00C101F6"/>
    <w:rsid w:val="00C1340F"/>
    <w:rsid w:val="00C2033E"/>
    <w:rsid w:val="00C24DD7"/>
    <w:rsid w:val="00C47C4A"/>
    <w:rsid w:val="00C516FA"/>
    <w:rsid w:val="00C526CB"/>
    <w:rsid w:val="00C8010E"/>
    <w:rsid w:val="00C80F84"/>
    <w:rsid w:val="00C97499"/>
    <w:rsid w:val="00CA0922"/>
    <w:rsid w:val="00CB5C3B"/>
    <w:rsid w:val="00CD420B"/>
    <w:rsid w:val="00CE5F57"/>
    <w:rsid w:val="00CE65D5"/>
    <w:rsid w:val="00D017C9"/>
    <w:rsid w:val="00D12C48"/>
    <w:rsid w:val="00D12FE5"/>
    <w:rsid w:val="00D17EA6"/>
    <w:rsid w:val="00D25E51"/>
    <w:rsid w:val="00D42475"/>
    <w:rsid w:val="00D7575D"/>
    <w:rsid w:val="00D81105"/>
    <w:rsid w:val="00D860FA"/>
    <w:rsid w:val="00DC0963"/>
    <w:rsid w:val="00DC448E"/>
    <w:rsid w:val="00DC54D2"/>
    <w:rsid w:val="00DC5770"/>
    <w:rsid w:val="00DD1FAD"/>
    <w:rsid w:val="00DE076C"/>
    <w:rsid w:val="00DE6FFF"/>
    <w:rsid w:val="00E0391B"/>
    <w:rsid w:val="00E1240F"/>
    <w:rsid w:val="00E14182"/>
    <w:rsid w:val="00E14414"/>
    <w:rsid w:val="00E559F3"/>
    <w:rsid w:val="00E62EB9"/>
    <w:rsid w:val="00E65D48"/>
    <w:rsid w:val="00E90B7D"/>
    <w:rsid w:val="00E94466"/>
    <w:rsid w:val="00EA310F"/>
    <w:rsid w:val="00EA3910"/>
    <w:rsid w:val="00EA3E31"/>
    <w:rsid w:val="00EC73ED"/>
    <w:rsid w:val="00ED58BD"/>
    <w:rsid w:val="00EE7F98"/>
    <w:rsid w:val="00EF3AA0"/>
    <w:rsid w:val="00F16AC9"/>
    <w:rsid w:val="00F3380F"/>
    <w:rsid w:val="00F3481B"/>
    <w:rsid w:val="00F54710"/>
    <w:rsid w:val="00F75662"/>
    <w:rsid w:val="00F95684"/>
    <w:rsid w:val="00FA5180"/>
    <w:rsid w:val="00FB1072"/>
    <w:rsid w:val="00FB1C4D"/>
    <w:rsid w:val="00FD48A7"/>
    <w:rsid w:val="00FD58AE"/>
    <w:rsid w:val="00FD6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96A9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48A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A96A9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A96A9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A96A98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5474C1"/>
    <w:rPr>
      <w:i/>
      <w:iCs/>
    </w:rPr>
  </w:style>
  <w:style w:type="paragraph" w:styleId="Corpodetexto">
    <w:name w:val="Body Text"/>
    <w:basedOn w:val="Normal"/>
    <w:link w:val="CorpodetextoChar"/>
    <w:unhideWhenUsed/>
    <w:rsid w:val="00A96A9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96A98"/>
  </w:style>
  <w:style w:type="character" w:customStyle="1" w:styleId="Ttulo3Char">
    <w:name w:val="Título 3 Char"/>
    <w:basedOn w:val="Fontepargpadro"/>
    <w:link w:val="Ttulo3"/>
    <w:rsid w:val="00A96A98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rsid w:val="00A96A9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A96A98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A96A98"/>
    <w:rPr>
      <w:rFonts w:ascii="Arial" w:eastAsia="Times New Roman" w:hAnsi="Arial" w:cs="Arial"/>
      <w:lang w:eastAsia="pt-BR"/>
    </w:rPr>
  </w:style>
  <w:style w:type="paragraph" w:styleId="Ttulo">
    <w:name w:val="Title"/>
    <w:basedOn w:val="Normal"/>
    <w:link w:val="TtuloChar"/>
    <w:qFormat/>
    <w:rsid w:val="00A96A98"/>
    <w:pPr>
      <w:widowControl w:val="0"/>
      <w:tabs>
        <w:tab w:val="left" w:pos="113"/>
        <w:tab w:val="left" w:pos="1870"/>
        <w:tab w:val="right" w:pos="5395"/>
        <w:tab w:val="left" w:pos="5556"/>
      </w:tabs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96A98"/>
    <w:rPr>
      <w:rFonts w:ascii="Arial" w:eastAsia="Times New Roman" w:hAnsi="Arial" w:cs="Times New Roman"/>
      <w:b/>
      <w:bCs/>
      <w:sz w:val="32"/>
      <w:szCs w:val="20"/>
      <w:lang w:eastAsia="pt-BR"/>
    </w:rPr>
  </w:style>
  <w:style w:type="paragraph" w:styleId="Corpodetexto3">
    <w:name w:val="Body Text 3"/>
    <w:basedOn w:val="Normal"/>
    <w:link w:val="Corpodetexto3Char"/>
    <w:rsid w:val="00A96A9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96A9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3">
    <w:name w:val="Body Text Indent 3"/>
    <w:basedOn w:val="Normal"/>
    <w:link w:val="Recuodecorpodetexto3Char"/>
    <w:rsid w:val="00A96A9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A96A9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A96A9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96A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A96A98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96A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r-formataoHTML">
    <w:name w:val="HTML Preformatted"/>
    <w:basedOn w:val="Normal"/>
    <w:link w:val="Pr-formataoHTMLChar"/>
    <w:rsid w:val="00A96A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Pr-formataoHTMLChar">
    <w:name w:val="Pré-formatação HTML Char"/>
    <w:basedOn w:val="Fontepargpadro"/>
    <w:link w:val="Pr-formataoHTML"/>
    <w:rsid w:val="00A96A98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styleId="Legenda">
    <w:name w:val="caption"/>
    <w:basedOn w:val="Normal"/>
    <w:next w:val="Normal"/>
    <w:qFormat/>
    <w:rsid w:val="00A96A98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Default">
    <w:name w:val="Default"/>
    <w:rsid w:val="00A96A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96A9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Refdecomentrio">
    <w:name w:val="annotation reference"/>
    <w:uiPriority w:val="99"/>
    <w:semiHidden/>
    <w:unhideWhenUsed/>
    <w:rsid w:val="00A96A9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96A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96A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96A9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96A9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48A7"/>
    <w:rPr>
      <w:rFonts w:asciiTheme="majorHAnsi" w:eastAsiaTheme="majorEastAsia" w:hAnsiTheme="majorHAnsi" w:cstheme="majorBidi"/>
      <w:color w:val="1F4D78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96A9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48A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A96A9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A96A9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A96A98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5474C1"/>
    <w:rPr>
      <w:i/>
      <w:iCs/>
    </w:rPr>
  </w:style>
  <w:style w:type="paragraph" w:styleId="Corpodetexto">
    <w:name w:val="Body Text"/>
    <w:basedOn w:val="Normal"/>
    <w:link w:val="CorpodetextoChar"/>
    <w:unhideWhenUsed/>
    <w:rsid w:val="00A96A9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96A98"/>
  </w:style>
  <w:style w:type="character" w:customStyle="1" w:styleId="Ttulo3Char">
    <w:name w:val="Título 3 Char"/>
    <w:basedOn w:val="Fontepargpadro"/>
    <w:link w:val="Ttulo3"/>
    <w:rsid w:val="00A96A98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rsid w:val="00A96A9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A96A98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A96A98"/>
    <w:rPr>
      <w:rFonts w:ascii="Arial" w:eastAsia="Times New Roman" w:hAnsi="Arial" w:cs="Arial"/>
      <w:lang w:eastAsia="pt-BR"/>
    </w:rPr>
  </w:style>
  <w:style w:type="paragraph" w:styleId="Ttulo">
    <w:name w:val="Title"/>
    <w:basedOn w:val="Normal"/>
    <w:link w:val="TtuloChar"/>
    <w:qFormat/>
    <w:rsid w:val="00A96A98"/>
    <w:pPr>
      <w:widowControl w:val="0"/>
      <w:tabs>
        <w:tab w:val="left" w:pos="113"/>
        <w:tab w:val="left" w:pos="1870"/>
        <w:tab w:val="right" w:pos="5395"/>
        <w:tab w:val="left" w:pos="5556"/>
      </w:tabs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96A98"/>
    <w:rPr>
      <w:rFonts w:ascii="Arial" w:eastAsia="Times New Roman" w:hAnsi="Arial" w:cs="Times New Roman"/>
      <w:b/>
      <w:bCs/>
      <w:sz w:val="32"/>
      <w:szCs w:val="20"/>
      <w:lang w:eastAsia="pt-BR"/>
    </w:rPr>
  </w:style>
  <w:style w:type="paragraph" w:styleId="Corpodetexto3">
    <w:name w:val="Body Text 3"/>
    <w:basedOn w:val="Normal"/>
    <w:link w:val="Corpodetexto3Char"/>
    <w:rsid w:val="00A96A9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96A9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3">
    <w:name w:val="Body Text Indent 3"/>
    <w:basedOn w:val="Normal"/>
    <w:link w:val="Recuodecorpodetexto3Char"/>
    <w:rsid w:val="00A96A9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A96A98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A96A9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96A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rsid w:val="00A96A98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96A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r-formataoHTML">
    <w:name w:val="HTML Preformatted"/>
    <w:basedOn w:val="Normal"/>
    <w:link w:val="Pr-formataoHTMLChar"/>
    <w:rsid w:val="00A96A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Pr-formataoHTMLChar">
    <w:name w:val="Pré-formatação HTML Char"/>
    <w:basedOn w:val="Fontepargpadro"/>
    <w:link w:val="Pr-formataoHTML"/>
    <w:rsid w:val="00A96A98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styleId="Legenda">
    <w:name w:val="caption"/>
    <w:basedOn w:val="Normal"/>
    <w:next w:val="Normal"/>
    <w:qFormat/>
    <w:rsid w:val="00A96A98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Default">
    <w:name w:val="Default"/>
    <w:rsid w:val="00A96A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96A9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Refdecomentrio">
    <w:name w:val="annotation reference"/>
    <w:uiPriority w:val="99"/>
    <w:semiHidden/>
    <w:unhideWhenUsed/>
    <w:rsid w:val="00A96A9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96A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96A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96A9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96A9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48A7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3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28DE9-E6AC-49CC-A19F-744EE1BB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244</TotalTime>
  <Pages>2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12</cp:revision>
  <cp:lastPrinted>2020-01-29T13:05:00Z</cp:lastPrinted>
  <dcterms:created xsi:type="dcterms:W3CDTF">2020-01-14T14:11:00Z</dcterms:created>
  <dcterms:modified xsi:type="dcterms:W3CDTF">2020-02-10T19:20:00Z</dcterms:modified>
</cp:coreProperties>
</file>