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F956B6">
        <w:rPr>
          <w:rFonts w:ascii="Times New (W1)" w:eastAsia="Times New Roman" w:hAnsi="Times New (W1)"/>
          <w:sz w:val="28"/>
          <w:szCs w:val="28"/>
          <w:lang w:eastAsia="pt-BR"/>
        </w:rPr>
        <w:t>043/2023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433CD3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EROLDO WUDKE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F956B6" w:rsidRDefault="00F956B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instalação de faixa elevada para travessia de pedestres na Rua Marechal Castelo Branco, em frente ao imóvel nº 1864 (E.E.B Miguel Couto), substituindo as lombadas físicas existentes.</w:t>
      </w:r>
    </w:p>
    <w:p w:rsidR="00433CD3" w:rsidRDefault="00433CD3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F956B6" w:rsidRDefault="00F956B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pois, a faixa elevada trará melhores condições de acessibilidade e segurança aos pedestres, especialmente aos estudantes. Além de contribuir para redução da velocidade dos veículos que transitam no local e facilitar a locomoção dos bombeiros quando estão em atendimento.</w:t>
      </w:r>
    </w:p>
    <w:p w:rsidR="00433CD3" w:rsidRDefault="00433CD3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F956B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F956B6">
        <w:rPr>
          <w:rFonts w:ascii="Times New Roman" w:eastAsia="Times New Roman" w:hAnsi="Times New Roman"/>
          <w:sz w:val="24"/>
          <w:szCs w:val="28"/>
          <w:lang w:eastAsia="pt-BR"/>
        </w:rPr>
        <w:t>27 de fevereiro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F956B6">
        <w:rPr>
          <w:rFonts w:ascii="Times New Roman" w:eastAsia="Times New Roman" w:hAnsi="Times New Roman"/>
          <w:sz w:val="24"/>
          <w:szCs w:val="28"/>
          <w:lang w:eastAsia="pt-BR"/>
        </w:rPr>
        <w:t>Eroldo</w:t>
      </w:r>
      <w:proofErr w:type="spellEnd"/>
      <w:r w:rsidR="00F956B6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F956B6">
        <w:rPr>
          <w:rFonts w:ascii="Times New Roman" w:eastAsia="Times New Roman" w:hAnsi="Times New Roman"/>
          <w:sz w:val="24"/>
          <w:szCs w:val="28"/>
          <w:lang w:eastAsia="pt-BR"/>
        </w:rPr>
        <w:t>Wudke</w:t>
      </w:r>
      <w:proofErr w:type="spellEnd"/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2E217B"/>
    <w:rsid w:val="003030B3"/>
    <w:rsid w:val="00433CD3"/>
    <w:rsid w:val="00506EE6"/>
    <w:rsid w:val="0053668A"/>
    <w:rsid w:val="00605E35"/>
    <w:rsid w:val="0062401D"/>
    <w:rsid w:val="0075570F"/>
    <w:rsid w:val="007D6552"/>
    <w:rsid w:val="008533A7"/>
    <w:rsid w:val="0095688A"/>
    <w:rsid w:val="009A668E"/>
    <w:rsid w:val="00A3167C"/>
    <w:rsid w:val="00AA3B7D"/>
    <w:rsid w:val="00CD3940"/>
    <w:rsid w:val="00D866E9"/>
    <w:rsid w:val="00D90C74"/>
    <w:rsid w:val="00F00676"/>
    <w:rsid w:val="00F9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EAF7A"/>
  <w15:chartTrackingRefBased/>
  <w15:docId w15:val="{080FBD68-EC3E-405D-9930-EFC177CCF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043-23</Template>
  <TotalTime>11</TotalTime>
  <Pages>1</Pages>
  <Words>154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2023-02-27T17:22:00Z</dcterms:created>
  <dcterms:modified xsi:type="dcterms:W3CDTF">2023-02-27T17:22:00Z</dcterms:modified>
</cp:coreProperties>
</file>