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8F65F" w14:textId="7BB6A504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3A0393">
        <w:rPr>
          <w:rFonts w:ascii="Times New (W1)" w:eastAsia="Times New Roman" w:hAnsi="Times New (W1)"/>
          <w:sz w:val="28"/>
          <w:szCs w:val="28"/>
          <w:lang w:eastAsia="pt-BR"/>
        </w:rPr>
        <w:t>163/2021</w:t>
      </w:r>
    </w:p>
    <w:p w14:paraId="50E08F7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1ED03A0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CB0F5D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7BD3A4A6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1605DF5" w14:textId="371ED0F6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9C042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SUPLENTE EVANDRO CRISTIANO DE SOUZA</w:t>
      </w:r>
    </w:p>
    <w:p w14:paraId="690137F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ECD3F9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30DA45A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4D66ED88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50FBDCB" w14:textId="79BD9030" w:rsidR="003A0393" w:rsidRDefault="003A039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Sugerir a implantação de placas turísticas nos acessos de entrada ao município de Schroeder. Sendo necessárias cerca de oito placas, nos seguintes locais: Rua Rio de Janeiro - Schroeder 1 - Acesso ao município de Guaramirim - Rodovia do Arroz; Rua Guaramirim - bairro Schroeder 1 - Acesso ao município de Guaramirim; Rua Jaraguá - Centro Sul - Acesso Principal; Rua Estrada Duas Mamas - Duas Mamas - Acesso ao morro do Canivete; Rua Marechal Castelo Branco - Bracinho - acesso à ponte Trindade; Rua 23 de Março - bairro Itoupava-Açú - Acesso ao bairro Santa Luzia (Jaraguá do Sul); Rua Marechal Castelo Branco - ao lado da prefeitura, parede lateral da nova </w:t>
      </w:r>
      <w:r w:rsidR="00063EB0">
        <w:rPr>
          <w:rFonts w:ascii="Times New Roman" w:eastAsia="Times New Roman" w:hAnsi="Times New Roman"/>
          <w:sz w:val="24"/>
          <w:szCs w:val="28"/>
          <w:lang w:eastAsia="pt-BR"/>
        </w:rPr>
        <w:t>s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ede</w:t>
      </w:r>
      <w:r w:rsidR="0011198F">
        <w:rPr>
          <w:rFonts w:ascii="Times New Roman" w:eastAsia="Times New Roman" w:hAnsi="Times New Roman"/>
          <w:sz w:val="24"/>
          <w:szCs w:val="28"/>
          <w:lang w:eastAsia="pt-BR"/>
        </w:rPr>
        <w:t xml:space="preserve"> e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Rua Marechal Castelo Branco - Entroncamento das ruas 3 de Outubro </w:t>
      </w:r>
      <w:r w:rsidR="008F0C9E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Marechal Castelo Branco. </w:t>
      </w:r>
    </w:p>
    <w:p w14:paraId="1573FDE4" w14:textId="77777777" w:rsidR="009C042F" w:rsidRDefault="009C042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87DF97C" w14:textId="1DDFE0EF" w:rsidR="003A0393" w:rsidRDefault="003A039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 com o intuito de melhorar a visibilidade dos roteiros turísticos, para que todos os visitantes possam localizar rapidamente os principais pontos turísticos, de alimentação, de hospedagem e culturais.</w:t>
      </w:r>
    </w:p>
    <w:p w14:paraId="30C4E0C8" w14:textId="77777777" w:rsidR="009C042F" w:rsidRDefault="009C042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0B35646" w14:textId="33D8BB5A" w:rsidR="0075570F" w:rsidRPr="0075570F" w:rsidRDefault="003A039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7B016310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F426062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07899D8" w14:textId="074794C1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3A0393">
        <w:rPr>
          <w:rFonts w:ascii="Times New Roman" w:eastAsia="Times New Roman" w:hAnsi="Times New Roman"/>
          <w:sz w:val="24"/>
          <w:szCs w:val="28"/>
          <w:lang w:eastAsia="pt-BR"/>
        </w:rPr>
        <w:t>29 de novembro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1DB2D2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038D8D5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FE35FAF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60DAA399" w14:textId="7E83FBED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="009C042F">
        <w:rPr>
          <w:rFonts w:ascii="Times New Roman" w:eastAsia="Times New Roman" w:hAnsi="Times New Roman"/>
          <w:sz w:val="24"/>
          <w:szCs w:val="28"/>
          <w:lang w:eastAsia="pt-BR"/>
        </w:rPr>
        <w:t xml:space="preserve"> Suplente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3A0393">
        <w:rPr>
          <w:rFonts w:ascii="Times New Roman" w:eastAsia="Times New Roman" w:hAnsi="Times New Roman"/>
          <w:sz w:val="24"/>
          <w:szCs w:val="28"/>
          <w:lang w:eastAsia="pt-BR"/>
        </w:rPr>
        <w:t>Evandro Cristiano de Souza</w:t>
      </w:r>
    </w:p>
    <w:p w14:paraId="3EC31B6B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FFB4DB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35CA1F5C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Ildemar Zoz</w:t>
      </w:r>
    </w:p>
    <w:p w14:paraId="2621D22F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7A890CAB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76B7F3C7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3EB0"/>
    <w:rsid w:val="00067A87"/>
    <w:rsid w:val="0011198F"/>
    <w:rsid w:val="001A25DF"/>
    <w:rsid w:val="001D141E"/>
    <w:rsid w:val="003030B3"/>
    <w:rsid w:val="003A0393"/>
    <w:rsid w:val="00506EE6"/>
    <w:rsid w:val="0053668A"/>
    <w:rsid w:val="00605E35"/>
    <w:rsid w:val="0062401D"/>
    <w:rsid w:val="0075570F"/>
    <w:rsid w:val="007D6552"/>
    <w:rsid w:val="008533A7"/>
    <w:rsid w:val="008F0C9E"/>
    <w:rsid w:val="0095688A"/>
    <w:rsid w:val="009A668E"/>
    <w:rsid w:val="009C042F"/>
    <w:rsid w:val="00A3167C"/>
    <w:rsid w:val="00AA3B7D"/>
    <w:rsid w:val="00CD3940"/>
    <w:rsid w:val="00D31DA5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7A974"/>
  <w15:chartTrackingRefBased/>
  <w15:docId w15:val="{1ABDE518-2223-4BB5-BF62-2CEF8F820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163.21</Template>
  <TotalTime>1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dcterms:created xsi:type="dcterms:W3CDTF">2021-11-29T18:10:00Z</dcterms:created>
  <dcterms:modified xsi:type="dcterms:W3CDTF">2021-11-29T18:10:00Z</dcterms:modified>
</cp:coreProperties>
</file>