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439" w:rsidRDefault="007A6439" w:rsidP="003B42ED">
      <w:pPr>
        <w:jc w:val="both"/>
        <w:rPr>
          <w:sz w:val="24"/>
          <w:szCs w:val="24"/>
        </w:rPr>
      </w:pPr>
    </w:p>
    <w:p w:rsidR="00804489" w:rsidRDefault="004461E0" w:rsidP="004D7271">
      <w:pPr>
        <w:jc w:val="both"/>
        <w:rPr>
          <w:sz w:val="24"/>
          <w:szCs w:val="24"/>
        </w:rPr>
      </w:pPr>
      <w:r>
        <w:rPr>
          <w:sz w:val="24"/>
          <w:szCs w:val="24"/>
        </w:rPr>
        <w:t>Requerimento</w:t>
      </w:r>
      <w:r w:rsidR="004F3010">
        <w:rPr>
          <w:sz w:val="24"/>
          <w:szCs w:val="24"/>
        </w:rPr>
        <w:t xml:space="preserve"> n</w:t>
      </w:r>
      <w:r w:rsidR="00D00728">
        <w:rPr>
          <w:sz w:val="24"/>
          <w:szCs w:val="24"/>
        </w:rPr>
        <w:t>.</w:t>
      </w:r>
      <w:r w:rsidR="004F3010">
        <w:rPr>
          <w:sz w:val="24"/>
          <w:szCs w:val="24"/>
        </w:rPr>
        <w:t xml:space="preserve">º </w:t>
      </w:r>
      <w:r>
        <w:rPr>
          <w:sz w:val="24"/>
          <w:szCs w:val="24"/>
        </w:rPr>
        <w:t>38</w:t>
      </w:r>
      <w:r w:rsidR="00C5072C">
        <w:rPr>
          <w:sz w:val="24"/>
          <w:szCs w:val="24"/>
        </w:rPr>
        <w:t>/</w:t>
      </w:r>
      <w:r w:rsidR="00E01073">
        <w:rPr>
          <w:sz w:val="24"/>
          <w:szCs w:val="24"/>
        </w:rPr>
        <w:t>20</w:t>
      </w:r>
      <w:r w:rsidR="00C5072C">
        <w:rPr>
          <w:sz w:val="24"/>
          <w:szCs w:val="24"/>
        </w:rPr>
        <w:t>1</w:t>
      </w:r>
      <w:r w:rsidR="00C606B5">
        <w:rPr>
          <w:sz w:val="24"/>
          <w:szCs w:val="24"/>
        </w:rPr>
        <w:t>3</w:t>
      </w:r>
      <w:r w:rsidR="00C54F3D">
        <w:rPr>
          <w:sz w:val="24"/>
          <w:szCs w:val="24"/>
        </w:rPr>
        <w:t>/</w:t>
      </w:r>
      <w:r w:rsidR="00F657C4">
        <w:rPr>
          <w:sz w:val="24"/>
          <w:szCs w:val="24"/>
        </w:rPr>
        <w:t>WP</w:t>
      </w:r>
    </w:p>
    <w:p w:rsidR="00C5072C" w:rsidRDefault="005B1B09" w:rsidP="004D7271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Formosa, </w:t>
      </w:r>
      <w:r w:rsidR="00ED3D2B">
        <w:rPr>
          <w:sz w:val="24"/>
          <w:szCs w:val="24"/>
        </w:rPr>
        <w:t>1</w:t>
      </w:r>
      <w:r w:rsidR="00404084">
        <w:rPr>
          <w:sz w:val="24"/>
          <w:szCs w:val="24"/>
        </w:rPr>
        <w:t>3</w:t>
      </w:r>
      <w:r w:rsidR="00ED3D2B">
        <w:rPr>
          <w:sz w:val="24"/>
          <w:szCs w:val="24"/>
        </w:rPr>
        <w:t xml:space="preserve"> de Agosto</w:t>
      </w:r>
      <w:r w:rsidR="00C5072C">
        <w:rPr>
          <w:sz w:val="24"/>
          <w:szCs w:val="24"/>
        </w:rPr>
        <w:t xml:space="preserve"> de 201</w:t>
      </w:r>
      <w:r w:rsidR="00C606B5">
        <w:rPr>
          <w:sz w:val="24"/>
          <w:szCs w:val="24"/>
        </w:rPr>
        <w:t>3</w:t>
      </w:r>
      <w:r w:rsidR="00C5072C">
        <w:rPr>
          <w:sz w:val="24"/>
          <w:szCs w:val="24"/>
        </w:rPr>
        <w:t>.</w:t>
      </w:r>
    </w:p>
    <w:p w:rsidR="00721A7A" w:rsidRDefault="00721A7A" w:rsidP="00721A7A">
      <w:pPr>
        <w:rPr>
          <w:sz w:val="24"/>
          <w:szCs w:val="24"/>
        </w:rPr>
      </w:pPr>
    </w:p>
    <w:p w:rsidR="00721A7A" w:rsidRDefault="00721A7A" w:rsidP="004D7271">
      <w:pPr>
        <w:jc w:val="right"/>
        <w:rPr>
          <w:sz w:val="24"/>
          <w:szCs w:val="24"/>
        </w:rPr>
      </w:pPr>
    </w:p>
    <w:p w:rsidR="00721A7A" w:rsidRDefault="00721A7A" w:rsidP="00721A7A">
      <w:pPr>
        <w:rPr>
          <w:sz w:val="24"/>
          <w:szCs w:val="24"/>
        </w:rPr>
      </w:pPr>
    </w:p>
    <w:p w:rsidR="00F82A48" w:rsidRDefault="00F82A48" w:rsidP="00F82A48">
      <w:pPr>
        <w:rPr>
          <w:sz w:val="24"/>
          <w:szCs w:val="24"/>
        </w:rPr>
      </w:pPr>
      <w:r>
        <w:rPr>
          <w:sz w:val="24"/>
          <w:szCs w:val="24"/>
        </w:rPr>
        <w:t xml:space="preserve">Ao Senhor </w:t>
      </w:r>
    </w:p>
    <w:p w:rsidR="00F82A48" w:rsidRDefault="00F82A48" w:rsidP="00F82A48">
      <w:pPr>
        <w:rPr>
          <w:sz w:val="24"/>
          <w:szCs w:val="24"/>
        </w:rPr>
      </w:pPr>
      <w:r>
        <w:rPr>
          <w:sz w:val="24"/>
          <w:szCs w:val="24"/>
        </w:rPr>
        <w:t>IRON PEREIRA DA MOTA</w:t>
      </w:r>
    </w:p>
    <w:p w:rsidR="00F82A48" w:rsidRDefault="00F82A48" w:rsidP="00F82A48">
      <w:pPr>
        <w:rPr>
          <w:sz w:val="24"/>
          <w:szCs w:val="24"/>
        </w:rPr>
      </w:pPr>
      <w:r>
        <w:rPr>
          <w:sz w:val="24"/>
          <w:szCs w:val="24"/>
        </w:rPr>
        <w:t>Presidente da Câmara Municipal de Formosa</w:t>
      </w:r>
    </w:p>
    <w:p w:rsidR="009F65B7" w:rsidRDefault="009F65B7" w:rsidP="004D7271">
      <w:pPr>
        <w:rPr>
          <w:sz w:val="24"/>
          <w:szCs w:val="24"/>
        </w:rPr>
      </w:pPr>
    </w:p>
    <w:p w:rsidR="009F65B7" w:rsidRDefault="009F65B7" w:rsidP="004D7271">
      <w:pPr>
        <w:rPr>
          <w:sz w:val="24"/>
          <w:szCs w:val="24"/>
        </w:rPr>
      </w:pPr>
    </w:p>
    <w:p w:rsidR="004461E0" w:rsidRDefault="004461E0" w:rsidP="004461E0">
      <w:pPr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Senhor Presidente,</w:t>
      </w:r>
    </w:p>
    <w:p w:rsidR="004461E0" w:rsidRDefault="004461E0" w:rsidP="004461E0">
      <w:pPr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Senhores Vereadores, </w:t>
      </w:r>
    </w:p>
    <w:p w:rsidR="00F82A48" w:rsidRDefault="00F82A48" w:rsidP="004461E0">
      <w:pPr>
        <w:jc w:val="both"/>
        <w:rPr>
          <w:b/>
          <w:i/>
          <w:sz w:val="24"/>
          <w:szCs w:val="24"/>
        </w:rPr>
      </w:pPr>
    </w:p>
    <w:p w:rsidR="004461E0" w:rsidRPr="00F82A48" w:rsidRDefault="004461E0" w:rsidP="004461E0">
      <w:pPr>
        <w:jc w:val="both"/>
        <w:rPr>
          <w:b/>
          <w:i/>
          <w:sz w:val="24"/>
          <w:szCs w:val="24"/>
        </w:rPr>
      </w:pPr>
    </w:p>
    <w:p w:rsidR="00F82A48" w:rsidRDefault="00F82A48" w:rsidP="00F82A48">
      <w:pPr>
        <w:ind w:firstLine="1418"/>
        <w:jc w:val="both"/>
        <w:rPr>
          <w:sz w:val="24"/>
          <w:szCs w:val="24"/>
        </w:rPr>
      </w:pPr>
    </w:p>
    <w:p w:rsidR="00F82A48" w:rsidRDefault="00F82A48" w:rsidP="00F82A48">
      <w:pPr>
        <w:ind w:firstLine="1418"/>
        <w:jc w:val="both"/>
        <w:rPr>
          <w:sz w:val="24"/>
          <w:szCs w:val="24"/>
        </w:rPr>
      </w:pPr>
    </w:p>
    <w:p w:rsidR="004461E0" w:rsidRPr="004461E0" w:rsidRDefault="0076130C" w:rsidP="00F82A48">
      <w:pPr>
        <w:ind w:firstLine="1134"/>
        <w:rPr>
          <w:sz w:val="24"/>
          <w:szCs w:val="24"/>
        </w:rPr>
      </w:pPr>
      <w:r>
        <w:rPr>
          <w:sz w:val="24"/>
          <w:szCs w:val="24"/>
        </w:rPr>
        <w:t>A</w:t>
      </w:r>
      <w:r w:rsidR="004461E0" w:rsidRPr="004461E0">
        <w:rPr>
          <w:sz w:val="24"/>
          <w:szCs w:val="24"/>
        </w:rPr>
        <w:t xml:space="preserve">pós ouvido o Plenário e satisfeitas as exigências regimentais, que seja cancelada a sessão solene do dia 06 de Setembro </w:t>
      </w:r>
      <w:r>
        <w:rPr>
          <w:sz w:val="24"/>
          <w:szCs w:val="24"/>
        </w:rPr>
        <w:t xml:space="preserve">em homenagem ao VI Conlacol. </w:t>
      </w:r>
      <w:r w:rsidRPr="004461E0">
        <w:rPr>
          <w:sz w:val="24"/>
          <w:szCs w:val="24"/>
        </w:rPr>
        <w:t>Em decorrência da não tramitação dos Projetos</w:t>
      </w:r>
      <w:r>
        <w:rPr>
          <w:sz w:val="24"/>
          <w:szCs w:val="24"/>
        </w:rPr>
        <w:t xml:space="preserve"> de</w:t>
      </w:r>
      <w:r w:rsidRPr="004461E0">
        <w:rPr>
          <w:sz w:val="24"/>
          <w:szCs w:val="24"/>
        </w:rPr>
        <w:t xml:space="preserve"> Decretos Legislativos </w:t>
      </w:r>
      <w:r>
        <w:rPr>
          <w:sz w:val="24"/>
          <w:szCs w:val="24"/>
        </w:rPr>
        <w:t>que seriam oferecidos aos organizadores.</w:t>
      </w:r>
    </w:p>
    <w:p w:rsidR="00F82A48" w:rsidRPr="004461E0" w:rsidRDefault="00F82A48" w:rsidP="004461E0">
      <w:pPr>
        <w:ind w:firstLine="1134"/>
        <w:rPr>
          <w:i/>
          <w:sz w:val="24"/>
          <w:szCs w:val="24"/>
        </w:rPr>
      </w:pPr>
      <w:r w:rsidRPr="004461E0">
        <w:rPr>
          <w:sz w:val="24"/>
          <w:szCs w:val="24"/>
        </w:rPr>
        <w:t>Desde já me coloco a disposição para esse e outros assuntos</w:t>
      </w:r>
      <w:r w:rsidRPr="00F82A48">
        <w:rPr>
          <w:i/>
          <w:sz w:val="24"/>
          <w:szCs w:val="24"/>
        </w:rPr>
        <w:t>.</w:t>
      </w:r>
    </w:p>
    <w:p w:rsidR="00F82A48" w:rsidRDefault="00F82A48" w:rsidP="00F82A48">
      <w:pPr>
        <w:rPr>
          <w:sz w:val="24"/>
          <w:szCs w:val="24"/>
        </w:rPr>
      </w:pPr>
    </w:p>
    <w:p w:rsidR="00F82A48" w:rsidRDefault="00F82A48" w:rsidP="00F82A48">
      <w:pPr>
        <w:rPr>
          <w:sz w:val="24"/>
          <w:szCs w:val="24"/>
        </w:rPr>
      </w:pPr>
    </w:p>
    <w:p w:rsidR="004461E0" w:rsidRDefault="004461E0" w:rsidP="00F82A48">
      <w:pPr>
        <w:rPr>
          <w:sz w:val="24"/>
          <w:szCs w:val="24"/>
        </w:rPr>
      </w:pPr>
    </w:p>
    <w:p w:rsidR="00F82A48" w:rsidRDefault="00F82A48" w:rsidP="00F82A48">
      <w:pPr>
        <w:rPr>
          <w:sz w:val="24"/>
          <w:szCs w:val="24"/>
        </w:rPr>
      </w:pPr>
      <w:r>
        <w:rPr>
          <w:sz w:val="24"/>
          <w:szCs w:val="24"/>
        </w:rPr>
        <w:tab/>
        <w:t>Respeitosamente</w:t>
      </w:r>
      <w:r w:rsidR="004461E0">
        <w:rPr>
          <w:sz w:val="24"/>
          <w:szCs w:val="24"/>
        </w:rPr>
        <w:t>,</w:t>
      </w:r>
    </w:p>
    <w:p w:rsidR="00F82A48" w:rsidRDefault="00F82A48" w:rsidP="00F82A48">
      <w:pPr>
        <w:rPr>
          <w:sz w:val="24"/>
          <w:szCs w:val="24"/>
        </w:rPr>
      </w:pPr>
    </w:p>
    <w:p w:rsidR="00F82A48" w:rsidRDefault="00F82A48" w:rsidP="00F82A48">
      <w:pPr>
        <w:rPr>
          <w:sz w:val="24"/>
          <w:szCs w:val="24"/>
        </w:rPr>
      </w:pPr>
    </w:p>
    <w:p w:rsidR="00F82A48" w:rsidRDefault="00F82A48" w:rsidP="00F82A48">
      <w:pPr>
        <w:jc w:val="center"/>
        <w:rPr>
          <w:sz w:val="24"/>
          <w:szCs w:val="24"/>
        </w:rPr>
      </w:pPr>
      <w:r>
        <w:rPr>
          <w:sz w:val="24"/>
          <w:szCs w:val="24"/>
        </w:rPr>
        <w:t>WENNER PATRICK</w:t>
      </w:r>
    </w:p>
    <w:p w:rsidR="00F82A48" w:rsidRDefault="00F82A48" w:rsidP="00F82A48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:rsidR="004903B8" w:rsidRDefault="004903B8" w:rsidP="004D7271">
      <w:pPr>
        <w:rPr>
          <w:i/>
          <w:sz w:val="24"/>
          <w:szCs w:val="24"/>
        </w:rPr>
      </w:pPr>
    </w:p>
    <w:p w:rsidR="004461E0" w:rsidRDefault="004461E0" w:rsidP="004D7271">
      <w:pPr>
        <w:rPr>
          <w:i/>
          <w:sz w:val="24"/>
          <w:szCs w:val="24"/>
        </w:rPr>
      </w:pPr>
    </w:p>
    <w:p w:rsidR="004461E0" w:rsidRDefault="004461E0" w:rsidP="004D7271">
      <w:pPr>
        <w:rPr>
          <w:i/>
          <w:sz w:val="24"/>
          <w:szCs w:val="24"/>
        </w:rPr>
      </w:pPr>
    </w:p>
    <w:p w:rsidR="004461E0" w:rsidRDefault="004461E0" w:rsidP="004D7271">
      <w:pPr>
        <w:rPr>
          <w:i/>
          <w:sz w:val="24"/>
          <w:szCs w:val="24"/>
        </w:rPr>
      </w:pPr>
    </w:p>
    <w:p w:rsidR="004461E0" w:rsidRDefault="004461E0" w:rsidP="004461E0">
      <w:pPr>
        <w:jc w:val="center"/>
        <w:rPr>
          <w:i/>
          <w:sz w:val="24"/>
          <w:szCs w:val="24"/>
        </w:rPr>
      </w:pPr>
    </w:p>
    <w:p w:rsidR="004461E0" w:rsidRPr="004461E0" w:rsidRDefault="004461E0" w:rsidP="004461E0">
      <w:pPr>
        <w:jc w:val="center"/>
        <w:rPr>
          <w:b/>
          <w:i/>
          <w:sz w:val="24"/>
          <w:szCs w:val="24"/>
        </w:rPr>
      </w:pPr>
      <w:r w:rsidRPr="004461E0">
        <w:rPr>
          <w:b/>
          <w:i/>
          <w:sz w:val="24"/>
          <w:szCs w:val="24"/>
        </w:rPr>
        <w:t>JUSTIFICATIVA</w:t>
      </w:r>
    </w:p>
    <w:p w:rsidR="004461E0" w:rsidRDefault="004461E0" w:rsidP="004D7271">
      <w:pPr>
        <w:rPr>
          <w:i/>
          <w:sz w:val="24"/>
          <w:szCs w:val="24"/>
        </w:rPr>
      </w:pPr>
    </w:p>
    <w:p w:rsidR="004461E0" w:rsidRPr="004461E0" w:rsidRDefault="004461E0" w:rsidP="004461E0">
      <w:pPr>
        <w:ind w:firstLine="1134"/>
        <w:jc w:val="both"/>
        <w:rPr>
          <w:sz w:val="24"/>
          <w:szCs w:val="24"/>
        </w:rPr>
      </w:pPr>
      <w:r w:rsidRPr="004461E0">
        <w:rPr>
          <w:sz w:val="24"/>
          <w:szCs w:val="24"/>
        </w:rPr>
        <w:t xml:space="preserve">Em decorrência da não tramitação dos Projetos Decretos Legislativos que Titulam os organizadores do VI Congresso Latino Americano de Compreensão Leitora como Cidadões Formosenses, peço que seja cancelada a sessão solene em homenagem ao mesmo marcada para o dia 06 de Setembro de 2013. </w:t>
      </w:r>
    </w:p>
    <w:p w:rsidR="004461E0" w:rsidRPr="007A06CB" w:rsidRDefault="004461E0" w:rsidP="004D7271">
      <w:pPr>
        <w:rPr>
          <w:i/>
          <w:sz w:val="24"/>
          <w:szCs w:val="24"/>
        </w:rPr>
      </w:pPr>
    </w:p>
    <w:p w:rsidR="00316002" w:rsidRPr="007A06CB" w:rsidRDefault="00316002" w:rsidP="004D7271">
      <w:pPr>
        <w:rPr>
          <w:i/>
          <w:sz w:val="24"/>
          <w:szCs w:val="24"/>
        </w:rPr>
      </w:pPr>
    </w:p>
    <w:p w:rsidR="001D6B59" w:rsidRDefault="001D6B59" w:rsidP="001574B4">
      <w:pPr>
        <w:jc w:val="center"/>
        <w:rPr>
          <w:sz w:val="24"/>
          <w:szCs w:val="24"/>
        </w:rPr>
      </w:pPr>
    </w:p>
    <w:p w:rsidR="001D6B59" w:rsidRDefault="001D6B59" w:rsidP="001574B4">
      <w:pPr>
        <w:jc w:val="center"/>
        <w:rPr>
          <w:sz w:val="24"/>
          <w:szCs w:val="24"/>
        </w:rPr>
      </w:pPr>
    </w:p>
    <w:p w:rsidR="001D6B59" w:rsidRDefault="001D6B59" w:rsidP="001574B4">
      <w:pPr>
        <w:jc w:val="center"/>
        <w:rPr>
          <w:sz w:val="24"/>
          <w:szCs w:val="24"/>
        </w:rPr>
      </w:pPr>
    </w:p>
    <w:p w:rsidR="001D6B59" w:rsidRDefault="001D6B59" w:rsidP="001574B4">
      <w:pPr>
        <w:jc w:val="center"/>
        <w:rPr>
          <w:sz w:val="24"/>
          <w:szCs w:val="24"/>
        </w:rPr>
      </w:pPr>
    </w:p>
    <w:p w:rsidR="001C2716" w:rsidRDefault="001C2716" w:rsidP="004461E0">
      <w:pPr>
        <w:rPr>
          <w:sz w:val="24"/>
          <w:szCs w:val="24"/>
        </w:rPr>
      </w:pPr>
    </w:p>
    <w:sectPr w:rsidR="001C2716" w:rsidSect="002D5C91">
      <w:headerReference w:type="default" r:id="rId7"/>
      <w:footerReference w:type="default" r:id="rId8"/>
      <w:pgSz w:w="11906" w:h="16838" w:code="9"/>
      <w:pgMar w:top="1985" w:right="851" w:bottom="851" w:left="1701" w:header="709" w:footer="65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54CB" w:rsidRDefault="001354CB">
      <w:r>
        <w:separator/>
      </w:r>
    </w:p>
  </w:endnote>
  <w:endnote w:type="continuationSeparator" w:id="1">
    <w:p w:rsidR="001354CB" w:rsidRDefault="001354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merican Classic">
    <w:altName w:val="Times New Roman"/>
    <w:charset w:val="00"/>
    <w:family w:val="roman"/>
    <w:pitch w:val="variable"/>
    <w:sig w:usb0="00000083" w:usb1="00000000" w:usb2="00000000" w:usb3="00000000" w:csb0="00000009" w:csb1="00000000"/>
  </w:font>
  <w:font w:name="AvantGarde Md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705" w:rsidRDefault="00254705">
    <w:pPr>
      <w:pStyle w:val="Rodap"/>
      <w:pBdr>
        <w:bottom w:val="single" w:sz="12" w:space="1" w:color="auto"/>
      </w:pBdr>
    </w:pPr>
  </w:p>
  <w:p w:rsidR="00254705" w:rsidRPr="00840D61" w:rsidRDefault="00254705" w:rsidP="00172EF3">
    <w:pPr>
      <w:pStyle w:val="Rodap"/>
      <w:jc w:val="center"/>
      <w:rPr>
        <w:b/>
      </w:rPr>
    </w:pPr>
    <w:r w:rsidRPr="00840D61">
      <w:rPr>
        <w:b/>
      </w:rPr>
      <w:t xml:space="preserve">Praça Rui Barbosa </w:t>
    </w:r>
    <w:r w:rsidR="00172EF3">
      <w:rPr>
        <w:b/>
      </w:rPr>
      <w:t xml:space="preserve">n.º </w:t>
    </w:r>
    <w:r w:rsidRPr="00840D61">
      <w:rPr>
        <w:b/>
      </w:rPr>
      <w:t>70 – Centro – Fone</w:t>
    </w:r>
    <w:r w:rsidR="00DC68E1">
      <w:rPr>
        <w:b/>
      </w:rPr>
      <w:t>/Fax</w:t>
    </w:r>
    <w:r w:rsidR="00172EF3">
      <w:rPr>
        <w:b/>
      </w:rPr>
      <w:t>:</w:t>
    </w:r>
    <w:r w:rsidRPr="00840D61">
      <w:rPr>
        <w:b/>
      </w:rPr>
      <w:t xml:space="preserve"> (61) 3631-1772 – CEP: 73.801-220 – Formosa-GO</w:t>
    </w:r>
  </w:p>
  <w:p w:rsidR="00254705" w:rsidRPr="00840D61" w:rsidRDefault="00254705" w:rsidP="000539B9">
    <w:pPr>
      <w:pStyle w:val="Rodap"/>
      <w:tabs>
        <w:tab w:val="clear" w:pos="4252"/>
        <w:tab w:val="clear" w:pos="8504"/>
        <w:tab w:val="right" w:pos="9072"/>
      </w:tabs>
      <w:rPr>
        <w:b/>
      </w:rPr>
    </w:pPr>
    <w:r w:rsidRPr="00840D61">
      <w:rPr>
        <w:b/>
      </w:rPr>
      <w:t>www.camaraf</w:t>
    </w:r>
    <w:r w:rsidR="00C5072C">
      <w:rPr>
        <w:b/>
      </w:rPr>
      <w:t>ormo</w:t>
    </w:r>
    <w:r w:rsidRPr="00840D61">
      <w:rPr>
        <w:b/>
      </w:rPr>
      <w:t xml:space="preserve">sa.go.gov.br e-mail: </w:t>
    </w:r>
    <w:r w:rsidR="00F657C4">
      <w:rPr>
        <w:b/>
      </w:rPr>
      <w:t>gabinetevereadorwenner@gmail.com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54CB" w:rsidRDefault="001354CB">
      <w:r>
        <w:separator/>
      </w:r>
    </w:p>
  </w:footnote>
  <w:footnote w:type="continuationSeparator" w:id="1">
    <w:p w:rsidR="001354CB" w:rsidRDefault="001354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705" w:rsidRPr="000539B9" w:rsidRDefault="00515E71" w:rsidP="00840D61">
    <w:pPr>
      <w:pStyle w:val="Cabealho"/>
      <w:ind w:left="1260"/>
      <w:rPr>
        <w:rFonts w:ascii="Arial Black" w:hAnsi="Arial Black"/>
        <w:b/>
      </w:rPr>
    </w:pPr>
    <w:r>
      <w:rPr>
        <w:rFonts w:ascii="Arial Black" w:hAnsi="Arial Black"/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-36195</wp:posOffset>
          </wp:positionH>
          <wp:positionV relativeFrom="paragraph">
            <wp:posOffset>-4445</wp:posOffset>
          </wp:positionV>
          <wp:extent cx="720090" cy="843280"/>
          <wp:effectExtent l="19050" t="0" r="3810" b="0"/>
          <wp:wrapThrough wrapText="bothSides">
            <wp:wrapPolygon edited="0">
              <wp:start x="-571" y="0"/>
              <wp:lineTo x="-571" y="20982"/>
              <wp:lineTo x="21714" y="20982"/>
              <wp:lineTo x="21714" y="0"/>
              <wp:lineTo x="-571" y="0"/>
            </wp:wrapPolygon>
          </wp:wrapThrough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90" cy="843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54705" w:rsidRPr="000539B9">
      <w:rPr>
        <w:rFonts w:ascii="Arial Black" w:hAnsi="Arial Black"/>
        <w:b/>
      </w:rPr>
      <w:t>ESTADO DE GOIÁS</w:t>
    </w:r>
  </w:p>
  <w:p w:rsidR="00254705" w:rsidRPr="000539B9" w:rsidRDefault="00254705" w:rsidP="00840D61">
    <w:pPr>
      <w:pStyle w:val="Cabealho"/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PODER LEGISLATIVO</w:t>
    </w:r>
  </w:p>
  <w:p w:rsidR="00254705" w:rsidRPr="000539B9" w:rsidRDefault="00254705" w:rsidP="00840D61">
    <w:pPr>
      <w:pStyle w:val="Cabealho"/>
      <w:pBdr>
        <w:bottom w:val="single" w:sz="12" w:space="1" w:color="auto"/>
      </w:pBdr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CÂMARA MUNICIPAL DE FORMOSA</w:t>
    </w:r>
  </w:p>
  <w:p w:rsidR="00254705" w:rsidRDefault="00254705" w:rsidP="00797D9C">
    <w:pPr>
      <w:pStyle w:val="Ttulo4"/>
      <w:rPr>
        <w:rFonts w:ascii="Bookman Old Style" w:hAnsi="Bookman Old Styl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41DA0"/>
    <w:multiLevelType w:val="hybridMultilevel"/>
    <w:tmpl w:val="520E5358"/>
    <w:lvl w:ilvl="0" w:tplc="FFFFFFFF">
      <w:start w:val="1"/>
      <w:numFmt w:val="upperRoman"/>
      <w:lvlText w:val="%1   - "/>
      <w:lvlJc w:val="left"/>
      <w:pPr>
        <w:tabs>
          <w:tab w:val="num" w:pos="2552"/>
        </w:tabs>
        <w:ind w:left="2552" w:hanging="851"/>
      </w:pPr>
      <w:rPr>
        <w:rFonts w:hint="default"/>
        <w:b/>
        <w:i w:val="0"/>
        <w:caps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6C66DD"/>
    <w:multiLevelType w:val="hybridMultilevel"/>
    <w:tmpl w:val="D42423F6"/>
    <w:lvl w:ilvl="0" w:tplc="34AE83C0">
      <w:start w:val="1"/>
      <w:numFmt w:val="upperRoman"/>
      <w:lvlText w:val="%1."/>
      <w:lvlJc w:val="left"/>
      <w:pPr>
        <w:ind w:left="2705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">
    <w:nsid w:val="0411221B"/>
    <w:multiLevelType w:val="hybridMultilevel"/>
    <w:tmpl w:val="520E5358"/>
    <w:lvl w:ilvl="0" w:tplc="2E26E4F6">
      <w:start w:val="1"/>
      <w:numFmt w:val="upperRoman"/>
      <w:lvlText w:val="%1   - "/>
      <w:lvlJc w:val="left"/>
      <w:pPr>
        <w:tabs>
          <w:tab w:val="num" w:pos="2552"/>
        </w:tabs>
        <w:ind w:left="2552" w:hanging="851"/>
      </w:pPr>
      <w:rPr>
        <w:rFonts w:hint="default"/>
        <w:b/>
        <w:i w:val="0"/>
        <w:caps/>
      </w:rPr>
    </w:lvl>
    <w:lvl w:ilvl="1" w:tplc="617081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B84E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20F9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B844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1A7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8022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B441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0021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316048"/>
    <w:multiLevelType w:val="hybridMultilevel"/>
    <w:tmpl w:val="0ED20E72"/>
    <w:lvl w:ilvl="0" w:tplc="04160017">
      <w:start w:val="1"/>
      <w:numFmt w:val="lowerLetter"/>
      <w:lvlText w:val="%1)"/>
      <w:lvlJc w:val="left"/>
      <w:pPr>
        <w:tabs>
          <w:tab w:val="num" w:pos="3060"/>
        </w:tabs>
        <w:ind w:left="30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4">
    <w:nsid w:val="05792BE3"/>
    <w:multiLevelType w:val="hybridMultilevel"/>
    <w:tmpl w:val="960CE142"/>
    <w:lvl w:ilvl="0" w:tplc="22E6209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0668F4"/>
    <w:multiLevelType w:val="multilevel"/>
    <w:tmpl w:val="4FA033B0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6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1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21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120" w:hanging="1800"/>
      </w:pPr>
      <w:rPr>
        <w:rFonts w:hint="default"/>
      </w:rPr>
    </w:lvl>
  </w:abstractNum>
  <w:abstractNum w:abstractNumId="6">
    <w:nsid w:val="150F2718"/>
    <w:multiLevelType w:val="hybridMultilevel"/>
    <w:tmpl w:val="36EC7878"/>
    <w:lvl w:ilvl="0" w:tplc="FFFFFFFF">
      <w:start w:val="1"/>
      <w:numFmt w:val="upperRoman"/>
      <w:lvlText w:val="%1 - "/>
      <w:lvlJc w:val="left"/>
      <w:pPr>
        <w:tabs>
          <w:tab w:val="num" w:pos="1984"/>
        </w:tabs>
        <w:ind w:left="1984" w:hanging="1984"/>
      </w:pPr>
      <w:rPr>
        <w:rFonts w:hint="default"/>
        <w:b/>
        <w:i w:val="0"/>
      </w:rPr>
    </w:lvl>
    <w:lvl w:ilvl="1" w:tplc="1D00EBD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upperRoman"/>
      <w:lvlText w:val="%3  "/>
      <w:lvlJc w:val="right"/>
      <w:pPr>
        <w:tabs>
          <w:tab w:val="num" w:pos="2325"/>
        </w:tabs>
        <w:ind w:left="2325" w:hanging="114"/>
      </w:pPr>
      <w:rPr>
        <w:rFonts w:hint="default"/>
        <w:b/>
        <w:i w:val="0"/>
      </w:rPr>
    </w:lvl>
    <w:lvl w:ilvl="3" w:tplc="ADC62D86">
      <w:start w:val="1"/>
      <w:numFmt w:val="upperRoman"/>
      <w:lvlText w:val="%4-"/>
      <w:lvlJc w:val="left"/>
      <w:pPr>
        <w:ind w:left="3240" w:hanging="720"/>
      </w:pPr>
      <w:rPr>
        <w:rFonts w:hint="default"/>
      </w:rPr>
    </w:lvl>
    <w:lvl w:ilvl="4" w:tplc="05FC06B6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C56506D"/>
    <w:multiLevelType w:val="hybridMultilevel"/>
    <w:tmpl w:val="520E5358"/>
    <w:lvl w:ilvl="0" w:tplc="2E26E4F6">
      <w:start w:val="1"/>
      <w:numFmt w:val="upperRoman"/>
      <w:lvlText w:val="%1   - "/>
      <w:lvlJc w:val="left"/>
      <w:pPr>
        <w:tabs>
          <w:tab w:val="num" w:pos="2552"/>
        </w:tabs>
        <w:ind w:left="2552" w:hanging="851"/>
      </w:pPr>
      <w:rPr>
        <w:rFonts w:hint="default"/>
        <w:b/>
        <w:i w:val="0"/>
        <w:caps/>
      </w:rPr>
    </w:lvl>
    <w:lvl w:ilvl="1" w:tplc="617081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B84E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20F9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B844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1A7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8022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B441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0021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3407865"/>
    <w:multiLevelType w:val="multilevel"/>
    <w:tmpl w:val="397A508E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2860"/>
        </w:tabs>
        <w:ind w:left="28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5256"/>
        </w:tabs>
        <w:ind w:left="525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524"/>
        </w:tabs>
        <w:ind w:left="752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152"/>
        </w:tabs>
        <w:ind w:left="1015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2780"/>
        </w:tabs>
        <w:ind w:left="1278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5048"/>
        </w:tabs>
        <w:ind w:left="1504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7676"/>
        </w:tabs>
        <w:ind w:left="17676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9944"/>
        </w:tabs>
        <w:ind w:left="19944" w:hanging="1800"/>
      </w:pPr>
      <w:rPr>
        <w:rFonts w:hint="default"/>
        <w:b/>
      </w:rPr>
    </w:lvl>
  </w:abstractNum>
  <w:abstractNum w:abstractNumId="9">
    <w:nsid w:val="2A8F6A07"/>
    <w:multiLevelType w:val="multilevel"/>
    <w:tmpl w:val="95683720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6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1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21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120" w:hanging="1800"/>
      </w:pPr>
      <w:rPr>
        <w:rFonts w:hint="default"/>
      </w:rPr>
    </w:lvl>
  </w:abstractNum>
  <w:abstractNum w:abstractNumId="10">
    <w:nsid w:val="2DFD735F"/>
    <w:multiLevelType w:val="hybridMultilevel"/>
    <w:tmpl w:val="7512A356"/>
    <w:lvl w:ilvl="0" w:tplc="7B28414C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41D83099"/>
    <w:multiLevelType w:val="hybridMultilevel"/>
    <w:tmpl w:val="441EBFA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1C1E47"/>
    <w:multiLevelType w:val="hybridMultilevel"/>
    <w:tmpl w:val="520E5358"/>
    <w:lvl w:ilvl="0" w:tplc="2E26E4F6">
      <w:start w:val="1"/>
      <w:numFmt w:val="upperRoman"/>
      <w:lvlText w:val="%1   - "/>
      <w:lvlJc w:val="left"/>
      <w:pPr>
        <w:tabs>
          <w:tab w:val="num" w:pos="2552"/>
        </w:tabs>
        <w:ind w:left="2552" w:hanging="851"/>
      </w:pPr>
      <w:rPr>
        <w:rFonts w:hint="default"/>
        <w:b/>
        <w:i w:val="0"/>
        <w:caps/>
      </w:rPr>
    </w:lvl>
    <w:lvl w:ilvl="1" w:tplc="617081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B84E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20F9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B844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1A7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8022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B441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0021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993C70"/>
    <w:multiLevelType w:val="hybridMultilevel"/>
    <w:tmpl w:val="520E5358"/>
    <w:lvl w:ilvl="0" w:tplc="2E26E4F6">
      <w:start w:val="1"/>
      <w:numFmt w:val="upperRoman"/>
      <w:lvlText w:val="%1   - "/>
      <w:lvlJc w:val="left"/>
      <w:pPr>
        <w:tabs>
          <w:tab w:val="num" w:pos="2552"/>
        </w:tabs>
        <w:ind w:left="2552" w:hanging="851"/>
      </w:pPr>
      <w:rPr>
        <w:rFonts w:hint="default"/>
        <w:b/>
        <w:i w:val="0"/>
        <w:caps/>
      </w:rPr>
    </w:lvl>
    <w:lvl w:ilvl="1" w:tplc="617081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B84E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20F9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B844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1A7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8022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B441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0021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8335E13"/>
    <w:multiLevelType w:val="hybridMultilevel"/>
    <w:tmpl w:val="A7723FC4"/>
    <w:lvl w:ilvl="0" w:tplc="04160017">
      <w:start w:val="1"/>
      <w:numFmt w:val="lowerLetter"/>
      <w:lvlText w:val="%1)"/>
      <w:lvlJc w:val="left"/>
      <w:pPr>
        <w:tabs>
          <w:tab w:val="num" w:pos="3060"/>
        </w:tabs>
        <w:ind w:left="30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15">
    <w:nsid w:val="5980432C"/>
    <w:multiLevelType w:val="hybridMultilevel"/>
    <w:tmpl w:val="ABD0C8BA"/>
    <w:lvl w:ilvl="0" w:tplc="269C9846">
      <w:start w:val="1"/>
      <w:numFmt w:val="upperRoman"/>
      <w:lvlText w:val="%1-"/>
      <w:lvlJc w:val="left"/>
      <w:pPr>
        <w:ind w:left="3556" w:hanging="72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2008"/>
        </w:tabs>
        <w:ind w:left="2008" w:hanging="360"/>
      </w:pPr>
    </w:lvl>
    <w:lvl w:ilvl="2" w:tplc="0416001B">
      <w:start w:val="1"/>
      <w:numFmt w:val="decimal"/>
      <w:lvlText w:val="%3."/>
      <w:lvlJc w:val="left"/>
      <w:pPr>
        <w:tabs>
          <w:tab w:val="num" w:pos="2728"/>
        </w:tabs>
        <w:ind w:left="2728" w:hanging="360"/>
      </w:pPr>
    </w:lvl>
    <w:lvl w:ilvl="3" w:tplc="0416000F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60019">
      <w:start w:val="1"/>
      <w:numFmt w:val="decimal"/>
      <w:lvlText w:val="%5."/>
      <w:lvlJc w:val="left"/>
      <w:pPr>
        <w:tabs>
          <w:tab w:val="num" w:pos="4168"/>
        </w:tabs>
        <w:ind w:left="4168" w:hanging="360"/>
      </w:pPr>
    </w:lvl>
    <w:lvl w:ilvl="5" w:tplc="0416001B">
      <w:start w:val="1"/>
      <w:numFmt w:val="decimal"/>
      <w:lvlText w:val="%6."/>
      <w:lvlJc w:val="left"/>
      <w:pPr>
        <w:tabs>
          <w:tab w:val="num" w:pos="4888"/>
        </w:tabs>
        <w:ind w:left="4888" w:hanging="360"/>
      </w:pPr>
    </w:lvl>
    <w:lvl w:ilvl="6" w:tplc="0416000F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60019">
      <w:start w:val="1"/>
      <w:numFmt w:val="decimal"/>
      <w:lvlText w:val="%8."/>
      <w:lvlJc w:val="left"/>
      <w:pPr>
        <w:tabs>
          <w:tab w:val="num" w:pos="6328"/>
        </w:tabs>
        <w:ind w:left="6328" w:hanging="360"/>
      </w:pPr>
    </w:lvl>
    <w:lvl w:ilvl="8" w:tplc="0416001B">
      <w:start w:val="1"/>
      <w:numFmt w:val="decimal"/>
      <w:lvlText w:val="%9."/>
      <w:lvlJc w:val="left"/>
      <w:pPr>
        <w:tabs>
          <w:tab w:val="num" w:pos="7048"/>
        </w:tabs>
        <w:ind w:left="7048" w:hanging="360"/>
      </w:pPr>
    </w:lvl>
  </w:abstractNum>
  <w:abstractNum w:abstractNumId="16">
    <w:nsid w:val="59850219"/>
    <w:multiLevelType w:val="hybridMultilevel"/>
    <w:tmpl w:val="520E5358"/>
    <w:lvl w:ilvl="0" w:tplc="2E26E4F6">
      <w:start w:val="1"/>
      <w:numFmt w:val="upperRoman"/>
      <w:lvlText w:val="%1   - "/>
      <w:lvlJc w:val="left"/>
      <w:pPr>
        <w:tabs>
          <w:tab w:val="num" w:pos="2552"/>
        </w:tabs>
        <w:ind w:left="2552" w:hanging="851"/>
      </w:pPr>
      <w:rPr>
        <w:rFonts w:hint="default"/>
        <w:b/>
        <w:i w:val="0"/>
        <w:caps/>
      </w:rPr>
    </w:lvl>
    <w:lvl w:ilvl="1" w:tplc="617081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B84E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20F9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B844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1A7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8022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B441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0021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CD93FB4"/>
    <w:multiLevelType w:val="multilevel"/>
    <w:tmpl w:val="3F46CEB4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6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1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21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120" w:hanging="1800"/>
      </w:pPr>
      <w:rPr>
        <w:rFonts w:hint="default"/>
      </w:rPr>
    </w:lvl>
  </w:abstractNum>
  <w:abstractNum w:abstractNumId="18">
    <w:nsid w:val="6CCC237D"/>
    <w:multiLevelType w:val="multilevel"/>
    <w:tmpl w:val="FA52E440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6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1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21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120" w:hanging="1800"/>
      </w:pPr>
      <w:rPr>
        <w:rFonts w:hint="default"/>
      </w:rPr>
    </w:lvl>
  </w:abstractNum>
  <w:abstractNum w:abstractNumId="19">
    <w:nsid w:val="6D4E0D84"/>
    <w:multiLevelType w:val="hybridMultilevel"/>
    <w:tmpl w:val="B34A969A"/>
    <w:lvl w:ilvl="0" w:tplc="34AE83C0">
      <w:start w:val="1"/>
      <w:numFmt w:val="upperRoman"/>
      <w:lvlText w:val="%1."/>
      <w:lvlJc w:val="left"/>
      <w:pPr>
        <w:ind w:left="3054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0">
    <w:nsid w:val="6F432853"/>
    <w:multiLevelType w:val="hybridMultilevel"/>
    <w:tmpl w:val="00DA0B44"/>
    <w:lvl w:ilvl="0" w:tplc="7DDCF8D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BC04336"/>
    <w:multiLevelType w:val="multilevel"/>
    <w:tmpl w:val="129E8220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6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1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21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120" w:hanging="1800"/>
      </w:pPr>
      <w:rPr>
        <w:rFonts w:hint="default"/>
      </w:rPr>
    </w:lvl>
  </w:abstractNum>
  <w:num w:numId="1">
    <w:abstractNumId w:val="20"/>
  </w:num>
  <w:num w:numId="2">
    <w:abstractNumId w:val="6"/>
  </w:num>
  <w:num w:numId="3">
    <w:abstractNumId w:val="0"/>
  </w:num>
  <w:num w:numId="4">
    <w:abstractNumId w:val="5"/>
  </w:num>
  <w:num w:numId="5">
    <w:abstractNumId w:val="18"/>
  </w:num>
  <w:num w:numId="6">
    <w:abstractNumId w:val="21"/>
  </w:num>
  <w:num w:numId="7">
    <w:abstractNumId w:val="9"/>
  </w:num>
  <w:num w:numId="8">
    <w:abstractNumId w:val="17"/>
  </w:num>
  <w:num w:numId="9">
    <w:abstractNumId w:val="1"/>
  </w:num>
  <w:num w:numId="10">
    <w:abstractNumId w:val="16"/>
  </w:num>
  <w:num w:numId="11">
    <w:abstractNumId w:val="7"/>
  </w:num>
  <w:num w:numId="12">
    <w:abstractNumId w:val="2"/>
  </w:num>
  <w:num w:numId="13">
    <w:abstractNumId w:val="12"/>
  </w:num>
  <w:num w:numId="14">
    <w:abstractNumId w:val="13"/>
  </w:num>
  <w:num w:numId="15">
    <w:abstractNumId w:val="19"/>
  </w:num>
  <w:num w:numId="16">
    <w:abstractNumId w:val="8"/>
  </w:num>
  <w:num w:numId="17">
    <w:abstractNumId w:val="3"/>
  </w:num>
  <w:num w:numId="18">
    <w:abstractNumId w:val="14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4"/>
  </w:num>
  <w:num w:numId="2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activeWritingStyle w:appName="MSWord" w:lang="pt-BR" w:vendorID="1" w:dllVersion="513" w:checkStyle="1"/>
  <w:attachedTemplate r:id="rId1"/>
  <w:stylePaneFormatFilter w:val="3F01"/>
  <w:defaultTabStop w:val="1418"/>
  <w:hyphenationZone w:val="425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797D9C"/>
    <w:rsid w:val="000052DC"/>
    <w:rsid w:val="00006B9B"/>
    <w:rsid w:val="00007053"/>
    <w:rsid w:val="00016306"/>
    <w:rsid w:val="00016A5C"/>
    <w:rsid w:val="0002191A"/>
    <w:rsid w:val="00022A79"/>
    <w:rsid w:val="000353A3"/>
    <w:rsid w:val="00040023"/>
    <w:rsid w:val="00040B22"/>
    <w:rsid w:val="0004205B"/>
    <w:rsid w:val="00044237"/>
    <w:rsid w:val="000444C6"/>
    <w:rsid w:val="000456C3"/>
    <w:rsid w:val="00045B5F"/>
    <w:rsid w:val="00046F4D"/>
    <w:rsid w:val="00047F48"/>
    <w:rsid w:val="000514FD"/>
    <w:rsid w:val="000526C0"/>
    <w:rsid w:val="00052D88"/>
    <w:rsid w:val="000539B9"/>
    <w:rsid w:val="000540CE"/>
    <w:rsid w:val="00056915"/>
    <w:rsid w:val="00056A8A"/>
    <w:rsid w:val="00061788"/>
    <w:rsid w:val="00063E64"/>
    <w:rsid w:val="00063ED8"/>
    <w:rsid w:val="00065BE1"/>
    <w:rsid w:val="00067A71"/>
    <w:rsid w:val="0007114B"/>
    <w:rsid w:val="00072CAB"/>
    <w:rsid w:val="000747D9"/>
    <w:rsid w:val="000754F2"/>
    <w:rsid w:val="00081C9A"/>
    <w:rsid w:val="00084033"/>
    <w:rsid w:val="00084978"/>
    <w:rsid w:val="00084B45"/>
    <w:rsid w:val="00092C7E"/>
    <w:rsid w:val="00093E23"/>
    <w:rsid w:val="00093E5A"/>
    <w:rsid w:val="000A2509"/>
    <w:rsid w:val="000A4B70"/>
    <w:rsid w:val="000B1131"/>
    <w:rsid w:val="000B1E88"/>
    <w:rsid w:val="000B4D1F"/>
    <w:rsid w:val="000C0FA2"/>
    <w:rsid w:val="000C2FD8"/>
    <w:rsid w:val="000C44B3"/>
    <w:rsid w:val="000D65FC"/>
    <w:rsid w:val="000E3CC6"/>
    <w:rsid w:val="000E42F5"/>
    <w:rsid w:val="000E4E6C"/>
    <w:rsid w:val="000F2B2F"/>
    <w:rsid w:val="000F2C40"/>
    <w:rsid w:val="000F3134"/>
    <w:rsid w:val="000F699F"/>
    <w:rsid w:val="000F6E72"/>
    <w:rsid w:val="00100DAE"/>
    <w:rsid w:val="00102A9D"/>
    <w:rsid w:val="00111831"/>
    <w:rsid w:val="001130A5"/>
    <w:rsid w:val="00115553"/>
    <w:rsid w:val="00117816"/>
    <w:rsid w:val="001231BA"/>
    <w:rsid w:val="001267D8"/>
    <w:rsid w:val="00130097"/>
    <w:rsid w:val="00132752"/>
    <w:rsid w:val="00134182"/>
    <w:rsid w:val="00135222"/>
    <w:rsid w:val="001354CB"/>
    <w:rsid w:val="001446D7"/>
    <w:rsid w:val="001449B0"/>
    <w:rsid w:val="00146781"/>
    <w:rsid w:val="00152B8C"/>
    <w:rsid w:val="0015352D"/>
    <w:rsid w:val="00155678"/>
    <w:rsid w:val="001574B4"/>
    <w:rsid w:val="001632E8"/>
    <w:rsid w:val="00163F0D"/>
    <w:rsid w:val="001645C7"/>
    <w:rsid w:val="00167D9A"/>
    <w:rsid w:val="001708C0"/>
    <w:rsid w:val="00172EF3"/>
    <w:rsid w:val="00174EEB"/>
    <w:rsid w:val="00177D98"/>
    <w:rsid w:val="00184072"/>
    <w:rsid w:val="0018778D"/>
    <w:rsid w:val="001878EB"/>
    <w:rsid w:val="00190C07"/>
    <w:rsid w:val="00190EE1"/>
    <w:rsid w:val="001968B3"/>
    <w:rsid w:val="00197820"/>
    <w:rsid w:val="001A049C"/>
    <w:rsid w:val="001A1E01"/>
    <w:rsid w:val="001A24DF"/>
    <w:rsid w:val="001A39BF"/>
    <w:rsid w:val="001A5E28"/>
    <w:rsid w:val="001A7A6E"/>
    <w:rsid w:val="001B6BE7"/>
    <w:rsid w:val="001B7C12"/>
    <w:rsid w:val="001C0E1C"/>
    <w:rsid w:val="001C2716"/>
    <w:rsid w:val="001C45B0"/>
    <w:rsid w:val="001C6DEE"/>
    <w:rsid w:val="001D3900"/>
    <w:rsid w:val="001D3E64"/>
    <w:rsid w:val="001D5EA6"/>
    <w:rsid w:val="001D6B59"/>
    <w:rsid w:val="001D7F30"/>
    <w:rsid w:val="001F47D5"/>
    <w:rsid w:val="001F4886"/>
    <w:rsid w:val="001F5FFC"/>
    <w:rsid w:val="001F77A1"/>
    <w:rsid w:val="00200EF4"/>
    <w:rsid w:val="00203ACB"/>
    <w:rsid w:val="00213F30"/>
    <w:rsid w:val="00216B10"/>
    <w:rsid w:val="00220C00"/>
    <w:rsid w:val="00221D0F"/>
    <w:rsid w:val="00224AE0"/>
    <w:rsid w:val="00225A44"/>
    <w:rsid w:val="00232A0F"/>
    <w:rsid w:val="002330C0"/>
    <w:rsid w:val="00236301"/>
    <w:rsid w:val="00236DE9"/>
    <w:rsid w:val="00242E5A"/>
    <w:rsid w:val="00243549"/>
    <w:rsid w:val="00252D7B"/>
    <w:rsid w:val="00252F82"/>
    <w:rsid w:val="00254705"/>
    <w:rsid w:val="00262C7D"/>
    <w:rsid w:val="0027051F"/>
    <w:rsid w:val="00274E18"/>
    <w:rsid w:val="002759E6"/>
    <w:rsid w:val="002A1776"/>
    <w:rsid w:val="002A1C7F"/>
    <w:rsid w:val="002A775D"/>
    <w:rsid w:val="002C08DF"/>
    <w:rsid w:val="002D0D56"/>
    <w:rsid w:val="002D4BD7"/>
    <w:rsid w:val="002D5192"/>
    <w:rsid w:val="002D5C91"/>
    <w:rsid w:val="002D71CF"/>
    <w:rsid w:val="002E5560"/>
    <w:rsid w:val="002F2A0B"/>
    <w:rsid w:val="002F2AC3"/>
    <w:rsid w:val="002F49E6"/>
    <w:rsid w:val="002F5E96"/>
    <w:rsid w:val="002F7706"/>
    <w:rsid w:val="00300E7C"/>
    <w:rsid w:val="00304890"/>
    <w:rsid w:val="0031134E"/>
    <w:rsid w:val="00314572"/>
    <w:rsid w:val="00316002"/>
    <w:rsid w:val="003200D9"/>
    <w:rsid w:val="00322846"/>
    <w:rsid w:val="00330177"/>
    <w:rsid w:val="003312D1"/>
    <w:rsid w:val="00333A67"/>
    <w:rsid w:val="00336DC7"/>
    <w:rsid w:val="0034107F"/>
    <w:rsid w:val="00344DC0"/>
    <w:rsid w:val="0034672F"/>
    <w:rsid w:val="00347CA0"/>
    <w:rsid w:val="00352CCB"/>
    <w:rsid w:val="00356063"/>
    <w:rsid w:val="00361F07"/>
    <w:rsid w:val="00363A3A"/>
    <w:rsid w:val="003640C6"/>
    <w:rsid w:val="003643DF"/>
    <w:rsid w:val="003646A1"/>
    <w:rsid w:val="00365D8A"/>
    <w:rsid w:val="0037078B"/>
    <w:rsid w:val="00375517"/>
    <w:rsid w:val="00376734"/>
    <w:rsid w:val="0038314B"/>
    <w:rsid w:val="00390B5E"/>
    <w:rsid w:val="0039354F"/>
    <w:rsid w:val="00393B19"/>
    <w:rsid w:val="00394642"/>
    <w:rsid w:val="0039468C"/>
    <w:rsid w:val="003958FE"/>
    <w:rsid w:val="003A0905"/>
    <w:rsid w:val="003A3B41"/>
    <w:rsid w:val="003A6D35"/>
    <w:rsid w:val="003B0981"/>
    <w:rsid w:val="003B1454"/>
    <w:rsid w:val="003B1AFD"/>
    <w:rsid w:val="003B42ED"/>
    <w:rsid w:val="003B4387"/>
    <w:rsid w:val="003B661F"/>
    <w:rsid w:val="003B6DB5"/>
    <w:rsid w:val="003C064D"/>
    <w:rsid w:val="003C2412"/>
    <w:rsid w:val="003C4065"/>
    <w:rsid w:val="003C64A0"/>
    <w:rsid w:val="003C69CB"/>
    <w:rsid w:val="003D0FBE"/>
    <w:rsid w:val="003D1948"/>
    <w:rsid w:val="003D23D4"/>
    <w:rsid w:val="003D7C10"/>
    <w:rsid w:val="003E0075"/>
    <w:rsid w:val="004027FC"/>
    <w:rsid w:val="00404084"/>
    <w:rsid w:val="00412B03"/>
    <w:rsid w:val="00417CE1"/>
    <w:rsid w:val="00422A4D"/>
    <w:rsid w:val="00425C98"/>
    <w:rsid w:val="004277BE"/>
    <w:rsid w:val="00434C4E"/>
    <w:rsid w:val="00435304"/>
    <w:rsid w:val="0043686E"/>
    <w:rsid w:val="00444D74"/>
    <w:rsid w:val="004461E0"/>
    <w:rsid w:val="004501F2"/>
    <w:rsid w:val="00452E12"/>
    <w:rsid w:val="00462BB9"/>
    <w:rsid w:val="0046304B"/>
    <w:rsid w:val="0046353A"/>
    <w:rsid w:val="00470DE5"/>
    <w:rsid w:val="00471E4D"/>
    <w:rsid w:val="0047379D"/>
    <w:rsid w:val="00474506"/>
    <w:rsid w:val="0047510C"/>
    <w:rsid w:val="004756EF"/>
    <w:rsid w:val="0047698A"/>
    <w:rsid w:val="0048128E"/>
    <w:rsid w:val="00481866"/>
    <w:rsid w:val="00482420"/>
    <w:rsid w:val="00485A84"/>
    <w:rsid w:val="00487835"/>
    <w:rsid w:val="004903B8"/>
    <w:rsid w:val="0049220E"/>
    <w:rsid w:val="00492BBD"/>
    <w:rsid w:val="00492DCE"/>
    <w:rsid w:val="00495AED"/>
    <w:rsid w:val="00496A45"/>
    <w:rsid w:val="00497203"/>
    <w:rsid w:val="004A1049"/>
    <w:rsid w:val="004B4025"/>
    <w:rsid w:val="004B489D"/>
    <w:rsid w:val="004C0676"/>
    <w:rsid w:val="004C43C2"/>
    <w:rsid w:val="004C71EB"/>
    <w:rsid w:val="004D3AD0"/>
    <w:rsid w:val="004D7271"/>
    <w:rsid w:val="004E1B0A"/>
    <w:rsid w:val="004E40F9"/>
    <w:rsid w:val="004E534C"/>
    <w:rsid w:val="004F3010"/>
    <w:rsid w:val="0050032A"/>
    <w:rsid w:val="0050122A"/>
    <w:rsid w:val="0050189E"/>
    <w:rsid w:val="00502640"/>
    <w:rsid w:val="0050265E"/>
    <w:rsid w:val="00503918"/>
    <w:rsid w:val="00510C74"/>
    <w:rsid w:val="005116D3"/>
    <w:rsid w:val="00514787"/>
    <w:rsid w:val="00515145"/>
    <w:rsid w:val="00515E71"/>
    <w:rsid w:val="00522158"/>
    <w:rsid w:val="00522344"/>
    <w:rsid w:val="00525277"/>
    <w:rsid w:val="00527254"/>
    <w:rsid w:val="00527500"/>
    <w:rsid w:val="00527B6F"/>
    <w:rsid w:val="0053164E"/>
    <w:rsid w:val="0054106F"/>
    <w:rsid w:val="00541D53"/>
    <w:rsid w:val="00542D93"/>
    <w:rsid w:val="00545AF0"/>
    <w:rsid w:val="00546A04"/>
    <w:rsid w:val="00561717"/>
    <w:rsid w:val="005643D3"/>
    <w:rsid w:val="0056593C"/>
    <w:rsid w:val="00565A7C"/>
    <w:rsid w:val="005677DC"/>
    <w:rsid w:val="00574F7E"/>
    <w:rsid w:val="00575662"/>
    <w:rsid w:val="0057647A"/>
    <w:rsid w:val="005775E6"/>
    <w:rsid w:val="005806DC"/>
    <w:rsid w:val="005845A7"/>
    <w:rsid w:val="0058549D"/>
    <w:rsid w:val="00591587"/>
    <w:rsid w:val="005954A7"/>
    <w:rsid w:val="005A39E7"/>
    <w:rsid w:val="005A4D8F"/>
    <w:rsid w:val="005A5CD8"/>
    <w:rsid w:val="005B1B09"/>
    <w:rsid w:val="005B3133"/>
    <w:rsid w:val="005B3AFF"/>
    <w:rsid w:val="005B6ACD"/>
    <w:rsid w:val="005B708B"/>
    <w:rsid w:val="005C1204"/>
    <w:rsid w:val="005C5744"/>
    <w:rsid w:val="005D221D"/>
    <w:rsid w:val="005D23BA"/>
    <w:rsid w:val="005D5D77"/>
    <w:rsid w:val="005D65EE"/>
    <w:rsid w:val="005E7CE2"/>
    <w:rsid w:val="005F393A"/>
    <w:rsid w:val="005F6723"/>
    <w:rsid w:val="005F73D0"/>
    <w:rsid w:val="0060019B"/>
    <w:rsid w:val="00603ADF"/>
    <w:rsid w:val="00604086"/>
    <w:rsid w:val="00607736"/>
    <w:rsid w:val="00611CCA"/>
    <w:rsid w:val="006144C1"/>
    <w:rsid w:val="00614CA9"/>
    <w:rsid w:val="00626A70"/>
    <w:rsid w:val="00626DC5"/>
    <w:rsid w:val="006415FB"/>
    <w:rsid w:val="0064459A"/>
    <w:rsid w:val="00644958"/>
    <w:rsid w:val="006449EB"/>
    <w:rsid w:val="00654074"/>
    <w:rsid w:val="00655038"/>
    <w:rsid w:val="00655E1C"/>
    <w:rsid w:val="00657C7B"/>
    <w:rsid w:val="00660227"/>
    <w:rsid w:val="00663C6F"/>
    <w:rsid w:val="00664695"/>
    <w:rsid w:val="0067417E"/>
    <w:rsid w:val="00674C2B"/>
    <w:rsid w:val="00675725"/>
    <w:rsid w:val="00692285"/>
    <w:rsid w:val="00694964"/>
    <w:rsid w:val="006A0157"/>
    <w:rsid w:val="006A2F99"/>
    <w:rsid w:val="006A3B89"/>
    <w:rsid w:val="006A5F92"/>
    <w:rsid w:val="006A7634"/>
    <w:rsid w:val="006A7EFA"/>
    <w:rsid w:val="006B274A"/>
    <w:rsid w:val="006B2CFE"/>
    <w:rsid w:val="006B348E"/>
    <w:rsid w:val="006B34A4"/>
    <w:rsid w:val="006B7D8A"/>
    <w:rsid w:val="006C3D67"/>
    <w:rsid w:val="006C535B"/>
    <w:rsid w:val="006C6735"/>
    <w:rsid w:val="006C6EF1"/>
    <w:rsid w:val="006C7F68"/>
    <w:rsid w:val="006D1403"/>
    <w:rsid w:val="006D23F1"/>
    <w:rsid w:val="006D2885"/>
    <w:rsid w:val="006D2A77"/>
    <w:rsid w:val="006D301B"/>
    <w:rsid w:val="006D5D4C"/>
    <w:rsid w:val="006D6543"/>
    <w:rsid w:val="006E33A5"/>
    <w:rsid w:val="006E3E43"/>
    <w:rsid w:val="006E6306"/>
    <w:rsid w:val="006E6F38"/>
    <w:rsid w:val="00701F66"/>
    <w:rsid w:val="00703000"/>
    <w:rsid w:val="00706033"/>
    <w:rsid w:val="00713054"/>
    <w:rsid w:val="00717E1B"/>
    <w:rsid w:val="00720C64"/>
    <w:rsid w:val="00721A7A"/>
    <w:rsid w:val="00722536"/>
    <w:rsid w:val="007235FA"/>
    <w:rsid w:val="0072498E"/>
    <w:rsid w:val="00725323"/>
    <w:rsid w:val="00725361"/>
    <w:rsid w:val="007262AF"/>
    <w:rsid w:val="00727AD9"/>
    <w:rsid w:val="007309FE"/>
    <w:rsid w:val="00730AAD"/>
    <w:rsid w:val="007404C9"/>
    <w:rsid w:val="00740DC2"/>
    <w:rsid w:val="00741B52"/>
    <w:rsid w:val="00742BE8"/>
    <w:rsid w:val="00746E72"/>
    <w:rsid w:val="00752B2E"/>
    <w:rsid w:val="007532B1"/>
    <w:rsid w:val="00753F77"/>
    <w:rsid w:val="0075553A"/>
    <w:rsid w:val="0076130C"/>
    <w:rsid w:val="007647FA"/>
    <w:rsid w:val="00770706"/>
    <w:rsid w:val="00772FCD"/>
    <w:rsid w:val="00775478"/>
    <w:rsid w:val="00776FB4"/>
    <w:rsid w:val="00785F0E"/>
    <w:rsid w:val="00786A8E"/>
    <w:rsid w:val="0079319E"/>
    <w:rsid w:val="00797D02"/>
    <w:rsid w:val="00797D9C"/>
    <w:rsid w:val="007A06CB"/>
    <w:rsid w:val="007A4EE8"/>
    <w:rsid w:val="007A6439"/>
    <w:rsid w:val="007B69FC"/>
    <w:rsid w:val="007B7578"/>
    <w:rsid w:val="007C2363"/>
    <w:rsid w:val="007C674E"/>
    <w:rsid w:val="007D1C0B"/>
    <w:rsid w:val="007D298D"/>
    <w:rsid w:val="007D618D"/>
    <w:rsid w:val="007E0969"/>
    <w:rsid w:val="007E17C7"/>
    <w:rsid w:val="007E70BB"/>
    <w:rsid w:val="007F658F"/>
    <w:rsid w:val="007F7444"/>
    <w:rsid w:val="0080118B"/>
    <w:rsid w:val="00801B3A"/>
    <w:rsid w:val="00801C0F"/>
    <w:rsid w:val="00804489"/>
    <w:rsid w:val="0082277E"/>
    <w:rsid w:val="008257C1"/>
    <w:rsid w:val="00825AD1"/>
    <w:rsid w:val="00826A7B"/>
    <w:rsid w:val="00833FC1"/>
    <w:rsid w:val="0083713D"/>
    <w:rsid w:val="00840D61"/>
    <w:rsid w:val="00841311"/>
    <w:rsid w:val="00841F81"/>
    <w:rsid w:val="00842069"/>
    <w:rsid w:val="008436F8"/>
    <w:rsid w:val="0084683A"/>
    <w:rsid w:val="00846D55"/>
    <w:rsid w:val="0085259B"/>
    <w:rsid w:val="008533A1"/>
    <w:rsid w:val="0085514F"/>
    <w:rsid w:val="00866B46"/>
    <w:rsid w:val="00872A15"/>
    <w:rsid w:val="00873655"/>
    <w:rsid w:val="008770F6"/>
    <w:rsid w:val="00883B5D"/>
    <w:rsid w:val="00884CB3"/>
    <w:rsid w:val="008931B6"/>
    <w:rsid w:val="008964A8"/>
    <w:rsid w:val="008A0B20"/>
    <w:rsid w:val="008A11C9"/>
    <w:rsid w:val="008A1600"/>
    <w:rsid w:val="008A4F57"/>
    <w:rsid w:val="008A5B62"/>
    <w:rsid w:val="008A5D77"/>
    <w:rsid w:val="008B08BE"/>
    <w:rsid w:val="008B1E8F"/>
    <w:rsid w:val="008B26D5"/>
    <w:rsid w:val="008B714A"/>
    <w:rsid w:val="008C4DE3"/>
    <w:rsid w:val="008C5619"/>
    <w:rsid w:val="008D07D4"/>
    <w:rsid w:val="008D0BCE"/>
    <w:rsid w:val="008D204A"/>
    <w:rsid w:val="008D424D"/>
    <w:rsid w:val="008E0C08"/>
    <w:rsid w:val="008E2975"/>
    <w:rsid w:val="008E2B1B"/>
    <w:rsid w:val="008E2E84"/>
    <w:rsid w:val="008F537C"/>
    <w:rsid w:val="0090022B"/>
    <w:rsid w:val="00901470"/>
    <w:rsid w:val="00901E73"/>
    <w:rsid w:val="00902AAC"/>
    <w:rsid w:val="009062F1"/>
    <w:rsid w:val="009075F6"/>
    <w:rsid w:val="00911D7C"/>
    <w:rsid w:val="00912A5E"/>
    <w:rsid w:val="00920590"/>
    <w:rsid w:val="00930EDF"/>
    <w:rsid w:val="009326AA"/>
    <w:rsid w:val="009327D7"/>
    <w:rsid w:val="0094678E"/>
    <w:rsid w:val="00950D72"/>
    <w:rsid w:val="009516BF"/>
    <w:rsid w:val="00963328"/>
    <w:rsid w:val="009673FA"/>
    <w:rsid w:val="009750C5"/>
    <w:rsid w:val="009757A1"/>
    <w:rsid w:val="009767D8"/>
    <w:rsid w:val="009769BB"/>
    <w:rsid w:val="00980871"/>
    <w:rsid w:val="009821C3"/>
    <w:rsid w:val="00983E91"/>
    <w:rsid w:val="0099451F"/>
    <w:rsid w:val="00996628"/>
    <w:rsid w:val="0099690F"/>
    <w:rsid w:val="009979E1"/>
    <w:rsid w:val="009A29D8"/>
    <w:rsid w:val="009A5B18"/>
    <w:rsid w:val="009A7FA5"/>
    <w:rsid w:val="009B0408"/>
    <w:rsid w:val="009B75B4"/>
    <w:rsid w:val="009C0386"/>
    <w:rsid w:val="009C5128"/>
    <w:rsid w:val="009C6A49"/>
    <w:rsid w:val="009C7CDF"/>
    <w:rsid w:val="009D2402"/>
    <w:rsid w:val="009D4028"/>
    <w:rsid w:val="009D5501"/>
    <w:rsid w:val="009E197A"/>
    <w:rsid w:val="009F0267"/>
    <w:rsid w:val="009F03EB"/>
    <w:rsid w:val="009F36A5"/>
    <w:rsid w:val="009F65B7"/>
    <w:rsid w:val="00A01451"/>
    <w:rsid w:val="00A12D7E"/>
    <w:rsid w:val="00A14453"/>
    <w:rsid w:val="00A165E4"/>
    <w:rsid w:val="00A17DC1"/>
    <w:rsid w:val="00A23B2A"/>
    <w:rsid w:val="00A23FD0"/>
    <w:rsid w:val="00A31DC6"/>
    <w:rsid w:val="00A350EB"/>
    <w:rsid w:val="00A3525D"/>
    <w:rsid w:val="00A42D2B"/>
    <w:rsid w:val="00A445A8"/>
    <w:rsid w:val="00A4505A"/>
    <w:rsid w:val="00A4540D"/>
    <w:rsid w:val="00A46823"/>
    <w:rsid w:val="00A50F4A"/>
    <w:rsid w:val="00A5143A"/>
    <w:rsid w:val="00A51525"/>
    <w:rsid w:val="00A51D6D"/>
    <w:rsid w:val="00A5267E"/>
    <w:rsid w:val="00A5520A"/>
    <w:rsid w:val="00A576F8"/>
    <w:rsid w:val="00A637E1"/>
    <w:rsid w:val="00A67C3B"/>
    <w:rsid w:val="00A755C5"/>
    <w:rsid w:val="00A824D1"/>
    <w:rsid w:val="00A84205"/>
    <w:rsid w:val="00A8466D"/>
    <w:rsid w:val="00A863D1"/>
    <w:rsid w:val="00A8728D"/>
    <w:rsid w:val="00AA0301"/>
    <w:rsid w:val="00AA1DA9"/>
    <w:rsid w:val="00AB69FB"/>
    <w:rsid w:val="00AC34CE"/>
    <w:rsid w:val="00AC7F2D"/>
    <w:rsid w:val="00AD073E"/>
    <w:rsid w:val="00AD1712"/>
    <w:rsid w:val="00AD775B"/>
    <w:rsid w:val="00AE0C00"/>
    <w:rsid w:val="00AE2099"/>
    <w:rsid w:val="00AE34EA"/>
    <w:rsid w:val="00AE3807"/>
    <w:rsid w:val="00AE6551"/>
    <w:rsid w:val="00AE6CDF"/>
    <w:rsid w:val="00AE714B"/>
    <w:rsid w:val="00AF0D36"/>
    <w:rsid w:val="00AF1920"/>
    <w:rsid w:val="00AF2980"/>
    <w:rsid w:val="00AF2EB7"/>
    <w:rsid w:val="00AF7CD0"/>
    <w:rsid w:val="00B0234C"/>
    <w:rsid w:val="00B03F83"/>
    <w:rsid w:val="00B04169"/>
    <w:rsid w:val="00B05258"/>
    <w:rsid w:val="00B109BB"/>
    <w:rsid w:val="00B11AE0"/>
    <w:rsid w:val="00B15A89"/>
    <w:rsid w:val="00B216A9"/>
    <w:rsid w:val="00B24D75"/>
    <w:rsid w:val="00B35760"/>
    <w:rsid w:val="00B400CE"/>
    <w:rsid w:val="00B40639"/>
    <w:rsid w:val="00B42A5A"/>
    <w:rsid w:val="00B540E9"/>
    <w:rsid w:val="00B568DF"/>
    <w:rsid w:val="00B7145E"/>
    <w:rsid w:val="00B72A3A"/>
    <w:rsid w:val="00B77AFA"/>
    <w:rsid w:val="00B82E49"/>
    <w:rsid w:val="00B91D1A"/>
    <w:rsid w:val="00B933E8"/>
    <w:rsid w:val="00B94EFC"/>
    <w:rsid w:val="00BA12DD"/>
    <w:rsid w:val="00BA48A1"/>
    <w:rsid w:val="00BA5134"/>
    <w:rsid w:val="00BA718B"/>
    <w:rsid w:val="00BB0642"/>
    <w:rsid w:val="00BB07AA"/>
    <w:rsid w:val="00BB0C27"/>
    <w:rsid w:val="00BB31FC"/>
    <w:rsid w:val="00BB5AAB"/>
    <w:rsid w:val="00BC4E8B"/>
    <w:rsid w:val="00BC7708"/>
    <w:rsid w:val="00BD2337"/>
    <w:rsid w:val="00BD4537"/>
    <w:rsid w:val="00BD723B"/>
    <w:rsid w:val="00BE1369"/>
    <w:rsid w:val="00BE2A02"/>
    <w:rsid w:val="00BE2E0D"/>
    <w:rsid w:val="00BE5CD7"/>
    <w:rsid w:val="00BF35A6"/>
    <w:rsid w:val="00BF7862"/>
    <w:rsid w:val="00C059D2"/>
    <w:rsid w:val="00C06871"/>
    <w:rsid w:val="00C1371A"/>
    <w:rsid w:val="00C1430D"/>
    <w:rsid w:val="00C148AB"/>
    <w:rsid w:val="00C16B5E"/>
    <w:rsid w:val="00C170E3"/>
    <w:rsid w:val="00C1790A"/>
    <w:rsid w:val="00C23D39"/>
    <w:rsid w:val="00C25083"/>
    <w:rsid w:val="00C30250"/>
    <w:rsid w:val="00C302FC"/>
    <w:rsid w:val="00C30DAB"/>
    <w:rsid w:val="00C34D66"/>
    <w:rsid w:val="00C43D46"/>
    <w:rsid w:val="00C468E2"/>
    <w:rsid w:val="00C5072C"/>
    <w:rsid w:val="00C54F3D"/>
    <w:rsid w:val="00C606B5"/>
    <w:rsid w:val="00C6634E"/>
    <w:rsid w:val="00C66942"/>
    <w:rsid w:val="00C67162"/>
    <w:rsid w:val="00C7195E"/>
    <w:rsid w:val="00C7422A"/>
    <w:rsid w:val="00C76E57"/>
    <w:rsid w:val="00C80A15"/>
    <w:rsid w:val="00C8413E"/>
    <w:rsid w:val="00C87469"/>
    <w:rsid w:val="00C90138"/>
    <w:rsid w:val="00C96F68"/>
    <w:rsid w:val="00CA6F25"/>
    <w:rsid w:val="00CA7B2C"/>
    <w:rsid w:val="00CB7F4E"/>
    <w:rsid w:val="00CC217E"/>
    <w:rsid w:val="00CC2AD7"/>
    <w:rsid w:val="00CC58BA"/>
    <w:rsid w:val="00CC605D"/>
    <w:rsid w:val="00CC703F"/>
    <w:rsid w:val="00CC75F9"/>
    <w:rsid w:val="00CD3801"/>
    <w:rsid w:val="00CD4251"/>
    <w:rsid w:val="00CD6DD7"/>
    <w:rsid w:val="00CE386E"/>
    <w:rsid w:val="00CE6171"/>
    <w:rsid w:val="00D00728"/>
    <w:rsid w:val="00D03543"/>
    <w:rsid w:val="00D0491A"/>
    <w:rsid w:val="00D12A53"/>
    <w:rsid w:val="00D21501"/>
    <w:rsid w:val="00D2192D"/>
    <w:rsid w:val="00D2227C"/>
    <w:rsid w:val="00D2665A"/>
    <w:rsid w:val="00D32E0E"/>
    <w:rsid w:val="00D33E21"/>
    <w:rsid w:val="00D33FF6"/>
    <w:rsid w:val="00D342DB"/>
    <w:rsid w:val="00D3582D"/>
    <w:rsid w:val="00D423EA"/>
    <w:rsid w:val="00D45889"/>
    <w:rsid w:val="00D45B71"/>
    <w:rsid w:val="00D46AE8"/>
    <w:rsid w:val="00D55285"/>
    <w:rsid w:val="00D56006"/>
    <w:rsid w:val="00D631F4"/>
    <w:rsid w:val="00D675F2"/>
    <w:rsid w:val="00D72D3D"/>
    <w:rsid w:val="00D74F7E"/>
    <w:rsid w:val="00D81744"/>
    <w:rsid w:val="00D81CE8"/>
    <w:rsid w:val="00D84347"/>
    <w:rsid w:val="00D90B4F"/>
    <w:rsid w:val="00D91914"/>
    <w:rsid w:val="00D93AA3"/>
    <w:rsid w:val="00D95DA3"/>
    <w:rsid w:val="00DA0F4C"/>
    <w:rsid w:val="00DA6128"/>
    <w:rsid w:val="00DA755E"/>
    <w:rsid w:val="00DB4E33"/>
    <w:rsid w:val="00DC1CB7"/>
    <w:rsid w:val="00DC68E1"/>
    <w:rsid w:val="00DE14A6"/>
    <w:rsid w:val="00DE328F"/>
    <w:rsid w:val="00DE5070"/>
    <w:rsid w:val="00DF40AB"/>
    <w:rsid w:val="00DF41B6"/>
    <w:rsid w:val="00DF4A3D"/>
    <w:rsid w:val="00DF5F5A"/>
    <w:rsid w:val="00E003DD"/>
    <w:rsid w:val="00E01073"/>
    <w:rsid w:val="00E07863"/>
    <w:rsid w:val="00E15501"/>
    <w:rsid w:val="00E23437"/>
    <w:rsid w:val="00E243A7"/>
    <w:rsid w:val="00E25F0F"/>
    <w:rsid w:val="00E2762F"/>
    <w:rsid w:val="00E27AB5"/>
    <w:rsid w:val="00E4018D"/>
    <w:rsid w:val="00E41808"/>
    <w:rsid w:val="00E52A0B"/>
    <w:rsid w:val="00E53773"/>
    <w:rsid w:val="00E5608B"/>
    <w:rsid w:val="00E5768A"/>
    <w:rsid w:val="00E57789"/>
    <w:rsid w:val="00E746EE"/>
    <w:rsid w:val="00E76A24"/>
    <w:rsid w:val="00E807DB"/>
    <w:rsid w:val="00E943D3"/>
    <w:rsid w:val="00E974D7"/>
    <w:rsid w:val="00EA5A8E"/>
    <w:rsid w:val="00EA5F4D"/>
    <w:rsid w:val="00EC1AED"/>
    <w:rsid w:val="00EC2941"/>
    <w:rsid w:val="00EC33B7"/>
    <w:rsid w:val="00EC5AE3"/>
    <w:rsid w:val="00ED3D2B"/>
    <w:rsid w:val="00ED61D3"/>
    <w:rsid w:val="00ED699F"/>
    <w:rsid w:val="00EE1C8F"/>
    <w:rsid w:val="00EE7138"/>
    <w:rsid w:val="00EF2CAA"/>
    <w:rsid w:val="00EF2E84"/>
    <w:rsid w:val="00EF4002"/>
    <w:rsid w:val="00EF4613"/>
    <w:rsid w:val="00EF544B"/>
    <w:rsid w:val="00F01CC3"/>
    <w:rsid w:val="00F01FF6"/>
    <w:rsid w:val="00F03464"/>
    <w:rsid w:val="00F04087"/>
    <w:rsid w:val="00F07CED"/>
    <w:rsid w:val="00F15D96"/>
    <w:rsid w:val="00F15DD0"/>
    <w:rsid w:val="00F212DE"/>
    <w:rsid w:val="00F2140F"/>
    <w:rsid w:val="00F242C4"/>
    <w:rsid w:val="00F32849"/>
    <w:rsid w:val="00F3355F"/>
    <w:rsid w:val="00F33EC1"/>
    <w:rsid w:val="00F364E7"/>
    <w:rsid w:val="00F43D68"/>
    <w:rsid w:val="00F453B6"/>
    <w:rsid w:val="00F47196"/>
    <w:rsid w:val="00F50CD6"/>
    <w:rsid w:val="00F51252"/>
    <w:rsid w:val="00F52A31"/>
    <w:rsid w:val="00F532FB"/>
    <w:rsid w:val="00F63EED"/>
    <w:rsid w:val="00F63F76"/>
    <w:rsid w:val="00F65597"/>
    <w:rsid w:val="00F657C4"/>
    <w:rsid w:val="00F65D6C"/>
    <w:rsid w:val="00F6735A"/>
    <w:rsid w:val="00F76C0E"/>
    <w:rsid w:val="00F827F1"/>
    <w:rsid w:val="00F82A48"/>
    <w:rsid w:val="00F839BE"/>
    <w:rsid w:val="00F84D3E"/>
    <w:rsid w:val="00F85223"/>
    <w:rsid w:val="00F9031E"/>
    <w:rsid w:val="00F94928"/>
    <w:rsid w:val="00FA0E5F"/>
    <w:rsid w:val="00FA196C"/>
    <w:rsid w:val="00FA3CB1"/>
    <w:rsid w:val="00FA5D5D"/>
    <w:rsid w:val="00FB0759"/>
    <w:rsid w:val="00FB45B6"/>
    <w:rsid w:val="00FB6815"/>
    <w:rsid w:val="00FC0AA0"/>
    <w:rsid w:val="00FC25E6"/>
    <w:rsid w:val="00FC469F"/>
    <w:rsid w:val="00FC5159"/>
    <w:rsid w:val="00FD0823"/>
    <w:rsid w:val="00FD3ABB"/>
    <w:rsid w:val="00FD615C"/>
    <w:rsid w:val="00FE03DA"/>
    <w:rsid w:val="00FE0616"/>
    <w:rsid w:val="00FE086B"/>
    <w:rsid w:val="00FE490C"/>
    <w:rsid w:val="00FF761E"/>
    <w:rsid w:val="00FF7CAB"/>
    <w:rsid w:val="00FF7E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97D9C"/>
  </w:style>
  <w:style w:type="paragraph" w:styleId="Ttulo2">
    <w:name w:val="heading 2"/>
    <w:basedOn w:val="Normal"/>
    <w:next w:val="Normal"/>
    <w:qFormat/>
    <w:rsid w:val="00797D9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rsid w:val="00797D9C"/>
    <w:pPr>
      <w:keepNext/>
      <w:ind w:right="360"/>
      <w:jc w:val="center"/>
      <w:outlineLvl w:val="3"/>
    </w:pPr>
    <w:rPr>
      <w:rFonts w:ascii="American Classic" w:hAnsi="American Classic"/>
      <w:b/>
      <w:bCs/>
    </w:rPr>
  </w:style>
  <w:style w:type="paragraph" w:styleId="Ttulo5">
    <w:name w:val="heading 5"/>
    <w:basedOn w:val="Normal"/>
    <w:next w:val="Normal"/>
    <w:qFormat/>
    <w:rsid w:val="00797D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E136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E136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BE1369"/>
    <w:rPr>
      <w:color w:val="0000FF"/>
      <w:u w:val="single"/>
    </w:rPr>
  </w:style>
  <w:style w:type="paragraph" w:styleId="Recuodecorpodetexto">
    <w:name w:val="Body Text Indent"/>
    <w:basedOn w:val="Normal"/>
    <w:rsid w:val="00797D9C"/>
    <w:pPr>
      <w:ind w:left="4536"/>
    </w:pPr>
    <w:rPr>
      <w:sz w:val="24"/>
    </w:rPr>
  </w:style>
  <w:style w:type="paragraph" w:styleId="Corpodetexto">
    <w:name w:val="Body Text"/>
    <w:basedOn w:val="Normal"/>
    <w:rsid w:val="00797D9C"/>
    <w:pPr>
      <w:jc w:val="both"/>
    </w:pPr>
    <w:rPr>
      <w:sz w:val="24"/>
    </w:rPr>
  </w:style>
  <w:style w:type="paragraph" w:styleId="Corpodetexto2">
    <w:name w:val="Body Text 2"/>
    <w:basedOn w:val="Normal"/>
    <w:rsid w:val="00797D9C"/>
    <w:pPr>
      <w:jc w:val="both"/>
    </w:pPr>
    <w:rPr>
      <w:rFonts w:ascii="AvantGarde Md BT" w:hAnsi="AvantGarde Md BT"/>
      <w:sz w:val="28"/>
    </w:rPr>
  </w:style>
  <w:style w:type="paragraph" w:styleId="NormalWeb">
    <w:name w:val="Normal (Web)"/>
    <w:basedOn w:val="Normal"/>
    <w:uiPriority w:val="99"/>
    <w:unhideWhenUsed/>
    <w:rsid w:val="00495AED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qFormat/>
    <w:rsid w:val="005F393A"/>
    <w:pPr>
      <w:ind w:left="708"/>
    </w:pPr>
    <w:rPr>
      <w:sz w:val="24"/>
      <w:szCs w:val="24"/>
    </w:rPr>
  </w:style>
  <w:style w:type="paragraph" w:styleId="Recuodecorpodetexto2">
    <w:name w:val="Body Text Indent 2"/>
    <w:basedOn w:val="Normal"/>
    <w:rsid w:val="00BB31FC"/>
    <w:pPr>
      <w:spacing w:after="120" w:line="480" w:lineRule="auto"/>
      <w:ind w:left="283"/>
    </w:pPr>
  </w:style>
  <w:style w:type="paragraph" w:styleId="Textodebalo">
    <w:name w:val="Balloon Text"/>
    <w:basedOn w:val="Normal"/>
    <w:semiHidden/>
    <w:rsid w:val="00F52A31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rsid w:val="006A2F99"/>
    <w:pPr>
      <w:spacing w:after="120"/>
      <w:ind w:left="283"/>
    </w:pPr>
    <w:rPr>
      <w:sz w:val="16"/>
      <w:szCs w:val="16"/>
    </w:rPr>
  </w:style>
  <w:style w:type="character" w:styleId="Forte">
    <w:name w:val="Strong"/>
    <w:basedOn w:val="Fontepargpadro"/>
    <w:qFormat/>
    <w:rsid w:val="00CC217E"/>
    <w:rPr>
      <w:b/>
      <w:bCs/>
    </w:rPr>
  </w:style>
  <w:style w:type="character" w:customStyle="1" w:styleId="fontelaw">
    <w:name w:val="fonte_law"/>
    <w:basedOn w:val="Fontepargpadro"/>
    <w:rsid w:val="00C302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97D9C"/>
  </w:style>
  <w:style w:type="paragraph" w:styleId="Ttulo2">
    <w:name w:val="heading 2"/>
    <w:basedOn w:val="Normal"/>
    <w:next w:val="Normal"/>
    <w:qFormat/>
    <w:rsid w:val="00797D9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rsid w:val="00797D9C"/>
    <w:pPr>
      <w:keepNext/>
      <w:ind w:right="360"/>
      <w:jc w:val="center"/>
      <w:outlineLvl w:val="3"/>
    </w:pPr>
    <w:rPr>
      <w:rFonts w:ascii="American Classic" w:hAnsi="American Classic"/>
      <w:b/>
      <w:bCs/>
    </w:rPr>
  </w:style>
  <w:style w:type="paragraph" w:styleId="Ttulo5">
    <w:name w:val="heading 5"/>
    <w:basedOn w:val="Normal"/>
    <w:next w:val="Normal"/>
    <w:qFormat/>
    <w:rsid w:val="00797D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E136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E136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BE1369"/>
    <w:rPr>
      <w:color w:val="0000FF"/>
      <w:u w:val="single"/>
    </w:rPr>
  </w:style>
  <w:style w:type="paragraph" w:styleId="Recuodecorpodetexto">
    <w:name w:val="Body Text Indent"/>
    <w:basedOn w:val="Normal"/>
    <w:rsid w:val="00797D9C"/>
    <w:pPr>
      <w:ind w:left="4536"/>
    </w:pPr>
    <w:rPr>
      <w:sz w:val="24"/>
    </w:rPr>
  </w:style>
  <w:style w:type="paragraph" w:styleId="Corpodetexto">
    <w:name w:val="Body Text"/>
    <w:basedOn w:val="Normal"/>
    <w:rsid w:val="00797D9C"/>
    <w:pPr>
      <w:jc w:val="both"/>
    </w:pPr>
    <w:rPr>
      <w:sz w:val="24"/>
    </w:rPr>
  </w:style>
  <w:style w:type="paragraph" w:styleId="Corpodetexto2">
    <w:name w:val="Body Text 2"/>
    <w:basedOn w:val="Normal"/>
    <w:rsid w:val="00797D9C"/>
    <w:pPr>
      <w:jc w:val="both"/>
    </w:pPr>
    <w:rPr>
      <w:rFonts w:ascii="AvantGarde Md BT" w:hAnsi="AvantGarde Md BT"/>
      <w:sz w:val="28"/>
    </w:rPr>
  </w:style>
  <w:style w:type="paragraph" w:styleId="NormalWeb">
    <w:name w:val="Normal (Web)"/>
    <w:basedOn w:val="Normal"/>
    <w:uiPriority w:val="99"/>
    <w:unhideWhenUsed/>
    <w:rsid w:val="00495AED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qFormat/>
    <w:rsid w:val="005F393A"/>
    <w:pPr>
      <w:ind w:left="708"/>
    </w:pPr>
    <w:rPr>
      <w:sz w:val="24"/>
      <w:szCs w:val="24"/>
    </w:rPr>
  </w:style>
  <w:style w:type="paragraph" w:styleId="Recuodecorpodetexto2">
    <w:name w:val="Body Text Indent 2"/>
    <w:basedOn w:val="Normal"/>
    <w:rsid w:val="00BB31FC"/>
    <w:pPr>
      <w:spacing w:after="120" w:line="480" w:lineRule="auto"/>
      <w:ind w:left="283"/>
    </w:pPr>
  </w:style>
  <w:style w:type="paragraph" w:styleId="Textodebalo">
    <w:name w:val="Balloon Text"/>
    <w:basedOn w:val="Normal"/>
    <w:semiHidden/>
    <w:rsid w:val="00F52A31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rsid w:val="006A2F99"/>
    <w:pPr>
      <w:spacing w:after="120"/>
      <w:ind w:left="283"/>
    </w:pPr>
    <w:rPr>
      <w:sz w:val="16"/>
      <w:szCs w:val="16"/>
    </w:rPr>
  </w:style>
  <w:style w:type="character" w:styleId="Forte">
    <w:name w:val="Strong"/>
    <w:basedOn w:val="Fontepargpadro"/>
    <w:qFormat/>
    <w:rsid w:val="00CC217E"/>
    <w:rPr>
      <w:b/>
      <w:bCs/>
    </w:rPr>
  </w:style>
  <w:style w:type="character" w:customStyle="1" w:styleId="fontelaw">
    <w:name w:val="fonte_law"/>
    <w:basedOn w:val="Fontepargpadro"/>
    <w:rsid w:val="00C302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0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Vinicus\Desktop\Normal%20-%20TIMBRE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 - TIMBRE</Template>
  <TotalTime>8</TotalTime>
  <Pages>1</Pages>
  <Words>135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“Altera o Artigo 1º da Lei nº</vt:lpstr>
    </vt:vector>
  </TitlesOfParts>
  <Company>Camara Municipal de Formosa</Company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“Altera o Artigo 1º da Lei nº</dc:title>
  <dc:creator>1 Secretaria</dc:creator>
  <cp:lastModifiedBy>Micro_01</cp:lastModifiedBy>
  <cp:revision>3</cp:revision>
  <cp:lastPrinted>2013-08-12T19:55:00Z</cp:lastPrinted>
  <dcterms:created xsi:type="dcterms:W3CDTF">2013-08-13T18:25:00Z</dcterms:created>
  <dcterms:modified xsi:type="dcterms:W3CDTF">2013-08-13T19:18:00Z</dcterms:modified>
</cp:coreProperties>
</file>