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F61" w:rsidRPr="00DB7104" w:rsidRDefault="00D644DA" w:rsidP="00FA28EE">
      <w:pPr>
        <w:pStyle w:val="Recuodecorpodetexto"/>
        <w:tabs>
          <w:tab w:val="left" w:pos="900"/>
        </w:tabs>
        <w:ind w:firstLine="0"/>
        <w:jc w:val="both"/>
        <w:rPr>
          <w:rFonts w:ascii="Arial" w:hAnsi="Arial"/>
          <w:b/>
          <w:sz w:val="24"/>
          <w:szCs w:val="24"/>
          <w:lang w:val="pt-BR"/>
        </w:rPr>
      </w:pPr>
      <w:r>
        <w:rPr>
          <w:rFonts w:ascii="Arial" w:hAnsi="Arial"/>
          <w:b/>
          <w:sz w:val="24"/>
          <w:szCs w:val="24"/>
        </w:rPr>
        <w:t>REQUERIMENTO Nº.</w:t>
      </w:r>
      <w:r>
        <w:rPr>
          <w:rFonts w:ascii="Arial" w:hAnsi="Arial"/>
          <w:b/>
          <w:sz w:val="24"/>
          <w:szCs w:val="24"/>
          <w:lang w:val="pt-BR"/>
        </w:rPr>
        <w:t>14</w:t>
      </w:r>
      <w:r w:rsidR="00EE2F61" w:rsidRPr="00630D34">
        <w:rPr>
          <w:rFonts w:ascii="Arial" w:hAnsi="Arial"/>
          <w:b/>
          <w:sz w:val="24"/>
          <w:szCs w:val="24"/>
        </w:rPr>
        <w:t>/20</w:t>
      </w:r>
      <w:r w:rsidR="007A20F4">
        <w:rPr>
          <w:rFonts w:ascii="Arial" w:hAnsi="Arial"/>
          <w:b/>
          <w:sz w:val="24"/>
          <w:szCs w:val="24"/>
          <w:lang w:val="pt-BR"/>
        </w:rPr>
        <w:t>2</w:t>
      </w:r>
      <w:r w:rsidR="00831FA8">
        <w:rPr>
          <w:rFonts w:ascii="Arial" w:hAnsi="Arial"/>
          <w:b/>
          <w:sz w:val="24"/>
          <w:szCs w:val="24"/>
          <w:lang w:val="pt-BR"/>
        </w:rPr>
        <w:t>5</w:t>
      </w:r>
      <w:r w:rsidR="006003E5">
        <w:rPr>
          <w:rFonts w:ascii="Arial" w:hAnsi="Arial"/>
          <w:b/>
          <w:sz w:val="24"/>
          <w:szCs w:val="24"/>
        </w:rPr>
        <w:tab/>
      </w:r>
      <w:r w:rsidR="006003E5">
        <w:rPr>
          <w:rFonts w:ascii="Arial" w:hAnsi="Arial"/>
          <w:b/>
          <w:sz w:val="24"/>
          <w:szCs w:val="24"/>
        </w:rPr>
        <w:tab/>
      </w:r>
      <w:r w:rsidR="00526D42">
        <w:rPr>
          <w:rFonts w:ascii="Arial" w:hAnsi="Arial"/>
          <w:b/>
          <w:sz w:val="24"/>
          <w:szCs w:val="24"/>
        </w:rPr>
        <w:t xml:space="preserve">   </w:t>
      </w:r>
      <w:r w:rsidR="00731C82">
        <w:rPr>
          <w:rFonts w:ascii="Arial" w:hAnsi="Arial"/>
          <w:b/>
          <w:sz w:val="24"/>
          <w:szCs w:val="24"/>
          <w:lang w:val="pt-BR"/>
        </w:rPr>
        <w:t xml:space="preserve">  </w:t>
      </w:r>
      <w:r w:rsidR="002A4773">
        <w:rPr>
          <w:rFonts w:ascii="Arial" w:hAnsi="Arial"/>
          <w:b/>
          <w:sz w:val="24"/>
          <w:szCs w:val="24"/>
          <w:lang w:val="pt-BR"/>
        </w:rPr>
        <w:t xml:space="preserve">    </w:t>
      </w:r>
      <w:r w:rsidR="00760949">
        <w:rPr>
          <w:rFonts w:ascii="Arial" w:hAnsi="Arial"/>
          <w:b/>
          <w:sz w:val="24"/>
          <w:szCs w:val="24"/>
          <w:lang w:val="pt-BR"/>
        </w:rPr>
        <w:t xml:space="preserve"> </w:t>
      </w:r>
      <w:r w:rsidR="00A81357">
        <w:rPr>
          <w:rFonts w:ascii="Arial" w:hAnsi="Arial"/>
          <w:b/>
          <w:sz w:val="24"/>
          <w:szCs w:val="24"/>
          <w:lang w:val="pt-BR"/>
        </w:rPr>
        <w:t xml:space="preserve">  </w:t>
      </w:r>
      <w:r w:rsidR="008B5B6A">
        <w:rPr>
          <w:rFonts w:ascii="Arial" w:hAnsi="Arial"/>
          <w:b/>
          <w:sz w:val="24"/>
          <w:szCs w:val="24"/>
          <w:lang w:val="pt-BR"/>
        </w:rPr>
        <w:t xml:space="preserve">   </w:t>
      </w:r>
      <w:r w:rsidR="003D2EC0">
        <w:rPr>
          <w:rFonts w:ascii="Arial" w:hAnsi="Arial"/>
          <w:b/>
          <w:sz w:val="24"/>
          <w:szCs w:val="24"/>
          <w:lang w:val="pt-BR"/>
        </w:rPr>
        <w:t xml:space="preserve"> </w:t>
      </w:r>
      <w:r w:rsidR="00EE2F61" w:rsidRPr="00630D34">
        <w:rPr>
          <w:rFonts w:ascii="Arial" w:hAnsi="Arial"/>
          <w:b/>
          <w:sz w:val="24"/>
          <w:szCs w:val="24"/>
        </w:rPr>
        <w:t>Em,</w:t>
      </w:r>
      <w:r w:rsidR="00EE2F61" w:rsidRPr="00630D34">
        <w:rPr>
          <w:rFonts w:ascii="Arial" w:hAnsi="Arial"/>
          <w:sz w:val="24"/>
          <w:szCs w:val="24"/>
        </w:rPr>
        <w:t xml:space="preserve"> </w:t>
      </w:r>
      <w:r w:rsidR="00476AA8">
        <w:rPr>
          <w:rFonts w:ascii="Arial" w:hAnsi="Arial"/>
          <w:sz w:val="24"/>
          <w:szCs w:val="24"/>
          <w:lang w:val="pt-BR"/>
        </w:rPr>
        <w:t>09</w:t>
      </w:r>
      <w:r w:rsidR="00831FA8">
        <w:rPr>
          <w:rFonts w:ascii="Arial" w:hAnsi="Arial"/>
          <w:sz w:val="24"/>
          <w:szCs w:val="24"/>
          <w:lang w:val="pt-BR"/>
        </w:rPr>
        <w:t xml:space="preserve"> de </w:t>
      </w:r>
      <w:r w:rsidR="00476AA8">
        <w:rPr>
          <w:rFonts w:ascii="Arial" w:hAnsi="Arial"/>
          <w:sz w:val="24"/>
          <w:szCs w:val="24"/>
          <w:lang w:val="pt-BR"/>
        </w:rPr>
        <w:t>junho</w:t>
      </w:r>
      <w:r w:rsidR="00831FA8">
        <w:rPr>
          <w:rFonts w:ascii="Arial" w:hAnsi="Arial"/>
          <w:sz w:val="24"/>
          <w:szCs w:val="24"/>
          <w:lang w:val="pt-BR"/>
        </w:rPr>
        <w:t xml:space="preserve"> de 2025</w:t>
      </w:r>
      <w:r w:rsidR="00EE2F61">
        <w:rPr>
          <w:rFonts w:ascii="Arial" w:hAnsi="Arial"/>
          <w:sz w:val="24"/>
          <w:szCs w:val="24"/>
        </w:rPr>
        <w:t>.</w:t>
      </w:r>
    </w:p>
    <w:p w:rsidR="00EE2F61" w:rsidRDefault="00EE2F61" w:rsidP="00FA28EE">
      <w:pPr>
        <w:pStyle w:val="Recuodecorpodetexto"/>
        <w:tabs>
          <w:tab w:val="left" w:pos="900"/>
        </w:tabs>
        <w:ind w:firstLine="0"/>
        <w:jc w:val="both"/>
        <w:rPr>
          <w:rFonts w:ascii="Arial" w:hAnsi="Arial"/>
          <w:sz w:val="24"/>
          <w:szCs w:val="24"/>
        </w:rPr>
      </w:pPr>
      <w:r>
        <w:rPr>
          <w:rFonts w:ascii="Arial" w:hAnsi="Arial"/>
          <w:sz w:val="24"/>
          <w:szCs w:val="24"/>
        </w:rPr>
        <w:t xml:space="preserve"> </w:t>
      </w:r>
    </w:p>
    <w:p w:rsidR="00EE2F61" w:rsidRPr="00831FA8" w:rsidRDefault="00E7497E" w:rsidP="00CF511F">
      <w:pPr>
        <w:pStyle w:val="Recuodecorpodetexto"/>
        <w:spacing w:line="360" w:lineRule="auto"/>
        <w:ind w:firstLine="0"/>
        <w:jc w:val="both"/>
        <w:rPr>
          <w:rFonts w:ascii="Arial" w:hAnsi="Arial"/>
          <w:b/>
          <w:sz w:val="24"/>
          <w:szCs w:val="24"/>
          <w:lang w:val="pt-BR"/>
        </w:rPr>
      </w:pPr>
      <w:proofErr w:type="spellStart"/>
      <w:r>
        <w:rPr>
          <w:rFonts w:ascii="Arial" w:hAnsi="Arial"/>
          <w:b/>
          <w:sz w:val="24"/>
          <w:szCs w:val="24"/>
        </w:rPr>
        <w:t>Exm</w:t>
      </w:r>
      <w:r w:rsidR="00831FA8">
        <w:rPr>
          <w:rFonts w:ascii="Arial" w:hAnsi="Arial"/>
          <w:b/>
          <w:sz w:val="24"/>
          <w:szCs w:val="24"/>
          <w:lang w:val="pt-BR"/>
        </w:rPr>
        <w:t>º</w:t>
      </w:r>
      <w:proofErr w:type="spellEnd"/>
      <w:r>
        <w:rPr>
          <w:rFonts w:ascii="Arial" w:hAnsi="Arial"/>
          <w:b/>
          <w:sz w:val="24"/>
          <w:szCs w:val="24"/>
        </w:rPr>
        <w:t xml:space="preserve">. </w:t>
      </w:r>
      <w:proofErr w:type="spellStart"/>
      <w:r>
        <w:rPr>
          <w:rFonts w:ascii="Arial" w:hAnsi="Arial"/>
          <w:b/>
          <w:sz w:val="24"/>
          <w:szCs w:val="24"/>
        </w:rPr>
        <w:t>Sr</w:t>
      </w:r>
      <w:r w:rsidR="00831FA8">
        <w:rPr>
          <w:rFonts w:ascii="Arial" w:hAnsi="Arial"/>
          <w:b/>
          <w:sz w:val="24"/>
          <w:szCs w:val="24"/>
          <w:lang w:val="pt-BR"/>
        </w:rPr>
        <w:t>º</w:t>
      </w:r>
      <w:proofErr w:type="spellEnd"/>
      <w:r w:rsidR="00EE2F61" w:rsidRPr="00630D34">
        <w:rPr>
          <w:rFonts w:ascii="Arial" w:hAnsi="Arial"/>
          <w:b/>
          <w:sz w:val="24"/>
          <w:szCs w:val="24"/>
        </w:rPr>
        <w:t xml:space="preserve">. </w:t>
      </w:r>
      <w:r w:rsidR="00831FA8">
        <w:rPr>
          <w:rFonts w:ascii="Arial" w:hAnsi="Arial"/>
          <w:b/>
          <w:sz w:val="24"/>
          <w:szCs w:val="24"/>
          <w:lang w:val="pt-BR"/>
        </w:rPr>
        <w:t>MARFRAN</w:t>
      </w:r>
      <w:r w:rsidR="00A07AB4">
        <w:rPr>
          <w:rFonts w:ascii="Arial" w:hAnsi="Arial"/>
          <w:b/>
          <w:sz w:val="24"/>
          <w:szCs w:val="24"/>
          <w:lang w:val="pt-BR"/>
        </w:rPr>
        <w:t xml:space="preserve"> DE MEDEIROS </w:t>
      </w:r>
      <w:r w:rsidR="00831FA8">
        <w:rPr>
          <w:rFonts w:ascii="Arial" w:hAnsi="Arial"/>
          <w:b/>
          <w:sz w:val="24"/>
          <w:szCs w:val="24"/>
          <w:lang w:val="pt-BR"/>
        </w:rPr>
        <w:t>SANTOS</w:t>
      </w:r>
    </w:p>
    <w:p w:rsidR="00EE2F61" w:rsidRPr="00630D34" w:rsidRDefault="00EE2F61" w:rsidP="00CF511F">
      <w:pPr>
        <w:pStyle w:val="Recuodecorpodetexto"/>
        <w:spacing w:line="360" w:lineRule="auto"/>
        <w:ind w:firstLine="0"/>
        <w:jc w:val="both"/>
        <w:rPr>
          <w:rFonts w:ascii="Arial" w:hAnsi="Arial"/>
          <w:b/>
          <w:sz w:val="24"/>
          <w:szCs w:val="24"/>
        </w:rPr>
      </w:pPr>
      <w:r w:rsidRPr="00630D34">
        <w:rPr>
          <w:rFonts w:ascii="Arial" w:hAnsi="Arial"/>
          <w:b/>
          <w:sz w:val="24"/>
          <w:szCs w:val="24"/>
        </w:rPr>
        <w:t xml:space="preserve">MD </w:t>
      </w:r>
      <w:r w:rsidR="00E7497E">
        <w:rPr>
          <w:rFonts w:ascii="Arial" w:hAnsi="Arial"/>
          <w:b/>
          <w:sz w:val="24"/>
          <w:szCs w:val="24"/>
        </w:rPr>
        <w:t>President</w:t>
      </w:r>
      <w:r w:rsidR="00273F44">
        <w:rPr>
          <w:rFonts w:ascii="Arial" w:hAnsi="Arial"/>
          <w:b/>
          <w:sz w:val="24"/>
          <w:szCs w:val="24"/>
          <w:lang w:val="pt-BR"/>
        </w:rPr>
        <w:t>e</w:t>
      </w:r>
      <w:r w:rsidRPr="00630D34">
        <w:rPr>
          <w:rFonts w:ascii="Arial" w:hAnsi="Arial"/>
          <w:b/>
          <w:sz w:val="24"/>
          <w:szCs w:val="24"/>
        </w:rPr>
        <w:t xml:space="preserve"> da Câmara Municipal de Carnaúba dos Dantas/RN</w:t>
      </w:r>
    </w:p>
    <w:p w:rsidR="007E31CC" w:rsidRDefault="007E31CC" w:rsidP="007E31CC">
      <w:pPr>
        <w:spacing w:line="276" w:lineRule="auto"/>
        <w:jc w:val="center"/>
        <w:rPr>
          <w:rFonts w:ascii="Arial" w:hAnsi="Arial"/>
        </w:rPr>
      </w:pPr>
      <w:r>
        <w:rPr>
          <w:rFonts w:ascii="Arial" w:hAnsi="Arial"/>
        </w:rPr>
        <w:t xml:space="preserve">   </w:t>
      </w:r>
      <w:r w:rsidRPr="007E31CC">
        <w:rPr>
          <w:rFonts w:ascii="Arial" w:hAnsi="Arial"/>
        </w:rPr>
        <w:t xml:space="preserve">A </w:t>
      </w:r>
      <w:proofErr w:type="gramStart"/>
      <w:r w:rsidRPr="007E31CC">
        <w:rPr>
          <w:rFonts w:ascii="Arial" w:hAnsi="Arial"/>
        </w:rPr>
        <w:t>Edil</w:t>
      </w:r>
      <w:proofErr w:type="gramEnd"/>
      <w:r w:rsidRPr="007E31CC">
        <w:rPr>
          <w:rFonts w:ascii="Arial" w:hAnsi="Arial"/>
        </w:rPr>
        <w:t xml:space="preserve"> que abaixo subscreve, no uso de suas atribuições legais, respeitosamente REQUER, depois de ouvido o Plenário, que seja encaminhado cópia deste ao </w:t>
      </w:r>
      <w:proofErr w:type="spellStart"/>
      <w:r w:rsidRPr="007E31CC">
        <w:rPr>
          <w:rFonts w:ascii="Arial" w:hAnsi="Arial"/>
        </w:rPr>
        <w:t>Exmº</w:t>
      </w:r>
      <w:proofErr w:type="spellEnd"/>
      <w:r w:rsidRPr="007E31CC">
        <w:rPr>
          <w:rFonts w:ascii="Arial" w:hAnsi="Arial"/>
        </w:rPr>
        <w:t xml:space="preserve"> Sr. </w:t>
      </w:r>
      <w:proofErr w:type="spellStart"/>
      <w:r w:rsidRPr="007E31CC">
        <w:rPr>
          <w:rFonts w:ascii="Arial" w:hAnsi="Arial"/>
          <w:b/>
        </w:rPr>
        <w:t>Kleyton</w:t>
      </w:r>
      <w:proofErr w:type="spellEnd"/>
      <w:r w:rsidRPr="007E31CC">
        <w:rPr>
          <w:rFonts w:ascii="Arial" w:hAnsi="Arial"/>
          <w:b/>
        </w:rPr>
        <w:t xml:space="preserve"> Medeiros Dantas</w:t>
      </w:r>
      <w:r w:rsidRPr="007E31CC">
        <w:rPr>
          <w:rFonts w:ascii="Arial" w:hAnsi="Arial"/>
        </w:rPr>
        <w:t xml:space="preserve"> – Prefeito Municipal; à </w:t>
      </w:r>
      <w:proofErr w:type="spellStart"/>
      <w:r w:rsidRPr="007E31CC">
        <w:rPr>
          <w:rFonts w:ascii="Arial" w:hAnsi="Arial"/>
        </w:rPr>
        <w:t>Ilmª</w:t>
      </w:r>
      <w:proofErr w:type="spellEnd"/>
      <w:r w:rsidRPr="007E31CC">
        <w:rPr>
          <w:rFonts w:ascii="Arial" w:hAnsi="Arial"/>
        </w:rPr>
        <w:t xml:space="preserve"> </w:t>
      </w:r>
      <w:proofErr w:type="spellStart"/>
      <w:r w:rsidRPr="007E31CC">
        <w:rPr>
          <w:rFonts w:ascii="Arial" w:hAnsi="Arial"/>
        </w:rPr>
        <w:t>Srª</w:t>
      </w:r>
      <w:proofErr w:type="spellEnd"/>
      <w:r w:rsidRPr="007E31CC">
        <w:rPr>
          <w:rFonts w:ascii="Arial" w:hAnsi="Arial"/>
        </w:rPr>
        <w:t xml:space="preserve">. </w:t>
      </w:r>
      <w:proofErr w:type="spellStart"/>
      <w:r w:rsidRPr="007E31CC">
        <w:rPr>
          <w:rFonts w:ascii="Arial" w:hAnsi="Arial"/>
          <w:b/>
        </w:rPr>
        <w:t>Alciene</w:t>
      </w:r>
      <w:proofErr w:type="spellEnd"/>
      <w:r w:rsidRPr="007E31CC">
        <w:rPr>
          <w:rFonts w:ascii="Arial" w:hAnsi="Arial"/>
          <w:b/>
        </w:rPr>
        <w:t xml:space="preserve"> Araújo da Cruz</w:t>
      </w:r>
      <w:r w:rsidRPr="007E31CC">
        <w:rPr>
          <w:rFonts w:ascii="Arial" w:hAnsi="Arial"/>
        </w:rPr>
        <w:t xml:space="preserve"> – Secretária Municipal de Assistência Social; à </w:t>
      </w:r>
      <w:proofErr w:type="spellStart"/>
      <w:r w:rsidRPr="007E31CC">
        <w:rPr>
          <w:rFonts w:ascii="Arial" w:hAnsi="Arial"/>
        </w:rPr>
        <w:t>Ilmª</w:t>
      </w:r>
      <w:proofErr w:type="spellEnd"/>
      <w:r w:rsidRPr="007E31CC">
        <w:rPr>
          <w:rFonts w:ascii="Arial" w:hAnsi="Arial"/>
        </w:rPr>
        <w:t xml:space="preserve"> </w:t>
      </w:r>
      <w:proofErr w:type="spellStart"/>
      <w:r w:rsidRPr="007E31CC">
        <w:rPr>
          <w:rFonts w:ascii="Arial" w:hAnsi="Arial"/>
        </w:rPr>
        <w:t>Srª</w:t>
      </w:r>
      <w:proofErr w:type="spellEnd"/>
      <w:r w:rsidRPr="007E31CC">
        <w:rPr>
          <w:rFonts w:ascii="Arial" w:hAnsi="Arial"/>
        </w:rPr>
        <w:t xml:space="preserve">. </w:t>
      </w:r>
      <w:r w:rsidRPr="007E31CC">
        <w:rPr>
          <w:rFonts w:ascii="Arial" w:hAnsi="Arial"/>
          <w:b/>
        </w:rPr>
        <w:t>Rúbia Raquel Dantas Roque</w:t>
      </w:r>
      <w:r w:rsidRPr="007E31CC">
        <w:rPr>
          <w:rFonts w:ascii="Arial" w:hAnsi="Arial"/>
        </w:rPr>
        <w:t xml:space="preserve">; e </w:t>
      </w:r>
      <w:r w:rsidR="00143664">
        <w:rPr>
          <w:rFonts w:ascii="Arial" w:hAnsi="Arial"/>
        </w:rPr>
        <w:t xml:space="preserve">a </w:t>
      </w:r>
      <w:proofErr w:type="spellStart"/>
      <w:r w:rsidR="00143664">
        <w:rPr>
          <w:rFonts w:ascii="Arial" w:hAnsi="Arial"/>
        </w:rPr>
        <w:t>Ilmª</w:t>
      </w:r>
      <w:proofErr w:type="spellEnd"/>
      <w:r w:rsidR="00143664">
        <w:rPr>
          <w:rFonts w:ascii="Arial" w:hAnsi="Arial"/>
        </w:rPr>
        <w:t xml:space="preserve"> </w:t>
      </w:r>
      <w:proofErr w:type="spellStart"/>
      <w:r w:rsidR="00143664">
        <w:rPr>
          <w:rFonts w:ascii="Arial" w:hAnsi="Arial"/>
        </w:rPr>
        <w:t>Srª</w:t>
      </w:r>
      <w:proofErr w:type="spellEnd"/>
      <w:r w:rsidR="00143664">
        <w:rPr>
          <w:rFonts w:ascii="Arial" w:hAnsi="Arial"/>
        </w:rPr>
        <w:t xml:space="preserve"> </w:t>
      </w:r>
      <w:r w:rsidR="00143664" w:rsidRPr="00143664">
        <w:rPr>
          <w:rFonts w:ascii="Arial" w:hAnsi="Arial" w:cs="Arial"/>
          <w:b/>
        </w:rPr>
        <w:t>Luana Wanessa Cândido Maia</w:t>
      </w:r>
      <w:r w:rsidR="00143664">
        <w:rPr>
          <w:rFonts w:ascii="Arial" w:hAnsi="Arial"/>
        </w:rPr>
        <w:t xml:space="preserve">, </w:t>
      </w:r>
      <w:r w:rsidR="00143664" w:rsidRPr="00143664">
        <w:rPr>
          <w:rFonts w:ascii="Arial" w:hAnsi="Arial" w:cs="Arial"/>
        </w:rPr>
        <w:t>Comandante do Pelotão da Polícia Militar de Carnaúba dos Dantas/RN</w:t>
      </w:r>
      <w:r w:rsidRPr="007E31CC">
        <w:rPr>
          <w:rFonts w:ascii="Arial" w:hAnsi="Arial"/>
        </w:rPr>
        <w:t xml:space="preserve">, </w:t>
      </w:r>
      <w:bookmarkStart w:id="0" w:name="_GoBack"/>
      <w:bookmarkEnd w:id="0"/>
      <w:r w:rsidRPr="00F968F0">
        <w:rPr>
          <w:rFonts w:ascii="Arial" w:hAnsi="Arial"/>
          <w:b/>
        </w:rPr>
        <w:t>solicitando que seja desenvolvido, em parceria, um projeto educativo de conscientização sobre os impactos negativos da soltura de fogos de artifício de alto teor explosivo na zona urbana do município, especialmente em defesa dos animais, das pessoas com deficiência, crianças e idosos.</w:t>
      </w:r>
    </w:p>
    <w:p w:rsidR="00FA28EE" w:rsidRDefault="00EE2F61" w:rsidP="00831FA8">
      <w:pPr>
        <w:spacing w:line="276" w:lineRule="auto"/>
        <w:jc w:val="center"/>
        <w:rPr>
          <w:rFonts w:ascii="Arial" w:hAnsi="Arial" w:cs="Arial"/>
          <w:b/>
          <w:sz w:val="34"/>
          <w:u w:val="single"/>
        </w:rPr>
      </w:pPr>
      <w:r w:rsidRPr="00630D34">
        <w:rPr>
          <w:rFonts w:ascii="Arial" w:hAnsi="Arial" w:cs="Arial"/>
          <w:b/>
          <w:sz w:val="34"/>
          <w:u w:val="single"/>
        </w:rPr>
        <w:t>JUSTIFICATIVA</w:t>
      </w:r>
    </w:p>
    <w:p w:rsidR="007E6524" w:rsidRDefault="007E31CC" w:rsidP="00496E33">
      <w:pPr>
        <w:spacing w:line="276" w:lineRule="auto"/>
        <w:jc w:val="center"/>
        <w:rPr>
          <w:rFonts w:ascii="Arial" w:hAnsi="Arial" w:cs="Arial"/>
        </w:rPr>
      </w:pPr>
      <w:r w:rsidRPr="007E31CC">
        <w:rPr>
          <w:rFonts w:ascii="Arial" w:hAnsi="Arial" w:cs="Arial"/>
        </w:rPr>
        <w:t>Considerando que a soltura de fogos de artifício de alto impacto sonoro representa risco e sofrimento a diversos grupos vulneráveis — como os animais, as pessoas com deficiência, as crianças e os idosos —, e reconhecendo que campanhas de conscientização vêm sendo realizadas há alguns anos com apoio da sociedade civil em nossa cidade, este requerimento visa reforçar e ampliar tais ações através de um projeto educativo institucional.</w:t>
      </w:r>
    </w:p>
    <w:p w:rsidR="007E31CC" w:rsidRDefault="007E31CC" w:rsidP="00496E33">
      <w:pPr>
        <w:spacing w:line="276" w:lineRule="auto"/>
        <w:jc w:val="center"/>
        <w:rPr>
          <w:rFonts w:ascii="Arial" w:hAnsi="Arial" w:cs="Arial"/>
        </w:rPr>
      </w:pPr>
      <w:r w:rsidRPr="007E31CC">
        <w:rPr>
          <w:rFonts w:ascii="Arial" w:hAnsi="Arial" w:cs="Arial"/>
        </w:rPr>
        <w:t>Propõe-se a realização de atividades de conscientização nas escolas e em espaços públicos, com apoio logístico da Prefeitura, divulgação nos meios oficiais e participação direta das autoridades e instituições envolvidas, em especial nas rodas de conversa e encontros com a população.</w:t>
      </w:r>
    </w:p>
    <w:p w:rsidR="007E31CC" w:rsidRDefault="007E31CC" w:rsidP="00496E33">
      <w:pPr>
        <w:spacing w:line="276" w:lineRule="auto"/>
        <w:jc w:val="center"/>
        <w:rPr>
          <w:rFonts w:ascii="Arial" w:hAnsi="Arial" w:cs="Arial"/>
        </w:rPr>
      </w:pPr>
      <w:r w:rsidRPr="007E31CC">
        <w:rPr>
          <w:rFonts w:ascii="Arial" w:hAnsi="Arial" w:cs="Arial"/>
        </w:rPr>
        <w:t>Acreditamos que o envolvimento do Poder Público é essencial para dar amplitude e legitimidade à campanha, promovendo o respeito à saúde, ao bem-estar e à proteção da vida.</w:t>
      </w:r>
    </w:p>
    <w:p w:rsidR="007E31CC" w:rsidRPr="00AF1839" w:rsidRDefault="007E31CC" w:rsidP="00496E33">
      <w:pPr>
        <w:spacing w:line="276" w:lineRule="auto"/>
        <w:jc w:val="center"/>
        <w:rPr>
          <w:rFonts w:ascii="Arial" w:hAnsi="Arial" w:cs="Arial"/>
        </w:rPr>
      </w:pPr>
      <w:r w:rsidRPr="007E31CC">
        <w:rPr>
          <w:rFonts w:ascii="Arial" w:hAnsi="Arial" w:cs="Arial"/>
        </w:rPr>
        <w:t xml:space="preserve">Certa de contar com a sensibilidade do Senhor Prefeito, da Secretária Municipal, dos demais servidores públicos e da Polícia Militar, </w:t>
      </w:r>
      <w:proofErr w:type="gramStart"/>
      <w:r w:rsidRPr="007E31CC">
        <w:rPr>
          <w:rFonts w:ascii="Arial" w:hAnsi="Arial" w:cs="Arial"/>
        </w:rPr>
        <w:t>antecipamos</w:t>
      </w:r>
      <w:proofErr w:type="gramEnd"/>
      <w:r w:rsidRPr="007E31CC">
        <w:rPr>
          <w:rFonts w:ascii="Arial" w:hAnsi="Arial" w:cs="Arial"/>
        </w:rPr>
        <w:t xml:space="preserve"> nossos agradecimentos.</w:t>
      </w:r>
    </w:p>
    <w:p w:rsidR="007E6524" w:rsidRDefault="007E6524" w:rsidP="00862E8B">
      <w:pPr>
        <w:spacing w:line="360" w:lineRule="auto"/>
        <w:ind w:right="-1" w:firstLine="528"/>
        <w:jc w:val="both"/>
        <w:rPr>
          <w:rFonts w:ascii="Arial" w:hAnsi="Arial" w:cs="Arial"/>
        </w:rPr>
      </w:pPr>
    </w:p>
    <w:p w:rsidR="00EE2F61" w:rsidRDefault="00AF563A" w:rsidP="00862E8B">
      <w:pPr>
        <w:pStyle w:val="Recuodecorpodetexto"/>
        <w:tabs>
          <w:tab w:val="left" w:pos="0"/>
        </w:tabs>
        <w:spacing w:line="360" w:lineRule="auto"/>
        <w:ind w:right="-1" w:firstLine="528"/>
        <w:jc w:val="both"/>
        <w:rPr>
          <w:rFonts w:ascii="Arial" w:hAnsi="Arial"/>
          <w:sz w:val="24"/>
          <w:szCs w:val="24"/>
        </w:rPr>
      </w:pPr>
      <w:r>
        <w:rPr>
          <w:rFonts w:ascii="Arial" w:hAnsi="Arial"/>
          <w:sz w:val="24"/>
          <w:szCs w:val="24"/>
        </w:rPr>
        <w:tab/>
      </w:r>
      <w:r w:rsidR="00EE2F61" w:rsidRPr="00630D34">
        <w:rPr>
          <w:rFonts w:ascii="Arial" w:hAnsi="Arial"/>
          <w:sz w:val="24"/>
          <w:szCs w:val="24"/>
        </w:rPr>
        <w:t>Sala das Sessões “</w:t>
      </w:r>
      <w:r w:rsidR="00EE2F61" w:rsidRPr="00630D34">
        <w:rPr>
          <w:rFonts w:ascii="Arial" w:hAnsi="Arial"/>
          <w:b/>
          <w:i/>
          <w:sz w:val="24"/>
          <w:szCs w:val="24"/>
        </w:rPr>
        <w:t>Vereador Wilson Luiz de Souza</w:t>
      </w:r>
      <w:r w:rsidR="00EE2F61" w:rsidRPr="00630D34">
        <w:rPr>
          <w:rFonts w:ascii="Arial" w:hAnsi="Arial"/>
          <w:sz w:val="24"/>
          <w:szCs w:val="24"/>
        </w:rPr>
        <w:t xml:space="preserve">”, da Câmara Municipal de Carnaúba dos Dantas-RN, em </w:t>
      </w:r>
      <w:r w:rsidR="00476AA8">
        <w:rPr>
          <w:rFonts w:ascii="Arial" w:hAnsi="Arial"/>
          <w:sz w:val="24"/>
          <w:szCs w:val="24"/>
          <w:lang w:val="pt-BR"/>
        </w:rPr>
        <w:t>09</w:t>
      </w:r>
      <w:r w:rsidR="00831FA8">
        <w:rPr>
          <w:rFonts w:ascii="Arial" w:hAnsi="Arial"/>
          <w:sz w:val="24"/>
          <w:szCs w:val="24"/>
          <w:lang w:val="pt-BR"/>
        </w:rPr>
        <w:t xml:space="preserve"> de </w:t>
      </w:r>
      <w:r w:rsidR="007E31CC">
        <w:rPr>
          <w:rFonts w:ascii="Arial" w:hAnsi="Arial"/>
          <w:sz w:val="24"/>
          <w:szCs w:val="24"/>
          <w:lang w:val="pt-BR"/>
        </w:rPr>
        <w:t>junho</w:t>
      </w:r>
      <w:r w:rsidR="00831FA8">
        <w:rPr>
          <w:rFonts w:ascii="Arial" w:hAnsi="Arial"/>
          <w:sz w:val="24"/>
          <w:szCs w:val="24"/>
          <w:lang w:val="pt-BR"/>
        </w:rPr>
        <w:t xml:space="preserve"> de 2025</w:t>
      </w:r>
      <w:r w:rsidR="00EE2F61" w:rsidRPr="00630D34">
        <w:rPr>
          <w:rFonts w:ascii="Arial" w:hAnsi="Arial"/>
          <w:sz w:val="24"/>
          <w:szCs w:val="24"/>
        </w:rPr>
        <w:t>.</w:t>
      </w:r>
    </w:p>
    <w:p w:rsidR="009D62A0" w:rsidRPr="004546C0" w:rsidRDefault="00831FA8" w:rsidP="0036385C">
      <w:pPr>
        <w:pStyle w:val="Recuodecorpodetexto"/>
        <w:spacing w:line="360" w:lineRule="auto"/>
        <w:ind w:right="-1" w:firstLine="528"/>
        <w:jc w:val="both"/>
        <w:rPr>
          <w:rFonts w:ascii="Arial" w:hAnsi="Arial" w:cs="Arial"/>
          <w:lang w:val="pt-BR"/>
        </w:rPr>
      </w:pPr>
      <w:r>
        <w:rPr>
          <w:rFonts w:ascii="Arial" w:hAnsi="Arial" w:cs="Arial"/>
          <w:noProof/>
          <w:lang w:val="pt-BR" w:eastAsia="pt-BR"/>
        </w:rPr>
        <mc:AlternateContent>
          <mc:Choice Requires="wps">
            <w:drawing>
              <wp:anchor distT="0" distB="0" distL="114300" distR="114300" simplePos="0" relativeHeight="251657216" behindDoc="0" locked="0" layoutInCell="1" allowOverlap="1">
                <wp:simplePos x="0" y="0"/>
                <wp:positionH relativeFrom="column">
                  <wp:posOffset>1365885</wp:posOffset>
                </wp:positionH>
                <wp:positionV relativeFrom="paragraph">
                  <wp:posOffset>532765</wp:posOffset>
                </wp:positionV>
                <wp:extent cx="3006090" cy="96901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6090" cy="969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15C8" w:rsidRPr="009B255C" w:rsidRDefault="00E615C8" w:rsidP="00E615C8">
                            <w:pPr>
                              <w:jc w:val="center"/>
                              <w:rPr>
                                <w:rFonts w:ascii="Arial" w:hAnsi="Arial" w:cs="Arial"/>
                              </w:rPr>
                            </w:pPr>
                            <w:r w:rsidRPr="009B255C">
                              <w:rPr>
                                <w:rFonts w:ascii="Arial" w:hAnsi="Arial" w:cs="Arial"/>
                              </w:rPr>
                              <w:t>_______________</w:t>
                            </w:r>
                            <w:r>
                              <w:rPr>
                                <w:rFonts w:ascii="Arial" w:hAnsi="Arial" w:cs="Arial"/>
                              </w:rPr>
                              <w:t>_________</w:t>
                            </w:r>
                            <w:r w:rsidRPr="009B255C">
                              <w:rPr>
                                <w:rFonts w:ascii="Arial" w:hAnsi="Arial" w:cs="Arial"/>
                              </w:rPr>
                              <w:t>________</w:t>
                            </w:r>
                          </w:p>
                          <w:p w:rsidR="00E615C8" w:rsidRPr="009B255C" w:rsidRDefault="004B2138" w:rsidP="00E615C8">
                            <w:pPr>
                              <w:jc w:val="center"/>
                              <w:rPr>
                                <w:rFonts w:ascii="Arial" w:hAnsi="Arial" w:cs="Arial"/>
                                <w:b/>
                              </w:rPr>
                            </w:pPr>
                            <w:r>
                              <w:rPr>
                                <w:rFonts w:ascii="Arial" w:hAnsi="Arial" w:cs="Arial"/>
                                <w:b/>
                              </w:rPr>
                              <w:t>MARLI DE MEDEIROS</w:t>
                            </w:r>
                            <w:r w:rsidR="004332F0">
                              <w:rPr>
                                <w:rFonts w:ascii="Arial" w:hAnsi="Arial" w:cs="Arial"/>
                                <w:b/>
                              </w:rPr>
                              <w:t xml:space="preserve"> DANTAS</w:t>
                            </w:r>
                          </w:p>
                          <w:p w:rsidR="00E615C8" w:rsidRDefault="00E615C8" w:rsidP="00E615C8">
                            <w:pPr>
                              <w:jc w:val="center"/>
                              <w:rPr>
                                <w:rFonts w:ascii="Arial" w:hAnsi="Arial" w:cs="Arial"/>
                              </w:rPr>
                            </w:pPr>
                            <w:r w:rsidRPr="009B255C">
                              <w:rPr>
                                <w:rFonts w:ascii="Arial" w:hAnsi="Arial" w:cs="Arial"/>
                              </w:rPr>
                              <w:t>Vereador</w:t>
                            </w:r>
                            <w:r w:rsidR="004B2138">
                              <w:rPr>
                                <w:rFonts w:ascii="Arial" w:hAnsi="Arial" w:cs="Arial"/>
                              </w:rPr>
                              <w:t>a</w:t>
                            </w:r>
                            <w:r w:rsidRPr="009B255C">
                              <w:rPr>
                                <w:rFonts w:ascii="Arial" w:hAnsi="Arial" w:cs="Arial"/>
                              </w:rPr>
                              <w:t xml:space="preserve"> Proponente</w:t>
                            </w:r>
                          </w:p>
                          <w:p w:rsidR="00E615C8" w:rsidRDefault="00E615C8" w:rsidP="00E615C8">
                            <w:pPr>
                              <w:jc w:val="center"/>
                              <w:rPr>
                                <w:rFonts w:ascii="Arial" w:hAnsi="Arial" w:cs="Arial"/>
                              </w:rPr>
                            </w:pPr>
                          </w:p>
                          <w:p w:rsidR="00E615C8" w:rsidRDefault="00E615C8" w:rsidP="00E615C8">
                            <w:pPr>
                              <w:jc w:val="center"/>
                              <w:rPr>
                                <w:rFonts w:ascii="Arial" w:hAnsi="Arial" w:cs="Arial"/>
                              </w:rPr>
                            </w:pPr>
                          </w:p>
                          <w:p w:rsidR="00E615C8" w:rsidRDefault="00E615C8" w:rsidP="00E615C8">
                            <w:pPr>
                              <w:jc w:val="center"/>
                              <w:rPr>
                                <w:rFonts w:ascii="Arial" w:hAnsi="Arial" w:cs="Arial"/>
                              </w:rPr>
                            </w:pPr>
                          </w:p>
                          <w:p w:rsidR="00E615C8" w:rsidRPr="009B255C" w:rsidRDefault="00E615C8" w:rsidP="00E615C8">
                            <w:pPr>
                              <w:jc w:val="cente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107.55pt;margin-top:41.95pt;width:236.7pt;height:7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" filled="f" stroked="f">
                <v:textbox>
                  <w:txbxContent>
                    <w:p w:rsidR="00E615C8" w:rsidRPr="009B255C" w:rsidRDefault="00E615C8" w:rsidP="00E615C8">
                      <w:pPr>
                        <w:jc w:val="center"/>
                        <w:rPr>
                          <w:rFonts w:ascii="Arial" w:hAnsi="Arial" w:cs="Arial"/>
                        </w:rPr>
                      </w:pPr>
                      <w:r w:rsidRPr="009B255C">
                        <w:rPr>
                          <w:rFonts w:ascii="Arial" w:hAnsi="Arial" w:cs="Arial"/>
                        </w:rPr>
                        <w:t>_______________</w:t>
                      </w:r>
                      <w:r>
                        <w:rPr>
                          <w:rFonts w:ascii="Arial" w:hAnsi="Arial" w:cs="Arial"/>
                        </w:rPr>
                        <w:t>_________</w:t>
                      </w:r>
                      <w:r w:rsidRPr="009B255C">
                        <w:rPr>
                          <w:rFonts w:ascii="Arial" w:hAnsi="Arial" w:cs="Arial"/>
                        </w:rPr>
                        <w:t>________</w:t>
                      </w:r>
                    </w:p>
                    <w:p w:rsidR="00E615C8" w:rsidRPr="009B255C" w:rsidRDefault="004B2138" w:rsidP="00E615C8">
                      <w:pPr>
                        <w:jc w:val="center"/>
                        <w:rPr>
                          <w:rFonts w:ascii="Arial" w:hAnsi="Arial" w:cs="Arial"/>
                          <w:b/>
                        </w:rPr>
                      </w:pPr>
                      <w:r>
                        <w:rPr>
                          <w:rFonts w:ascii="Arial" w:hAnsi="Arial" w:cs="Arial"/>
                          <w:b/>
                        </w:rPr>
                        <w:t>MARLI DE MEDEIROS</w:t>
                      </w:r>
                      <w:r w:rsidR="004332F0">
                        <w:rPr>
                          <w:rFonts w:ascii="Arial" w:hAnsi="Arial" w:cs="Arial"/>
                          <w:b/>
                        </w:rPr>
                        <w:t xml:space="preserve"> DANTAS</w:t>
                      </w:r>
                    </w:p>
                    <w:p w:rsidR="00E615C8" w:rsidRDefault="00E615C8" w:rsidP="00E615C8">
                      <w:pPr>
                        <w:jc w:val="center"/>
                        <w:rPr>
                          <w:rFonts w:ascii="Arial" w:hAnsi="Arial" w:cs="Arial"/>
                        </w:rPr>
                      </w:pPr>
                      <w:r w:rsidRPr="009B255C">
                        <w:rPr>
                          <w:rFonts w:ascii="Arial" w:hAnsi="Arial" w:cs="Arial"/>
                        </w:rPr>
                        <w:t>Vereador</w:t>
                      </w:r>
                      <w:r w:rsidR="004B2138">
                        <w:rPr>
                          <w:rFonts w:ascii="Arial" w:hAnsi="Arial" w:cs="Arial"/>
                        </w:rPr>
                        <w:t>a</w:t>
                      </w:r>
                      <w:r w:rsidRPr="009B255C">
                        <w:rPr>
                          <w:rFonts w:ascii="Arial" w:hAnsi="Arial" w:cs="Arial"/>
                        </w:rPr>
                        <w:t xml:space="preserve"> Proponente</w:t>
                      </w:r>
                    </w:p>
                    <w:p w:rsidR="00E615C8" w:rsidRDefault="00E615C8" w:rsidP="00E615C8">
                      <w:pPr>
                        <w:jc w:val="center"/>
                        <w:rPr>
                          <w:rFonts w:ascii="Arial" w:hAnsi="Arial" w:cs="Arial"/>
                        </w:rPr>
                      </w:pPr>
                    </w:p>
                    <w:p w:rsidR="00E615C8" w:rsidRDefault="00E615C8" w:rsidP="00E615C8">
                      <w:pPr>
                        <w:jc w:val="center"/>
                        <w:rPr>
                          <w:rFonts w:ascii="Arial" w:hAnsi="Arial" w:cs="Arial"/>
                        </w:rPr>
                      </w:pPr>
                    </w:p>
                    <w:p w:rsidR="00E615C8" w:rsidRDefault="00E615C8" w:rsidP="00E615C8">
                      <w:pPr>
                        <w:jc w:val="center"/>
                        <w:rPr>
                          <w:rFonts w:ascii="Arial" w:hAnsi="Arial" w:cs="Arial"/>
                        </w:rPr>
                      </w:pPr>
                    </w:p>
                    <w:p w:rsidR="00E615C8" w:rsidRPr="009B255C" w:rsidRDefault="00E615C8" w:rsidP="00E615C8">
                      <w:pPr>
                        <w:jc w:val="center"/>
                        <w:rPr>
                          <w:rFonts w:ascii="Arial" w:hAnsi="Arial" w:cs="Arial"/>
                        </w:rPr>
                      </w:pPr>
                    </w:p>
                  </w:txbxContent>
                </v:textbox>
              </v:rect>
            </w:pict>
          </mc:Fallback>
        </mc:AlternateContent>
      </w:r>
      <w:r w:rsidR="004546C0">
        <w:rPr>
          <w:rFonts w:ascii="Arial" w:hAnsi="Arial" w:cs="Arial"/>
          <w:lang w:val="pt-BR"/>
        </w:rPr>
        <w:t xml:space="preserve"> </w:t>
      </w:r>
    </w:p>
    <w:sectPr w:rsidR="009D62A0" w:rsidRPr="004546C0" w:rsidSect="00AF563A">
      <w:headerReference w:type="even" r:id="rId9"/>
      <w:headerReference w:type="default" r:id="rId10"/>
      <w:footerReference w:type="even" r:id="rId11"/>
      <w:footerReference w:type="default" r:id="rId12"/>
      <w:headerReference w:type="first" r:id="rId13"/>
      <w:pgSz w:w="11907" w:h="16840" w:code="9"/>
      <w:pgMar w:top="2660" w:right="1418" w:bottom="1418" w:left="1701" w:header="720" w:footer="103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CD4" w:rsidRDefault="00244CD4">
      <w:r>
        <w:separator/>
      </w:r>
    </w:p>
  </w:endnote>
  <w:endnote w:type="continuationSeparator" w:id="0">
    <w:p w:rsidR="00244CD4" w:rsidRDefault="00244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mazone BT">
    <w:altName w:val="Courier New"/>
    <w:charset w:val="00"/>
    <w:family w:val="script"/>
    <w:pitch w:val="variable"/>
    <w:sig w:usb0="00000007" w:usb1="00000000" w:usb2="00000000" w:usb3="00000000" w:csb0="00000011" w:csb1="00000000"/>
  </w:font>
  <w:font w:name="Vivante-DTC">
    <w:altName w:val="Courier New"/>
    <w:charset w:val="00"/>
    <w:family w:val="decorative"/>
    <w:pitch w:val="variable"/>
    <w:sig w:usb0="00000003" w:usb1="00000000" w:usb2="00000000" w:usb3="00000000" w:csb0="00000001" w:csb1="00000000"/>
  </w:font>
  <w:font w:name="Clarity Gothic Light SF">
    <w:altName w:val="Calibri"/>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360" w:rsidRDefault="002B4360">
    <w:pPr>
      <w:pStyle w:val="Rodap"/>
      <w:ind w:left="16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360" w:rsidRPr="000D0230" w:rsidRDefault="002B4360" w:rsidP="000D0230">
    <w:pPr>
      <w:pStyle w:val="Cabealho"/>
      <w:jc w:val="right"/>
      <w:rPr>
        <w:sz w:val="22"/>
        <w:szCs w:val="22"/>
      </w:rPr>
    </w:pPr>
    <w:r w:rsidRPr="00A424C4">
      <w:rPr>
        <w:szCs w:val="22"/>
      </w:rPr>
      <w:c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CD4" w:rsidRDefault="00244CD4">
      <w:r>
        <w:separator/>
      </w:r>
    </w:p>
  </w:footnote>
  <w:footnote w:type="continuationSeparator" w:id="0">
    <w:p w:rsidR="00244CD4" w:rsidRDefault="00244C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360" w:rsidRDefault="00244CD4">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7" type="#_x0000_t75" style="position:absolute;margin-left:0;margin-top:0;width:467.8pt;height:469.7pt;z-index:-251659264;mso-position-horizontal:center;mso-position-horizontal-relative:margin;mso-position-vertical:center;mso-position-vertical-relative:margin" o:allowincell="f">
          <v:imagedata r:id="rId1" o:title="imagem"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360" w:rsidRDefault="00831FA8">
    <w:pPr>
      <w:pStyle w:val="Rodap"/>
      <w:ind w:left="1620"/>
    </w:pPr>
    <w:r>
      <w:rPr>
        <w:noProof/>
      </w:rPr>
      <w:drawing>
        <wp:anchor distT="0" distB="0" distL="114300" distR="114300" simplePos="0" relativeHeight="251659264" behindDoc="0" locked="0" layoutInCell="1" allowOverlap="1">
          <wp:simplePos x="0" y="0"/>
          <wp:positionH relativeFrom="column">
            <wp:posOffset>-81280</wp:posOffset>
          </wp:positionH>
          <wp:positionV relativeFrom="paragraph">
            <wp:posOffset>-112395</wp:posOffset>
          </wp:positionV>
          <wp:extent cx="5577205" cy="1186180"/>
          <wp:effectExtent l="0" t="0" r="4445" b="0"/>
          <wp:wrapNone/>
          <wp:docPr id="15" name="Imagem 15" descr="Logo Câmara Municipal_Com_CNPJ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Câmara Municipal_Com_CNPJ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7205" cy="1186180"/>
                  </a:xfrm>
                  <a:prstGeom prst="rect">
                    <a:avLst/>
                  </a:prstGeom>
                  <a:noFill/>
                  <a:ln>
                    <a:noFill/>
                  </a:ln>
                </pic:spPr>
              </pic:pic>
            </a:graphicData>
          </a:graphic>
          <wp14:sizeRelH relativeFrom="page">
            <wp14:pctWidth>0</wp14:pctWidth>
          </wp14:sizeRelH>
          <wp14:sizeRelV relativeFrom="page">
            <wp14:pctHeight>0</wp14:pctHeight>
          </wp14:sizeRelV>
        </wp:anchor>
      </w:drawing>
    </w:r>
    <w:r w:rsidR="00244CD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62" type="#_x0000_t75" style="position:absolute;left:0;text-align:left;margin-left:0;margin-top:0;width:467.8pt;height:469.7pt;z-index:-251658240;mso-position-horizontal:center;mso-position-horizontal-relative:margin;mso-position-vertical:center;mso-position-vertical-relative:margin" o:allowincell="f">
          <v:imagedata r:id="rId2" o:title="imagem 2" gain="19661f" blacklevel="22938f"/>
          <w10:wrap anchorx="margin" anchory="margin"/>
        </v:shape>
      </w:pict>
    </w:r>
  </w:p>
  <w:p w:rsidR="002B4360" w:rsidRDefault="002B4360">
    <w:pPr>
      <w:pStyle w:val="Rodap"/>
      <w:ind w:left="1620"/>
    </w:pPr>
    <w:r>
      <w:c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360" w:rsidRPr="000D0230" w:rsidRDefault="00244CD4" w:rsidP="000D0230">
    <w:pPr>
      <w:pStyle w:val="Cabealho"/>
      <w:jc w:val="right"/>
      <w:rPr>
        <w:sz w:val="22"/>
        <w:szCs w:val="22"/>
      </w:rPr>
    </w:pP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6" type="#_x0000_t75" style="position:absolute;left:0;text-align:left;margin-left:0;margin-top:0;width:467.8pt;height:469.7pt;z-index:-251660288;mso-position-horizontal:center;mso-position-horizontal-relative:margin;mso-position-vertical:center;mso-position-vertical-relative:margin" o:allowincell="f">
          <v:imagedata r:id="rId1" o:title="imagem"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93A56"/>
    <w:multiLevelType w:val="hybridMultilevel"/>
    <w:tmpl w:val="7B862C86"/>
    <w:lvl w:ilvl="0" w:tplc="04160001">
      <w:start w:val="1"/>
      <w:numFmt w:val="bullet"/>
      <w:lvlText w:val=""/>
      <w:lvlJc w:val="left"/>
      <w:pPr>
        <w:ind w:left="927" w:hanging="360"/>
      </w:pPr>
      <w:rPr>
        <w:rFonts w:ascii="Symbol" w:hAnsi="Symbo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1">
    <w:nsid w:val="24A61C7B"/>
    <w:multiLevelType w:val="hybridMultilevel"/>
    <w:tmpl w:val="BD981358"/>
    <w:lvl w:ilvl="0" w:tplc="04160001">
      <w:start w:val="1"/>
      <w:numFmt w:val="bullet"/>
      <w:lvlText w:val=""/>
      <w:lvlJc w:val="left"/>
      <w:pPr>
        <w:ind w:left="1248" w:hanging="360"/>
      </w:pPr>
      <w:rPr>
        <w:rFonts w:ascii="Symbol" w:hAnsi="Symbol" w:hint="default"/>
      </w:rPr>
    </w:lvl>
    <w:lvl w:ilvl="1" w:tplc="04160003" w:tentative="1">
      <w:start w:val="1"/>
      <w:numFmt w:val="bullet"/>
      <w:lvlText w:val="o"/>
      <w:lvlJc w:val="left"/>
      <w:pPr>
        <w:ind w:left="1968" w:hanging="360"/>
      </w:pPr>
      <w:rPr>
        <w:rFonts w:ascii="Courier New" w:hAnsi="Courier New" w:cs="Courier New" w:hint="default"/>
      </w:rPr>
    </w:lvl>
    <w:lvl w:ilvl="2" w:tplc="04160005" w:tentative="1">
      <w:start w:val="1"/>
      <w:numFmt w:val="bullet"/>
      <w:lvlText w:val=""/>
      <w:lvlJc w:val="left"/>
      <w:pPr>
        <w:ind w:left="2688" w:hanging="360"/>
      </w:pPr>
      <w:rPr>
        <w:rFonts w:ascii="Wingdings" w:hAnsi="Wingdings" w:hint="default"/>
      </w:rPr>
    </w:lvl>
    <w:lvl w:ilvl="3" w:tplc="04160001" w:tentative="1">
      <w:start w:val="1"/>
      <w:numFmt w:val="bullet"/>
      <w:lvlText w:val=""/>
      <w:lvlJc w:val="left"/>
      <w:pPr>
        <w:ind w:left="3408" w:hanging="360"/>
      </w:pPr>
      <w:rPr>
        <w:rFonts w:ascii="Symbol" w:hAnsi="Symbol" w:hint="default"/>
      </w:rPr>
    </w:lvl>
    <w:lvl w:ilvl="4" w:tplc="04160003" w:tentative="1">
      <w:start w:val="1"/>
      <w:numFmt w:val="bullet"/>
      <w:lvlText w:val="o"/>
      <w:lvlJc w:val="left"/>
      <w:pPr>
        <w:ind w:left="4128" w:hanging="360"/>
      </w:pPr>
      <w:rPr>
        <w:rFonts w:ascii="Courier New" w:hAnsi="Courier New" w:cs="Courier New" w:hint="default"/>
      </w:rPr>
    </w:lvl>
    <w:lvl w:ilvl="5" w:tplc="04160005" w:tentative="1">
      <w:start w:val="1"/>
      <w:numFmt w:val="bullet"/>
      <w:lvlText w:val=""/>
      <w:lvlJc w:val="left"/>
      <w:pPr>
        <w:ind w:left="4848" w:hanging="360"/>
      </w:pPr>
      <w:rPr>
        <w:rFonts w:ascii="Wingdings" w:hAnsi="Wingdings" w:hint="default"/>
      </w:rPr>
    </w:lvl>
    <w:lvl w:ilvl="6" w:tplc="04160001" w:tentative="1">
      <w:start w:val="1"/>
      <w:numFmt w:val="bullet"/>
      <w:lvlText w:val=""/>
      <w:lvlJc w:val="left"/>
      <w:pPr>
        <w:ind w:left="5568" w:hanging="360"/>
      </w:pPr>
      <w:rPr>
        <w:rFonts w:ascii="Symbol" w:hAnsi="Symbol" w:hint="default"/>
      </w:rPr>
    </w:lvl>
    <w:lvl w:ilvl="7" w:tplc="04160003" w:tentative="1">
      <w:start w:val="1"/>
      <w:numFmt w:val="bullet"/>
      <w:lvlText w:val="o"/>
      <w:lvlJc w:val="left"/>
      <w:pPr>
        <w:ind w:left="6288" w:hanging="360"/>
      </w:pPr>
      <w:rPr>
        <w:rFonts w:ascii="Courier New" w:hAnsi="Courier New" w:cs="Courier New" w:hint="default"/>
      </w:rPr>
    </w:lvl>
    <w:lvl w:ilvl="8" w:tplc="04160005" w:tentative="1">
      <w:start w:val="1"/>
      <w:numFmt w:val="bullet"/>
      <w:lvlText w:val=""/>
      <w:lvlJc w:val="left"/>
      <w:pPr>
        <w:ind w:left="7008" w:hanging="360"/>
      </w:pPr>
      <w:rPr>
        <w:rFonts w:ascii="Wingdings" w:hAnsi="Wingdings" w:hint="default"/>
      </w:rPr>
    </w:lvl>
  </w:abstractNum>
  <w:abstractNum w:abstractNumId="2">
    <w:nsid w:val="2CF2037E"/>
    <w:multiLevelType w:val="hybridMultilevel"/>
    <w:tmpl w:val="6EA294AC"/>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20"/>
  <w:displayHorizontalDrawingGridEvery w:val="2"/>
  <w:noPunctuationKerning/>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060"/>
    <w:rsid w:val="00002D53"/>
    <w:rsid w:val="000118E2"/>
    <w:rsid w:val="0001626E"/>
    <w:rsid w:val="00021583"/>
    <w:rsid w:val="00022BEE"/>
    <w:rsid w:val="00023ED1"/>
    <w:rsid w:val="00023F39"/>
    <w:rsid w:val="0002403C"/>
    <w:rsid w:val="00024339"/>
    <w:rsid w:val="00026432"/>
    <w:rsid w:val="0003059A"/>
    <w:rsid w:val="00030A9C"/>
    <w:rsid w:val="000345F3"/>
    <w:rsid w:val="00042D40"/>
    <w:rsid w:val="000432A8"/>
    <w:rsid w:val="0004332E"/>
    <w:rsid w:val="000440E3"/>
    <w:rsid w:val="000470B2"/>
    <w:rsid w:val="00051547"/>
    <w:rsid w:val="0005204C"/>
    <w:rsid w:val="00055142"/>
    <w:rsid w:val="00055D70"/>
    <w:rsid w:val="00057C15"/>
    <w:rsid w:val="00065535"/>
    <w:rsid w:val="00065578"/>
    <w:rsid w:val="000672EA"/>
    <w:rsid w:val="00067BA2"/>
    <w:rsid w:val="000705AC"/>
    <w:rsid w:val="00070855"/>
    <w:rsid w:val="000766A7"/>
    <w:rsid w:val="00080EC7"/>
    <w:rsid w:val="00082442"/>
    <w:rsid w:val="0008445B"/>
    <w:rsid w:val="00087239"/>
    <w:rsid w:val="000913E2"/>
    <w:rsid w:val="00091464"/>
    <w:rsid w:val="00092904"/>
    <w:rsid w:val="000961FA"/>
    <w:rsid w:val="000973B5"/>
    <w:rsid w:val="00097F64"/>
    <w:rsid w:val="000A33C2"/>
    <w:rsid w:val="000A3BA0"/>
    <w:rsid w:val="000A41D6"/>
    <w:rsid w:val="000A5337"/>
    <w:rsid w:val="000A5628"/>
    <w:rsid w:val="000B0131"/>
    <w:rsid w:val="000B1871"/>
    <w:rsid w:val="000B2FEE"/>
    <w:rsid w:val="000B5749"/>
    <w:rsid w:val="000C358D"/>
    <w:rsid w:val="000C43ED"/>
    <w:rsid w:val="000D0230"/>
    <w:rsid w:val="000D1C1E"/>
    <w:rsid w:val="000D1DEB"/>
    <w:rsid w:val="000D56FA"/>
    <w:rsid w:val="000E3060"/>
    <w:rsid w:val="000E50FA"/>
    <w:rsid w:val="000E7F3E"/>
    <w:rsid w:val="000F042F"/>
    <w:rsid w:val="000F0842"/>
    <w:rsid w:val="000F3F47"/>
    <w:rsid w:val="000F4B64"/>
    <w:rsid w:val="000F6C78"/>
    <w:rsid w:val="00103DCC"/>
    <w:rsid w:val="001048DD"/>
    <w:rsid w:val="0010492F"/>
    <w:rsid w:val="0010765B"/>
    <w:rsid w:val="00107A73"/>
    <w:rsid w:val="00116F1F"/>
    <w:rsid w:val="00120487"/>
    <w:rsid w:val="00127985"/>
    <w:rsid w:val="00130418"/>
    <w:rsid w:val="0013116E"/>
    <w:rsid w:val="00133AF2"/>
    <w:rsid w:val="00140FD3"/>
    <w:rsid w:val="00143664"/>
    <w:rsid w:val="0014712D"/>
    <w:rsid w:val="0015137F"/>
    <w:rsid w:val="0015569D"/>
    <w:rsid w:val="00155EB5"/>
    <w:rsid w:val="00161D8E"/>
    <w:rsid w:val="00166892"/>
    <w:rsid w:val="001734F6"/>
    <w:rsid w:val="00175B9D"/>
    <w:rsid w:val="0017747B"/>
    <w:rsid w:val="0018019B"/>
    <w:rsid w:val="00180598"/>
    <w:rsid w:val="0018095F"/>
    <w:rsid w:val="001824EC"/>
    <w:rsid w:val="00182597"/>
    <w:rsid w:val="00183F97"/>
    <w:rsid w:val="00192295"/>
    <w:rsid w:val="00194F1B"/>
    <w:rsid w:val="00195A30"/>
    <w:rsid w:val="0019655E"/>
    <w:rsid w:val="001A0AD9"/>
    <w:rsid w:val="001A1E0C"/>
    <w:rsid w:val="001A28C0"/>
    <w:rsid w:val="001A30ED"/>
    <w:rsid w:val="001A3E23"/>
    <w:rsid w:val="001B4005"/>
    <w:rsid w:val="001B4236"/>
    <w:rsid w:val="001C06C3"/>
    <w:rsid w:val="001C5187"/>
    <w:rsid w:val="001D354B"/>
    <w:rsid w:val="001D3B94"/>
    <w:rsid w:val="001D5C76"/>
    <w:rsid w:val="001D5F52"/>
    <w:rsid w:val="001D6CD0"/>
    <w:rsid w:val="001E0E6C"/>
    <w:rsid w:val="001E13BA"/>
    <w:rsid w:val="001E1957"/>
    <w:rsid w:val="001E3D2E"/>
    <w:rsid w:val="001E56EC"/>
    <w:rsid w:val="001F1039"/>
    <w:rsid w:val="001F4440"/>
    <w:rsid w:val="001F6D3D"/>
    <w:rsid w:val="001F7176"/>
    <w:rsid w:val="00201B72"/>
    <w:rsid w:val="00203ADC"/>
    <w:rsid w:val="00212416"/>
    <w:rsid w:val="002138B8"/>
    <w:rsid w:val="0021462E"/>
    <w:rsid w:val="002244EF"/>
    <w:rsid w:val="00233A70"/>
    <w:rsid w:val="00233BA4"/>
    <w:rsid w:val="00233C4A"/>
    <w:rsid w:val="00235877"/>
    <w:rsid w:val="002403EC"/>
    <w:rsid w:val="00241AE6"/>
    <w:rsid w:val="00243B26"/>
    <w:rsid w:val="00244CD4"/>
    <w:rsid w:val="0024623A"/>
    <w:rsid w:val="00247E83"/>
    <w:rsid w:val="002514D1"/>
    <w:rsid w:val="00251608"/>
    <w:rsid w:val="00252A86"/>
    <w:rsid w:val="00254259"/>
    <w:rsid w:val="0026187E"/>
    <w:rsid w:val="0026622C"/>
    <w:rsid w:val="002726BF"/>
    <w:rsid w:val="00272AEB"/>
    <w:rsid w:val="00273F44"/>
    <w:rsid w:val="002749A6"/>
    <w:rsid w:val="00276279"/>
    <w:rsid w:val="00282C5F"/>
    <w:rsid w:val="00287D9E"/>
    <w:rsid w:val="002935E8"/>
    <w:rsid w:val="00294419"/>
    <w:rsid w:val="002A09B3"/>
    <w:rsid w:val="002A4773"/>
    <w:rsid w:val="002A741B"/>
    <w:rsid w:val="002A790A"/>
    <w:rsid w:val="002A7F69"/>
    <w:rsid w:val="002B340E"/>
    <w:rsid w:val="002B3D6F"/>
    <w:rsid w:val="002B4360"/>
    <w:rsid w:val="002B67CA"/>
    <w:rsid w:val="002C234E"/>
    <w:rsid w:val="002C3DCC"/>
    <w:rsid w:val="002C504D"/>
    <w:rsid w:val="002C52DB"/>
    <w:rsid w:val="002C60E4"/>
    <w:rsid w:val="002C748E"/>
    <w:rsid w:val="002D1753"/>
    <w:rsid w:val="002D2155"/>
    <w:rsid w:val="002D72AA"/>
    <w:rsid w:val="002D7730"/>
    <w:rsid w:val="002D7D3F"/>
    <w:rsid w:val="002D7EC6"/>
    <w:rsid w:val="002E5083"/>
    <w:rsid w:val="002F0108"/>
    <w:rsid w:val="002F3D35"/>
    <w:rsid w:val="002F581B"/>
    <w:rsid w:val="0030211E"/>
    <w:rsid w:val="00313A33"/>
    <w:rsid w:val="00313AAD"/>
    <w:rsid w:val="00314448"/>
    <w:rsid w:val="00315150"/>
    <w:rsid w:val="00315FEF"/>
    <w:rsid w:val="00324B39"/>
    <w:rsid w:val="00327F45"/>
    <w:rsid w:val="00330BDE"/>
    <w:rsid w:val="00340CC6"/>
    <w:rsid w:val="00342B7F"/>
    <w:rsid w:val="00343114"/>
    <w:rsid w:val="003445B8"/>
    <w:rsid w:val="00346A1B"/>
    <w:rsid w:val="00350FE2"/>
    <w:rsid w:val="003510DF"/>
    <w:rsid w:val="00351B3A"/>
    <w:rsid w:val="00352232"/>
    <w:rsid w:val="003525EA"/>
    <w:rsid w:val="0035345D"/>
    <w:rsid w:val="00357A79"/>
    <w:rsid w:val="0036170D"/>
    <w:rsid w:val="0036385C"/>
    <w:rsid w:val="00366B8E"/>
    <w:rsid w:val="003718D2"/>
    <w:rsid w:val="00371E38"/>
    <w:rsid w:val="0037333E"/>
    <w:rsid w:val="00381B66"/>
    <w:rsid w:val="0038288F"/>
    <w:rsid w:val="0039276D"/>
    <w:rsid w:val="003962C1"/>
    <w:rsid w:val="003979F9"/>
    <w:rsid w:val="00397D89"/>
    <w:rsid w:val="00397E25"/>
    <w:rsid w:val="003A220F"/>
    <w:rsid w:val="003A222C"/>
    <w:rsid w:val="003A4CD4"/>
    <w:rsid w:val="003A565F"/>
    <w:rsid w:val="003B5586"/>
    <w:rsid w:val="003C0B57"/>
    <w:rsid w:val="003C50B1"/>
    <w:rsid w:val="003C7258"/>
    <w:rsid w:val="003C732E"/>
    <w:rsid w:val="003C7EB0"/>
    <w:rsid w:val="003D1318"/>
    <w:rsid w:val="003D2EC0"/>
    <w:rsid w:val="003E4019"/>
    <w:rsid w:val="003E589F"/>
    <w:rsid w:val="003E6CA1"/>
    <w:rsid w:val="003E76CA"/>
    <w:rsid w:val="003F116D"/>
    <w:rsid w:val="003F1212"/>
    <w:rsid w:val="003F493E"/>
    <w:rsid w:val="00402B80"/>
    <w:rsid w:val="00402F38"/>
    <w:rsid w:val="00403C1F"/>
    <w:rsid w:val="004046FA"/>
    <w:rsid w:val="00410AB7"/>
    <w:rsid w:val="004114D9"/>
    <w:rsid w:val="00416F01"/>
    <w:rsid w:val="00417412"/>
    <w:rsid w:val="0042114A"/>
    <w:rsid w:val="00422EE0"/>
    <w:rsid w:val="00423C56"/>
    <w:rsid w:val="00424084"/>
    <w:rsid w:val="00424321"/>
    <w:rsid w:val="0042651B"/>
    <w:rsid w:val="00430247"/>
    <w:rsid w:val="004332F0"/>
    <w:rsid w:val="00435A2E"/>
    <w:rsid w:val="004374F4"/>
    <w:rsid w:val="004451CC"/>
    <w:rsid w:val="00445928"/>
    <w:rsid w:val="00450D00"/>
    <w:rsid w:val="004546C0"/>
    <w:rsid w:val="00454C6E"/>
    <w:rsid w:val="00460F81"/>
    <w:rsid w:val="0046557B"/>
    <w:rsid w:val="00470D69"/>
    <w:rsid w:val="00473171"/>
    <w:rsid w:val="00473F97"/>
    <w:rsid w:val="004757EA"/>
    <w:rsid w:val="00476AA8"/>
    <w:rsid w:val="0048281A"/>
    <w:rsid w:val="00483608"/>
    <w:rsid w:val="00496E33"/>
    <w:rsid w:val="004A394E"/>
    <w:rsid w:val="004A3A46"/>
    <w:rsid w:val="004B2016"/>
    <w:rsid w:val="004B2138"/>
    <w:rsid w:val="004C3B2A"/>
    <w:rsid w:val="004D0759"/>
    <w:rsid w:val="004D0DDC"/>
    <w:rsid w:val="004D24D5"/>
    <w:rsid w:val="004E0766"/>
    <w:rsid w:val="004E0C60"/>
    <w:rsid w:val="004E14AD"/>
    <w:rsid w:val="004E1BD2"/>
    <w:rsid w:val="004E1DB2"/>
    <w:rsid w:val="004E2AC1"/>
    <w:rsid w:val="004E60F8"/>
    <w:rsid w:val="004E7CFF"/>
    <w:rsid w:val="004F0864"/>
    <w:rsid w:val="005004F8"/>
    <w:rsid w:val="00500C86"/>
    <w:rsid w:val="00500DA8"/>
    <w:rsid w:val="0051016D"/>
    <w:rsid w:val="00513E7C"/>
    <w:rsid w:val="005145FA"/>
    <w:rsid w:val="00517C27"/>
    <w:rsid w:val="00521512"/>
    <w:rsid w:val="00521847"/>
    <w:rsid w:val="005237AC"/>
    <w:rsid w:val="00525513"/>
    <w:rsid w:val="00526D42"/>
    <w:rsid w:val="005371DD"/>
    <w:rsid w:val="005509E6"/>
    <w:rsid w:val="00553608"/>
    <w:rsid w:val="00553FE0"/>
    <w:rsid w:val="00555E87"/>
    <w:rsid w:val="00557498"/>
    <w:rsid w:val="0055761E"/>
    <w:rsid w:val="005608E2"/>
    <w:rsid w:val="005619B0"/>
    <w:rsid w:val="00562007"/>
    <w:rsid w:val="00563E5E"/>
    <w:rsid w:val="00565A2D"/>
    <w:rsid w:val="00566CCD"/>
    <w:rsid w:val="00567AE4"/>
    <w:rsid w:val="00567CE2"/>
    <w:rsid w:val="00571410"/>
    <w:rsid w:val="0057374D"/>
    <w:rsid w:val="005744B9"/>
    <w:rsid w:val="005829E6"/>
    <w:rsid w:val="0058449A"/>
    <w:rsid w:val="00585B4F"/>
    <w:rsid w:val="00585C75"/>
    <w:rsid w:val="005863F7"/>
    <w:rsid w:val="0059051A"/>
    <w:rsid w:val="0059160B"/>
    <w:rsid w:val="0059742C"/>
    <w:rsid w:val="005A1310"/>
    <w:rsid w:val="005A1D07"/>
    <w:rsid w:val="005A22BA"/>
    <w:rsid w:val="005A5880"/>
    <w:rsid w:val="005B0F4A"/>
    <w:rsid w:val="005B3212"/>
    <w:rsid w:val="005B42FE"/>
    <w:rsid w:val="005B4A6B"/>
    <w:rsid w:val="005C5D93"/>
    <w:rsid w:val="005D0446"/>
    <w:rsid w:val="005D1AD8"/>
    <w:rsid w:val="005D28B7"/>
    <w:rsid w:val="005E03A5"/>
    <w:rsid w:val="005E1ACB"/>
    <w:rsid w:val="005E1C28"/>
    <w:rsid w:val="005E5D82"/>
    <w:rsid w:val="005E6A08"/>
    <w:rsid w:val="005F0D1F"/>
    <w:rsid w:val="005F4F88"/>
    <w:rsid w:val="005F581B"/>
    <w:rsid w:val="005F760A"/>
    <w:rsid w:val="005F7907"/>
    <w:rsid w:val="005F7C1B"/>
    <w:rsid w:val="006003E5"/>
    <w:rsid w:val="00605474"/>
    <w:rsid w:val="00607BC5"/>
    <w:rsid w:val="006102F9"/>
    <w:rsid w:val="00610433"/>
    <w:rsid w:val="00611109"/>
    <w:rsid w:val="00614C63"/>
    <w:rsid w:val="00615A0B"/>
    <w:rsid w:val="006213B9"/>
    <w:rsid w:val="0063143C"/>
    <w:rsid w:val="006324B2"/>
    <w:rsid w:val="006328A0"/>
    <w:rsid w:val="00633B6D"/>
    <w:rsid w:val="0063444E"/>
    <w:rsid w:val="0063498F"/>
    <w:rsid w:val="00641C4A"/>
    <w:rsid w:val="006447B7"/>
    <w:rsid w:val="006451EB"/>
    <w:rsid w:val="00652A4A"/>
    <w:rsid w:val="0066015C"/>
    <w:rsid w:val="00662FAE"/>
    <w:rsid w:val="00665199"/>
    <w:rsid w:val="0067096A"/>
    <w:rsid w:val="00674F62"/>
    <w:rsid w:val="006778AF"/>
    <w:rsid w:val="00682898"/>
    <w:rsid w:val="00682B71"/>
    <w:rsid w:val="006851C8"/>
    <w:rsid w:val="00687561"/>
    <w:rsid w:val="00687CFE"/>
    <w:rsid w:val="006937E8"/>
    <w:rsid w:val="00693E0E"/>
    <w:rsid w:val="00695F0A"/>
    <w:rsid w:val="00697342"/>
    <w:rsid w:val="006A79E6"/>
    <w:rsid w:val="006B583B"/>
    <w:rsid w:val="006C33BE"/>
    <w:rsid w:val="006C4E28"/>
    <w:rsid w:val="006C7F3A"/>
    <w:rsid w:val="006D1562"/>
    <w:rsid w:val="006D1DBF"/>
    <w:rsid w:val="006D262F"/>
    <w:rsid w:val="006D4D2D"/>
    <w:rsid w:val="006D5EE8"/>
    <w:rsid w:val="006E140A"/>
    <w:rsid w:val="006E233C"/>
    <w:rsid w:val="006E76C7"/>
    <w:rsid w:val="006E7919"/>
    <w:rsid w:val="006F1A8C"/>
    <w:rsid w:val="006F1AE7"/>
    <w:rsid w:val="006F466F"/>
    <w:rsid w:val="00702774"/>
    <w:rsid w:val="00703B82"/>
    <w:rsid w:val="00704773"/>
    <w:rsid w:val="00705B6B"/>
    <w:rsid w:val="00710AD8"/>
    <w:rsid w:val="00710EA6"/>
    <w:rsid w:val="00711DEC"/>
    <w:rsid w:val="00713046"/>
    <w:rsid w:val="007147D0"/>
    <w:rsid w:val="00715893"/>
    <w:rsid w:val="00721238"/>
    <w:rsid w:val="00721739"/>
    <w:rsid w:val="00721E2F"/>
    <w:rsid w:val="00721E42"/>
    <w:rsid w:val="007229B0"/>
    <w:rsid w:val="0072684C"/>
    <w:rsid w:val="0072698A"/>
    <w:rsid w:val="00727DD7"/>
    <w:rsid w:val="00730D58"/>
    <w:rsid w:val="00731C82"/>
    <w:rsid w:val="00741C05"/>
    <w:rsid w:val="007432CE"/>
    <w:rsid w:val="00743BEF"/>
    <w:rsid w:val="007446DC"/>
    <w:rsid w:val="00746252"/>
    <w:rsid w:val="007469F0"/>
    <w:rsid w:val="00753573"/>
    <w:rsid w:val="007560EB"/>
    <w:rsid w:val="00760949"/>
    <w:rsid w:val="00761A1D"/>
    <w:rsid w:val="0078066B"/>
    <w:rsid w:val="007827CC"/>
    <w:rsid w:val="00782868"/>
    <w:rsid w:val="00783B63"/>
    <w:rsid w:val="00794EE6"/>
    <w:rsid w:val="007950AE"/>
    <w:rsid w:val="007A13CD"/>
    <w:rsid w:val="007A1618"/>
    <w:rsid w:val="007A20F4"/>
    <w:rsid w:val="007A4A7F"/>
    <w:rsid w:val="007A4C4B"/>
    <w:rsid w:val="007B172F"/>
    <w:rsid w:val="007B3E14"/>
    <w:rsid w:val="007B5FA6"/>
    <w:rsid w:val="007C1E52"/>
    <w:rsid w:val="007C3BBF"/>
    <w:rsid w:val="007C444E"/>
    <w:rsid w:val="007C53D6"/>
    <w:rsid w:val="007D1320"/>
    <w:rsid w:val="007D2AF7"/>
    <w:rsid w:val="007E3199"/>
    <w:rsid w:val="007E31CC"/>
    <w:rsid w:val="007E4310"/>
    <w:rsid w:val="007E592F"/>
    <w:rsid w:val="007E6524"/>
    <w:rsid w:val="007F0181"/>
    <w:rsid w:val="007F5FC7"/>
    <w:rsid w:val="00802A40"/>
    <w:rsid w:val="00807A63"/>
    <w:rsid w:val="00810708"/>
    <w:rsid w:val="008138C0"/>
    <w:rsid w:val="008149D8"/>
    <w:rsid w:val="00814BA2"/>
    <w:rsid w:val="008206B3"/>
    <w:rsid w:val="00824688"/>
    <w:rsid w:val="0082730C"/>
    <w:rsid w:val="00827712"/>
    <w:rsid w:val="008278E6"/>
    <w:rsid w:val="00831FA8"/>
    <w:rsid w:val="008323CA"/>
    <w:rsid w:val="00833F29"/>
    <w:rsid w:val="0083728E"/>
    <w:rsid w:val="008379A8"/>
    <w:rsid w:val="0084138A"/>
    <w:rsid w:val="008414C2"/>
    <w:rsid w:val="008473B4"/>
    <w:rsid w:val="00853AE3"/>
    <w:rsid w:val="0085406E"/>
    <w:rsid w:val="008552DE"/>
    <w:rsid w:val="00860A4D"/>
    <w:rsid w:val="00860DBF"/>
    <w:rsid w:val="00861B17"/>
    <w:rsid w:val="00862567"/>
    <w:rsid w:val="00862E8B"/>
    <w:rsid w:val="008630C2"/>
    <w:rsid w:val="008663C4"/>
    <w:rsid w:val="0086719A"/>
    <w:rsid w:val="00872359"/>
    <w:rsid w:val="0087709C"/>
    <w:rsid w:val="008865EC"/>
    <w:rsid w:val="00886AFB"/>
    <w:rsid w:val="00890E9B"/>
    <w:rsid w:val="00897918"/>
    <w:rsid w:val="008A08CD"/>
    <w:rsid w:val="008A0958"/>
    <w:rsid w:val="008A289F"/>
    <w:rsid w:val="008A323C"/>
    <w:rsid w:val="008A5A4A"/>
    <w:rsid w:val="008A7410"/>
    <w:rsid w:val="008B5B6A"/>
    <w:rsid w:val="008B6326"/>
    <w:rsid w:val="008B7433"/>
    <w:rsid w:val="008B763D"/>
    <w:rsid w:val="008C0921"/>
    <w:rsid w:val="008C4247"/>
    <w:rsid w:val="008C601C"/>
    <w:rsid w:val="008D307B"/>
    <w:rsid w:val="008E1B9E"/>
    <w:rsid w:val="008E3706"/>
    <w:rsid w:val="008E393B"/>
    <w:rsid w:val="008F19EE"/>
    <w:rsid w:val="008F5C13"/>
    <w:rsid w:val="00905071"/>
    <w:rsid w:val="00910BDB"/>
    <w:rsid w:val="009128FA"/>
    <w:rsid w:val="00914260"/>
    <w:rsid w:val="00926B2B"/>
    <w:rsid w:val="009275A2"/>
    <w:rsid w:val="0093118F"/>
    <w:rsid w:val="00932CF2"/>
    <w:rsid w:val="00934E3B"/>
    <w:rsid w:val="009357E0"/>
    <w:rsid w:val="00945FF3"/>
    <w:rsid w:val="0096157F"/>
    <w:rsid w:val="009668F0"/>
    <w:rsid w:val="00971FCC"/>
    <w:rsid w:val="0097502A"/>
    <w:rsid w:val="00975049"/>
    <w:rsid w:val="00984491"/>
    <w:rsid w:val="00987B34"/>
    <w:rsid w:val="00992A76"/>
    <w:rsid w:val="00994315"/>
    <w:rsid w:val="00994C9D"/>
    <w:rsid w:val="0099594A"/>
    <w:rsid w:val="00997B44"/>
    <w:rsid w:val="009A743C"/>
    <w:rsid w:val="009A7BF1"/>
    <w:rsid w:val="009B2B0D"/>
    <w:rsid w:val="009C4098"/>
    <w:rsid w:val="009C64D4"/>
    <w:rsid w:val="009D38F1"/>
    <w:rsid w:val="009D3D9E"/>
    <w:rsid w:val="009D4482"/>
    <w:rsid w:val="009D46BD"/>
    <w:rsid w:val="009D5A4F"/>
    <w:rsid w:val="009D62A0"/>
    <w:rsid w:val="009E11A7"/>
    <w:rsid w:val="009E22B9"/>
    <w:rsid w:val="009E44A2"/>
    <w:rsid w:val="009E481E"/>
    <w:rsid w:val="009E7381"/>
    <w:rsid w:val="009F06DA"/>
    <w:rsid w:val="009F21B0"/>
    <w:rsid w:val="009F33E2"/>
    <w:rsid w:val="009F376F"/>
    <w:rsid w:val="009F3B81"/>
    <w:rsid w:val="009F6F34"/>
    <w:rsid w:val="00A0495D"/>
    <w:rsid w:val="00A07AB4"/>
    <w:rsid w:val="00A14949"/>
    <w:rsid w:val="00A1553A"/>
    <w:rsid w:val="00A176AE"/>
    <w:rsid w:val="00A20ED9"/>
    <w:rsid w:val="00A32362"/>
    <w:rsid w:val="00A33366"/>
    <w:rsid w:val="00A424C4"/>
    <w:rsid w:val="00A447CC"/>
    <w:rsid w:val="00A5074B"/>
    <w:rsid w:val="00A5092D"/>
    <w:rsid w:val="00A562E3"/>
    <w:rsid w:val="00A6059E"/>
    <w:rsid w:val="00A60F05"/>
    <w:rsid w:val="00A638C7"/>
    <w:rsid w:val="00A63EED"/>
    <w:rsid w:val="00A6489B"/>
    <w:rsid w:val="00A6534E"/>
    <w:rsid w:val="00A6681D"/>
    <w:rsid w:val="00A679FE"/>
    <w:rsid w:val="00A7492D"/>
    <w:rsid w:val="00A806D9"/>
    <w:rsid w:val="00A81357"/>
    <w:rsid w:val="00A813B1"/>
    <w:rsid w:val="00A826C9"/>
    <w:rsid w:val="00A82A1A"/>
    <w:rsid w:val="00A83873"/>
    <w:rsid w:val="00A87710"/>
    <w:rsid w:val="00AA06DB"/>
    <w:rsid w:val="00AA2FDA"/>
    <w:rsid w:val="00AB011A"/>
    <w:rsid w:val="00AB3D21"/>
    <w:rsid w:val="00AC1E62"/>
    <w:rsid w:val="00AC3CCF"/>
    <w:rsid w:val="00AC446C"/>
    <w:rsid w:val="00AC5144"/>
    <w:rsid w:val="00AD10C6"/>
    <w:rsid w:val="00AD244A"/>
    <w:rsid w:val="00AE0EC2"/>
    <w:rsid w:val="00AE21E4"/>
    <w:rsid w:val="00AE7B7C"/>
    <w:rsid w:val="00AF00D8"/>
    <w:rsid w:val="00AF0AB8"/>
    <w:rsid w:val="00AF1839"/>
    <w:rsid w:val="00AF5162"/>
    <w:rsid w:val="00AF563A"/>
    <w:rsid w:val="00AF6EF0"/>
    <w:rsid w:val="00AF7DF1"/>
    <w:rsid w:val="00B040AF"/>
    <w:rsid w:val="00B04D6B"/>
    <w:rsid w:val="00B0685F"/>
    <w:rsid w:val="00B173EF"/>
    <w:rsid w:val="00B20206"/>
    <w:rsid w:val="00B239EE"/>
    <w:rsid w:val="00B23A66"/>
    <w:rsid w:val="00B31113"/>
    <w:rsid w:val="00B32C43"/>
    <w:rsid w:val="00B35313"/>
    <w:rsid w:val="00B35BCB"/>
    <w:rsid w:val="00B36921"/>
    <w:rsid w:val="00B36EEB"/>
    <w:rsid w:val="00B40422"/>
    <w:rsid w:val="00B4044F"/>
    <w:rsid w:val="00B434B8"/>
    <w:rsid w:val="00B43C0A"/>
    <w:rsid w:val="00B45FF4"/>
    <w:rsid w:val="00B4611F"/>
    <w:rsid w:val="00B54368"/>
    <w:rsid w:val="00B5578B"/>
    <w:rsid w:val="00B66AC5"/>
    <w:rsid w:val="00B67373"/>
    <w:rsid w:val="00B8323F"/>
    <w:rsid w:val="00B8685A"/>
    <w:rsid w:val="00B91466"/>
    <w:rsid w:val="00B92DCD"/>
    <w:rsid w:val="00B972A4"/>
    <w:rsid w:val="00BA1ADC"/>
    <w:rsid w:val="00BA5685"/>
    <w:rsid w:val="00BA763A"/>
    <w:rsid w:val="00BB2CDF"/>
    <w:rsid w:val="00BB3352"/>
    <w:rsid w:val="00BB501F"/>
    <w:rsid w:val="00BB5248"/>
    <w:rsid w:val="00BB5930"/>
    <w:rsid w:val="00BD4145"/>
    <w:rsid w:val="00BD4535"/>
    <w:rsid w:val="00BE3EDA"/>
    <w:rsid w:val="00BE55FE"/>
    <w:rsid w:val="00BE6548"/>
    <w:rsid w:val="00BF0821"/>
    <w:rsid w:val="00BF58A4"/>
    <w:rsid w:val="00BF5A82"/>
    <w:rsid w:val="00BF6059"/>
    <w:rsid w:val="00BF631F"/>
    <w:rsid w:val="00C00631"/>
    <w:rsid w:val="00C06756"/>
    <w:rsid w:val="00C07BA0"/>
    <w:rsid w:val="00C10E92"/>
    <w:rsid w:val="00C232F7"/>
    <w:rsid w:val="00C2459B"/>
    <w:rsid w:val="00C25C31"/>
    <w:rsid w:val="00C279FF"/>
    <w:rsid w:val="00C31B05"/>
    <w:rsid w:val="00C342EF"/>
    <w:rsid w:val="00C36554"/>
    <w:rsid w:val="00C36742"/>
    <w:rsid w:val="00C3691E"/>
    <w:rsid w:val="00C40F9D"/>
    <w:rsid w:val="00C44C58"/>
    <w:rsid w:val="00C54E3B"/>
    <w:rsid w:val="00C5687F"/>
    <w:rsid w:val="00C61027"/>
    <w:rsid w:val="00C634D4"/>
    <w:rsid w:val="00C65129"/>
    <w:rsid w:val="00C6765B"/>
    <w:rsid w:val="00C71082"/>
    <w:rsid w:val="00C71B09"/>
    <w:rsid w:val="00C74F29"/>
    <w:rsid w:val="00C755FB"/>
    <w:rsid w:val="00C80072"/>
    <w:rsid w:val="00C841C4"/>
    <w:rsid w:val="00C8574C"/>
    <w:rsid w:val="00C86802"/>
    <w:rsid w:val="00C86B38"/>
    <w:rsid w:val="00C8758D"/>
    <w:rsid w:val="00C90AA3"/>
    <w:rsid w:val="00C90BE9"/>
    <w:rsid w:val="00C93312"/>
    <w:rsid w:val="00C97387"/>
    <w:rsid w:val="00CA0C09"/>
    <w:rsid w:val="00CA2F14"/>
    <w:rsid w:val="00CA3333"/>
    <w:rsid w:val="00CA4429"/>
    <w:rsid w:val="00CA547A"/>
    <w:rsid w:val="00CA56CB"/>
    <w:rsid w:val="00CA6136"/>
    <w:rsid w:val="00CA6320"/>
    <w:rsid w:val="00CA73D0"/>
    <w:rsid w:val="00CB0B80"/>
    <w:rsid w:val="00CB4AB0"/>
    <w:rsid w:val="00CB4B2C"/>
    <w:rsid w:val="00CB7A1B"/>
    <w:rsid w:val="00CC0098"/>
    <w:rsid w:val="00CC19C4"/>
    <w:rsid w:val="00CC19D5"/>
    <w:rsid w:val="00CC20C9"/>
    <w:rsid w:val="00CC35D5"/>
    <w:rsid w:val="00CC3EB8"/>
    <w:rsid w:val="00CD4D32"/>
    <w:rsid w:val="00CD74E7"/>
    <w:rsid w:val="00CE17B3"/>
    <w:rsid w:val="00CE3A89"/>
    <w:rsid w:val="00CE6FA3"/>
    <w:rsid w:val="00CF26D8"/>
    <w:rsid w:val="00CF511F"/>
    <w:rsid w:val="00D00DF3"/>
    <w:rsid w:val="00D10DF1"/>
    <w:rsid w:val="00D13F98"/>
    <w:rsid w:val="00D15818"/>
    <w:rsid w:val="00D17981"/>
    <w:rsid w:val="00D20469"/>
    <w:rsid w:val="00D22741"/>
    <w:rsid w:val="00D22A5A"/>
    <w:rsid w:val="00D22A62"/>
    <w:rsid w:val="00D2376D"/>
    <w:rsid w:val="00D24F0A"/>
    <w:rsid w:val="00D256C9"/>
    <w:rsid w:val="00D26423"/>
    <w:rsid w:val="00D3630D"/>
    <w:rsid w:val="00D36818"/>
    <w:rsid w:val="00D368B6"/>
    <w:rsid w:val="00D406AF"/>
    <w:rsid w:val="00D4083E"/>
    <w:rsid w:val="00D422B6"/>
    <w:rsid w:val="00D4297F"/>
    <w:rsid w:val="00D4655C"/>
    <w:rsid w:val="00D50059"/>
    <w:rsid w:val="00D512BB"/>
    <w:rsid w:val="00D56E3F"/>
    <w:rsid w:val="00D57E51"/>
    <w:rsid w:val="00D644DA"/>
    <w:rsid w:val="00D65AA3"/>
    <w:rsid w:val="00D66E30"/>
    <w:rsid w:val="00D74229"/>
    <w:rsid w:val="00D76CA1"/>
    <w:rsid w:val="00D8107C"/>
    <w:rsid w:val="00D82119"/>
    <w:rsid w:val="00D86E77"/>
    <w:rsid w:val="00D8751A"/>
    <w:rsid w:val="00D91679"/>
    <w:rsid w:val="00D92C77"/>
    <w:rsid w:val="00DA7C44"/>
    <w:rsid w:val="00DB43A6"/>
    <w:rsid w:val="00DB44A8"/>
    <w:rsid w:val="00DB6852"/>
    <w:rsid w:val="00DB7104"/>
    <w:rsid w:val="00DC4328"/>
    <w:rsid w:val="00DC764E"/>
    <w:rsid w:val="00DD27C8"/>
    <w:rsid w:val="00DD716B"/>
    <w:rsid w:val="00DE37E7"/>
    <w:rsid w:val="00DE3958"/>
    <w:rsid w:val="00DE420D"/>
    <w:rsid w:val="00DE5F15"/>
    <w:rsid w:val="00DE64BE"/>
    <w:rsid w:val="00DF0D1B"/>
    <w:rsid w:val="00DF236C"/>
    <w:rsid w:val="00DF3BCE"/>
    <w:rsid w:val="00DF6E83"/>
    <w:rsid w:val="00E046D7"/>
    <w:rsid w:val="00E0701F"/>
    <w:rsid w:val="00E105F8"/>
    <w:rsid w:val="00E1351D"/>
    <w:rsid w:val="00E2117C"/>
    <w:rsid w:val="00E22801"/>
    <w:rsid w:val="00E24257"/>
    <w:rsid w:val="00E27AC4"/>
    <w:rsid w:val="00E32D67"/>
    <w:rsid w:val="00E33B83"/>
    <w:rsid w:val="00E33CAD"/>
    <w:rsid w:val="00E34736"/>
    <w:rsid w:val="00E35808"/>
    <w:rsid w:val="00E37C00"/>
    <w:rsid w:val="00E40391"/>
    <w:rsid w:val="00E43FB0"/>
    <w:rsid w:val="00E45C5C"/>
    <w:rsid w:val="00E47461"/>
    <w:rsid w:val="00E4761E"/>
    <w:rsid w:val="00E50995"/>
    <w:rsid w:val="00E52887"/>
    <w:rsid w:val="00E54B63"/>
    <w:rsid w:val="00E615C8"/>
    <w:rsid w:val="00E70AAB"/>
    <w:rsid w:val="00E71091"/>
    <w:rsid w:val="00E7497E"/>
    <w:rsid w:val="00E81956"/>
    <w:rsid w:val="00E81C1C"/>
    <w:rsid w:val="00E857E2"/>
    <w:rsid w:val="00E85E94"/>
    <w:rsid w:val="00E868D6"/>
    <w:rsid w:val="00E907B1"/>
    <w:rsid w:val="00E95576"/>
    <w:rsid w:val="00EA5180"/>
    <w:rsid w:val="00EB03A7"/>
    <w:rsid w:val="00EB3B4F"/>
    <w:rsid w:val="00EB597E"/>
    <w:rsid w:val="00EB611C"/>
    <w:rsid w:val="00EB71F8"/>
    <w:rsid w:val="00EB7E12"/>
    <w:rsid w:val="00EC6DA3"/>
    <w:rsid w:val="00ED3516"/>
    <w:rsid w:val="00ED7D77"/>
    <w:rsid w:val="00EE0107"/>
    <w:rsid w:val="00EE2F61"/>
    <w:rsid w:val="00EE3112"/>
    <w:rsid w:val="00EE320B"/>
    <w:rsid w:val="00EE4321"/>
    <w:rsid w:val="00EE64A3"/>
    <w:rsid w:val="00EE7D38"/>
    <w:rsid w:val="00EE7E1A"/>
    <w:rsid w:val="00EF207E"/>
    <w:rsid w:val="00EF3CC3"/>
    <w:rsid w:val="00EF64A0"/>
    <w:rsid w:val="00F031C6"/>
    <w:rsid w:val="00F148D5"/>
    <w:rsid w:val="00F14B25"/>
    <w:rsid w:val="00F2196C"/>
    <w:rsid w:val="00F235FA"/>
    <w:rsid w:val="00F33EF1"/>
    <w:rsid w:val="00F34C21"/>
    <w:rsid w:val="00F36AB1"/>
    <w:rsid w:val="00F412D6"/>
    <w:rsid w:val="00F44E13"/>
    <w:rsid w:val="00F474FA"/>
    <w:rsid w:val="00F477A1"/>
    <w:rsid w:val="00F61888"/>
    <w:rsid w:val="00F62904"/>
    <w:rsid w:val="00F63B5A"/>
    <w:rsid w:val="00F66916"/>
    <w:rsid w:val="00F70897"/>
    <w:rsid w:val="00F740CD"/>
    <w:rsid w:val="00F82256"/>
    <w:rsid w:val="00F8554D"/>
    <w:rsid w:val="00F858B8"/>
    <w:rsid w:val="00F92390"/>
    <w:rsid w:val="00F932B4"/>
    <w:rsid w:val="00F968F0"/>
    <w:rsid w:val="00FA28EE"/>
    <w:rsid w:val="00FA4046"/>
    <w:rsid w:val="00FA7689"/>
    <w:rsid w:val="00FB5289"/>
    <w:rsid w:val="00FB6473"/>
    <w:rsid w:val="00FC056C"/>
    <w:rsid w:val="00FC3AF6"/>
    <w:rsid w:val="00FC516D"/>
    <w:rsid w:val="00FD2AB3"/>
    <w:rsid w:val="00FD33B0"/>
    <w:rsid w:val="00FD44D5"/>
    <w:rsid w:val="00FD7BBD"/>
    <w:rsid w:val="00FE0372"/>
    <w:rsid w:val="00FE211D"/>
    <w:rsid w:val="00FE43BE"/>
    <w:rsid w:val="00FF039F"/>
    <w:rsid w:val="00FF2285"/>
    <w:rsid w:val="00FF2600"/>
    <w:rsid w:val="00FF2A1F"/>
    <w:rsid w:val="00FF330A"/>
    <w:rsid w:val="00FF57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2F61"/>
    <w:rPr>
      <w:sz w:val="24"/>
      <w:szCs w:val="24"/>
    </w:rPr>
  </w:style>
  <w:style w:type="paragraph" w:styleId="Ttulo1">
    <w:name w:val="heading 1"/>
    <w:basedOn w:val="Normal"/>
    <w:next w:val="Normal"/>
    <w:qFormat/>
    <w:pPr>
      <w:keepNext/>
      <w:jc w:val="both"/>
      <w:outlineLvl w:val="0"/>
    </w:pPr>
    <w:rPr>
      <w:b/>
      <w:bCs/>
    </w:rPr>
  </w:style>
  <w:style w:type="paragraph" w:styleId="Ttulo2">
    <w:name w:val="heading 2"/>
    <w:basedOn w:val="Normal"/>
    <w:next w:val="Normal"/>
    <w:qFormat/>
    <w:pPr>
      <w:keepNext/>
      <w:jc w:val="center"/>
      <w:outlineLvl w:val="1"/>
    </w:pPr>
    <w:rPr>
      <w:rFonts w:ascii="Monotype Corsiva" w:hAnsi="Monotype Corsiva"/>
      <w:b/>
      <w:bCs/>
      <w:sz w:val="52"/>
    </w:rPr>
  </w:style>
  <w:style w:type="paragraph" w:styleId="Ttulo3">
    <w:name w:val="heading 3"/>
    <w:basedOn w:val="Normal"/>
    <w:next w:val="Normal"/>
    <w:qFormat/>
    <w:pPr>
      <w:keepNext/>
      <w:outlineLvl w:val="2"/>
    </w:pPr>
    <w:rPr>
      <w:rFonts w:ascii="Monotype Corsiva" w:hAnsi="Monotype Corsiva" w:cs="Arial"/>
      <w:bCs/>
      <w:sz w:val="30"/>
      <w:szCs w:val="20"/>
    </w:rPr>
  </w:style>
  <w:style w:type="paragraph" w:styleId="Ttulo4">
    <w:name w:val="heading 4"/>
    <w:basedOn w:val="Normal"/>
    <w:next w:val="Normal"/>
    <w:qFormat/>
    <w:pPr>
      <w:keepNext/>
      <w:jc w:val="center"/>
      <w:outlineLvl w:val="3"/>
    </w:pPr>
    <w:rPr>
      <w:rFonts w:ascii="Monotype Corsiva" w:hAnsi="Monotype Corsiva" w:cs="Arial"/>
      <w:b/>
      <w:bCs/>
      <w:sz w:val="42"/>
    </w:rPr>
  </w:style>
  <w:style w:type="paragraph" w:styleId="Ttulo5">
    <w:name w:val="heading 5"/>
    <w:basedOn w:val="Normal"/>
    <w:next w:val="Normal"/>
    <w:qFormat/>
    <w:pPr>
      <w:keepNext/>
      <w:jc w:val="center"/>
      <w:outlineLvl w:val="4"/>
    </w:pPr>
    <w:rPr>
      <w:rFonts w:ascii="Arial" w:hAnsi="Arial" w:cs="Arial"/>
      <w:b/>
      <w:bCs/>
    </w:rPr>
  </w:style>
  <w:style w:type="paragraph" w:styleId="Ttulo6">
    <w:name w:val="heading 6"/>
    <w:basedOn w:val="Normal"/>
    <w:next w:val="Normal"/>
    <w:qFormat/>
    <w:pPr>
      <w:keepNext/>
      <w:ind w:firstLine="900"/>
      <w:jc w:val="center"/>
      <w:outlineLvl w:val="5"/>
    </w:pPr>
    <w:rPr>
      <w:rFonts w:ascii="Monotype Corsiva" w:hAnsi="Monotype Corsiva" w:cs="Arial"/>
      <w:sz w:val="32"/>
    </w:rPr>
  </w:style>
  <w:style w:type="paragraph" w:styleId="Ttulo8">
    <w:name w:val="heading 8"/>
    <w:basedOn w:val="Normal"/>
    <w:next w:val="Normal"/>
    <w:qFormat/>
    <w:pPr>
      <w:keepNext/>
      <w:outlineLvl w:val="7"/>
    </w:pPr>
    <w:rPr>
      <w:rFonts w:ascii="Amazone BT" w:hAnsi="Amazone BT" w:cs="Arial"/>
      <w:bCs/>
      <w:iCs/>
      <w:color w:val="000000"/>
      <w:sz w:val="38"/>
      <w:szCs w:val="20"/>
    </w:rPr>
  </w:style>
  <w:style w:type="paragraph" w:styleId="Ttulo9">
    <w:name w:val="heading 9"/>
    <w:basedOn w:val="Normal"/>
    <w:next w:val="Normal"/>
    <w:qFormat/>
    <w:pPr>
      <w:keepNext/>
      <w:outlineLvl w:val="8"/>
    </w:pPr>
    <w:rPr>
      <w:rFonts w:ascii="Vivante-DTC" w:hAnsi="Vivante-DTC" w:cs="Arial"/>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rPr>
      <w:rFonts w:ascii="Clarity Gothic Light SF" w:hAnsi="Clarity Gothic Light SF" w:cs="Arial"/>
      <w:bCs/>
      <w:sz w:val="28"/>
      <w:szCs w:val="20"/>
    </w:rPr>
  </w:style>
  <w:style w:type="character" w:styleId="Hyperlink">
    <w:name w:val="Hyperlink"/>
    <w:rPr>
      <w:color w:val="0000FF"/>
      <w:u w:val="single"/>
    </w:rPr>
  </w:style>
  <w:style w:type="character" w:styleId="HiperlinkVisitado">
    <w:name w:val="FollowedHyperlink"/>
    <w:rPr>
      <w:color w:val="800080"/>
      <w:u w:val="single"/>
    </w:rPr>
  </w:style>
  <w:style w:type="paragraph" w:styleId="Recuodecorpodetexto">
    <w:name w:val="Body Text Indent"/>
    <w:basedOn w:val="Normal"/>
    <w:link w:val="RecuodecorpodetextoChar"/>
    <w:pPr>
      <w:ind w:firstLine="1416"/>
    </w:pPr>
    <w:rPr>
      <w:rFonts w:ascii="Clarity Gothic Light SF" w:hAnsi="Clarity Gothic Light SF"/>
      <w:bCs/>
      <w:sz w:val="28"/>
      <w:szCs w:val="20"/>
      <w:lang w:val="x-none" w:eastAsia="x-none"/>
    </w:rPr>
  </w:style>
  <w:style w:type="paragraph" w:styleId="Corpodetexto">
    <w:name w:val="Body Text"/>
    <w:basedOn w:val="Normal"/>
    <w:pPr>
      <w:spacing w:line="360" w:lineRule="auto"/>
      <w:jc w:val="both"/>
    </w:pPr>
    <w:rPr>
      <w:rFonts w:ascii="Georgia" w:hAnsi="Georgia" w:cs="Arial"/>
      <w:bCs/>
      <w:sz w:val="28"/>
      <w:szCs w:val="20"/>
    </w:rPr>
  </w:style>
  <w:style w:type="paragraph" w:styleId="Rodap">
    <w:name w:val="footer"/>
    <w:basedOn w:val="Normal"/>
    <w:pPr>
      <w:tabs>
        <w:tab w:val="center" w:pos="4419"/>
        <w:tab w:val="right" w:pos="8838"/>
      </w:tabs>
    </w:pPr>
  </w:style>
  <w:style w:type="paragraph" w:styleId="Ttulo">
    <w:name w:val="Title"/>
    <w:basedOn w:val="Normal"/>
    <w:qFormat/>
    <w:pPr>
      <w:tabs>
        <w:tab w:val="left" w:pos="2460"/>
      </w:tabs>
      <w:jc w:val="center"/>
    </w:pPr>
    <w:rPr>
      <w:rFonts w:ascii="Monotype Corsiva" w:hAnsi="Monotype Corsiva" w:cs="Arial"/>
      <w:b/>
      <w:bCs/>
      <w:noProof/>
      <w:sz w:val="44"/>
    </w:rPr>
  </w:style>
  <w:style w:type="paragraph" w:styleId="Textoembloco">
    <w:name w:val="Block Text"/>
    <w:basedOn w:val="Normal"/>
    <w:pPr>
      <w:ind w:left="-1620" w:right="360"/>
      <w:jc w:val="both"/>
    </w:pPr>
    <w:rPr>
      <w:rFonts w:ascii="Arial" w:hAnsi="Arial" w:cs="Arial"/>
    </w:rPr>
  </w:style>
  <w:style w:type="paragraph" w:styleId="NormalWeb">
    <w:name w:val="Normal (Web)"/>
    <w:basedOn w:val="Normal"/>
    <w:uiPriority w:val="99"/>
    <w:rsid w:val="004374F4"/>
    <w:pPr>
      <w:spacing w:before="100" w:beforeAutospacing="1" w:after="100" w:afterAutospacing="1"/>
    </w:pPr>
  </w:style>
  <w:style w:type="character" w:customStyle="1" w:styleId="RecuodecorpodetextoChar">
    <w:name w:val="Recuo de corpo de texto Char"/>
    <w:link w:val="Recuodecorpodetexto"/>
    <w:rsid w:val="00A1553A"/>
    <w:rPr>
      <w:rFonts w:ascii="Clarity Gothic Light SF" w:hAnsi="Clarity Gothic Light SF" w:cs="Arial"/>
      <w:bCs/>
      <w:sz w:val="28"/>
    </w:rPr>
  </w:style>
  <w:style w:type="character" w:customStyle="1" w:styleId="apple-converted-space">
    <w:name w:val="apple-converted-space"/>
    <w:basedOn w:val="Fontepargpadro"/>
    <w:rsid w:val="00FA28EE"/>
  </w:style>
  <w:style w:type="paragraph" w:styleId="Corpodetexto2">
    <w:name w:val="Body Text 2"/>
    <w:basedOn w:val="Normal"/>
    <w:link w:val="Corpodetexto2Char"/>
    <w:rsid w:val="00161D8E"/>
    <w:pPr>
      <w:spacing w:after="120" w:line="480" w:lineRule="auto"/>
    </w:pPr>
  </w:style>
  <w:style w:type="character" w:customStyle="1" w:styleId="Corpodetexto2Char">
    <w:name w:val="Corpo de texto 2 Char"/>
    <w:link w:val="Corpodetexto2"/>
    <w:rsid w:val="00161D8E"/>
    <w:rPr>
      <w:sz w:val="24"/>
      <w:szCs w:val="24"/>
    </w:rPr>
  </w:style>
  <w:style w:type="paragraph" w:styleId="Textodebalo">
    <w:name w:val="Balloon Text"/>
    <w:basedOn w:val="Normal"/>
    <w:link w:val="TextodebaloChar"/>
    <w:rsid w:val="00585C75"/>
    <w:rPr>
      <w:rFonts w:ascii="Segoe UI" w:hAnsi="Segoe UI" w:cs="Segoe UI"/>
      <w:sz w:val="18"/>
      <w:szCs w:val="18"/>
    </w:rPr>
  </w:style>
  <w:style w:type="character" w:customStyle="1" w:styleId="TextodebaloChar">
    <w:name w:val="Texto de balão Char"/>
    <w:link w:val="Textodebalo"/>
    <w:rsid w:val="00585C75"/>
    <w:rPr>
      <w:rFonts w:ascii="Segoe UI" w:hAnsi="Segoe UI" w:cs="Segoe UI"/>
      <w:sz w:val="18"/>
      <w:szCs w:val="18"/>
    </w:rPr>
  </w:style>
  <w:style w:type="paragraph" w:styleId="PargrafodaLista">
    <w:name w:val="List Paragraph"/>
    <w:basedOn w:val="Normal"/>
    <w:uiPriority w:val="34"/>
    <w:qFormat/>
    <w:rsid w:val="000E306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2F61"/>
    <w:rPr>
      <w:sz w:val="24"/>
      <w:szCs w:val="24"/>
    </w:rPr>
  </w:style>
  <w:style w:type="paragraph" w:styleId="Ttulo1">
    <w:name w:val="heading 1"/>
    <w:basedOn w:val="Normal"/>
    <w:next w:val="Normal"/>
    <w:qFormat/>
    <w:pPr>
      <w:keepNext/>
      <w:jc w:val="both"/>
      <w:outlineLvl w:val="0"/>
    </w:pPr>
    <w:rPr>
      <w:b/>
      <w:bCs/>
    </w:rPr>
  </w:style>
  <w:style w:type="paragraph" w:styleId="Ttulo2">
    <w:name w:val="heading 2"/>
    <w:basedOn w:val="Normal"/>
    <w:next w:val="Normal"/>
    <w:qFormat/>
    <w:pPr>
      <w:keepNext/>
      <w:jc w:val="center"/>
      <w:outlineLvl w:val="1"/>
    </w:pPr>
    <w:rPr>
      <w:rFonts w:ascii="Monotype Corsiva" w:hAnsi="Monotype Corsiva"/>
      <w:b/>
      <w:bCs/>
      <w:sz w:val="52"/>
    </w:rPr>
  </w:style>
  <w:style w:type="paragraph" w:styleId="Ttulo3">
    <w:name w:val="heading 3"/>
    <w:basedOn w:val="Normal"/>
    <w:next w:val="Normal"/>
    <w:qFormat/>
    <w:pPr>
      <w:keepNext/>
      <w:outlineLvl w:val="2"/>
    </w:pPr>
    <w:rPr>
      <w:rFonts w:ascii="Monotype Corsiva" w:hAnsi="Monotype Corsiva" w:cs="Arial"/>
      <w:bCs/>
      <w:sz w:val="30"/>
      <w:szCs w:val="20"/>
    </w:rPr>
  </w:style>
  <w:style w:type="paragraph" w:styleId="Ttulo4">
    <w:name w:val="heading 4"/>
    <w:basedOn w:val="Normal"/>
    <w:next w:val="Normal"/>
    <w:qFormat/>
    <w:pPr>
      <w:keepNext/>
      <w:jc w:val="center"/>
      <w:outlineLvl w:val="3"/>
    </w:pPr>
    <w:rPr>
      <w:rFonts w:ascii="Monotype Corsiva" w:hAnsi="Monotype Corsiva" w:cs="Arial"/>
      <w:b/>
      <w:bCs/>
      <w:sz w:val="42"/>
    </w:rPr>
  </w:style>
  <w:style w:type="paragraph" w:styleId="Ttulo5">
    <w:name w:val="heading 5"/>
    <w:basedOn w:val="Normal"/>
    <w:next w:val="Normal"/>
    <w:qFormat/>
    <w:pPr>
      <w:keepNext/>
      <w:jc w:val="center"/>
      <w:outlineLvl w:val="4"/>
    </w:pPr>
    <w:rPr>
      <w:rFonts w:ascii="Arial" w:hAnsi="Arial" w:cs="Arial"/>
      <w:b/>
      <w:bCs/>
    </w:rPr>
  </w:style>
  <w:style w:type="paragraph" w:styleId="Ttulo6">
    <w:name w:val="heading 6"/>
    <w:basedOn w:val="Normal"/>
    <w:next w:val="Normal"/>
    <w:qFormat/>
    <w:pPr>
      <w:keepNext/>
      <w:ind w:firstLine="900"/>
      <w:jc w:val="center"/>
      <w:outlineLvl w:val="5"/>
    </w:pPr>
    <w:rPr>
      <w:rFonts w:ascii="Monotype Corsiva" w:hAnsi="Monotype Corsiva" w:cs="Arial"/>
      <w:sz w:val="32"/>
    </w:rPr>
  </w:style>
  <w:style w:type="paragraph" w:styleId="Ttulo8">
    <w:name w:val="heading 8"/>
    <w:basedOn w:val="Normal"/>
    <w:next w:val="Normal"/>
    <w:qFormat/>
    <w:pPr>
      <w:keepNext/>
      <w:outlineLvl w:val="7"/>
    </w:pPr>
    <w:rPr>
      <w:rFonts w:ascii="Amazone BT" w:hAnsi="Amazone BT" w:cs="Arial"/>
      <w:bCs/>
      <w:iCs/>
      <w:color w:val="000000"/>
      <w:sz w:val="38"/>
      <w:szCs w:val="20"/>
    </w:rPr>
  </w:style>
  <w:style w:type="paragraph" w:styleId="Ttulo9">
    <w:name w:val="heading 9"/>
    <w:basedOn w:val="Normal"/>
    <w:next w:val="Normal"/>
    <w:qFormat/>
    <w:pPr>
      <w:keepNext/>
      <w:outlineLvl w:val="8"/>
    </w:pPr>
    <w:rPr>
      <w:rFonts w:ascii="Vivante-DTC" w:hAnsi="Vivante-DTC" w:cs="Arial"/>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rPr>
      <w:rFonts w:ascii="Clarity Gothic Light SF" w:hAnsi="Clarity Gothic Light SF" w:cs="Arial"/>
      <w:bCs/>
      <w:sz w:val="28"/>
      <w:szCs w:val="20"/>
    </w:rPr>
  </w:style>
  <w:style w:type="character" w:styleId="Hyperlink">
    <w:name w:val="Hyperlink"/>
    <w:rPr>
      <w:color w:val="0000FF"/>
      <w:u w:val="single"/>
    </w:rPr>
  </w:style>
  <w:style w:type="character" w:styleId="HiperlinkVisitado">
    <w:name w:val="FollowedHyperlink"/>
    <w:rPr>
      <w:color w:val="800080"/>
      <w:u w:val="single"/>
    </w:rPr>
  </w:style>
  <w:style w:type="paragraph" w:styleId="Recuodecorpodetexto">
    <w:name w:val="Body Text Indent"/>
    <w:basedOn w:val="Normal"/>
    <w:link w:val="RecuodecorpodetextoChar"/>
    <w:pPr>
      <w:ind w:firstLine="1416"/>
    </w:pPr>
    <w:rPr>
      <w:rFonts w:ascii="Clarity Gothic Light SF" w:hAnsi="Clarity Gothic Light SF"/>
      <w:bCs/>
      <w:sz w:val="28"/>
      <w:szCs w:val="20"/>
      <w:lang w:val="x-none" w:eastAsia="x-none"/>
    </w:rPr>
  </w:style>
  <w:style w:type="paragraph" w:styleId="Corpodetexto">
    <w:name w:val="Body Text"/>
    <w:basedOn w:val="Normal"/>
    <w:pPr>
      <w:spacing w:line="360" w:lineRule="auto"/>
      <w:jc w:val="both"/>
    </w:pPr>
    <w:rPr>
      <w:rFonts w:ascii="Georgia" w:hAnsi="Georgia" w:cs="Arial"/>
      <w:bCs/>
      <w:sz w:val="28"/>
      <w:szCs w:val="20"/>
    </w:rPr>
  </w:style>
  <w:style w:type="paragraph" w:styleId="Rodap">
    <w:name w:val="footer"/>
    <w:basedOn w:val="Normal"/>
    <w:pPr>
      <w:tabs>
        <w:tab w:val="center" w:pos="4419"/>
        <w:tab w:val="right" w:pos="8838"/>
      </w:tabs>
    </w:pPr>
  </w:style>
  <w:style w:type="paragraph" w:styleId="Ttulo">
    <w:name w:val="Title"/>
    <w:basedOn w:val="Normal"/>
    <w:qFormat/>
    <w:pPr>
      <w:tabs>
        <w:tab w:val="left" w:pos="2460"/>
      </w:tabs>
      <w:jc w:val="center"/>
    </w:pPr>
    <w:rPr>
      <w:rFonts w:ascii="Monotype Corsiva" w:hAnsi="Monotype Corsiva" w:cs="Arial"/>
      <w:b/>
      <w:bCs/>
      <w:noProof/>
      <w:sz w:val="44"/>
    </w:rPr>
  </w:style>
  <w:style w:type="paragraph" w:styleId="Textoembloco">
    <w:name w:val="Block Text"/>
    <w:basedOn w:val="Normal"/>
    <w:pPr>
      <w:ind w:left="-1620" w:right="360"/>
      <w:jc w:val="both"/>
    </w:pPr>
    <w:rPr>
      <w:rFonts w:ascii="Arial" w:hAnsi="Arial" w:cs="Arial"/>
    </w:rPr>
  </w:style>
  <w:style w:type="paragraph" w:styleId="NormalWeb">
    <w:name w:val="Normal (Web)"/>
    <w:basedOn w:val="Normal"/>
    <w:uiPriority w:val="99"/>
    <w:rsid w:val="004374F4"/>
    <w:pPr>
      <w:spacing w:before="100" w:beforeAutospacing="1" w:after="100" w:afterAutospacing="1"/>
    </w:pPr>
  </w:style>
  <w:style w:type="character" w:customStyle="1" w:styleId="RecuodecorpodetextoChar">
    <w:name w:val="Recuo de corpo de texto Char"/>
    <w:link w:val="Recuodecorpodetexto"/>
    <w:rsid w:val="00A1553A"/>
    <w:rPr>
      <w:rFonts w:ascii="Clarity Gothic Light SF" w:hAnsi="Clarity Gothic Light SF" w:cs="Arial"/>
      <w:bCs/>
      <w:sz w:val="28"/>
    </w:rPr>
  </w:style>
  <w:style w:type="character" w:customStyle="1" w:styleId="apple-converted-space">
    <w:name w:val="apple-converted-space"/>
    <w:basedOn w:val="Fontepargpadro"/>
    <w:rsid w:val="00FA28EE"/>
  </w:style>
  <w:style w:type="paragraph" w:styleId="Corpodetexto2">
    <w:name w:val="Body Text 2"/>
    <w:basedOn w:val="Normal"/>
    <w:link w:val="Corpodetexto2Char"/>
    <w:rsid w:val="00161D8E"/>
    <w:pPr>
      <w:spacing w:after="120" w:line="480" w:lineRule="auto"/>
    </w:pPr>
  </w:style>
  <w:style w:type="character" w:customStyle="1" w:styleId="Corpodetexto2Char">
    <w:name w:val="Corpo de texto 2 Char"/>
    <w:link w:val="Corpodetexto2"/>
    <w:rsid w:val="00161D8E"/>
    <w:rPr>
      <w:sz w:val="24"/>
      <w:szCs w:val="24"/>
    </w:rPr>
  </w:style>
  <w:style w:type="paragraph" w:styleId="Textodebalo">
    <w:name w:val="Balloon Text"/>
    <w:basedOn w:val="Normal"/>
    <w:link w:val="TextodebaloChar"/>
    <w:rsid w:val="00585C75"/>
    <w:rPr>
      <w:rFonts w:ascii="Segoe UI" w:hAnsi="Segoe UI" w:cs="Segoe UI"/>
      <w:sz w:val="18"/>
      <w:szCs w:val="18"/>
    </w:rPr>
  </w:style>
  <w:style w:type="character" w:customStyle="1" w:styleId="TextodebaloChar">
    <w:name w:val="Texto de balão Char"/>
    <w:link w:val="Textodebalo"/>
    <w:rsid w:val="00585C75"/>
    <w:rPr>
      <w:rFonts w:ascii="Segoe UI" w:hAnsi="Segoe UI" w:cs="Segoe UI"/>
      <w:sz w:val="18"/>
      <w:szCs w:val="18"/>
    </w:rPr>
  </w:style>
  <w:style w:type="paragraph" w:styleId="PargrafodaLista">
    <w:name w:val="List Paragraph"/>
    <w:basedOn w:val="Normal"/>
    <w:uiPriority w:val="34"/>
    <w:qFormat/>
    <w:rsid w:val="000E30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295452">
      <w:bodyDiv w:val="1"/>
      <w:marLeft w:val="0"/>
      <w:marRight w:val="0"/>
      <w:marTop w:val="0"/>
      <w:marBottom w:val="0"/>
      <w:divBdr>
        <w:top w:val="none" w:sz="0" w:space="0" w:color="auto"/>
        <w:left w:val="none" w:sz="0" w:space="0" w:color="auto"/>
        <w:bottom w:val="none" w:sz="0" w:space="0" w:color="auto"/>
        <w:right w:val="none" w:sz="0" w:space="0" w:color="auto"/>
      </w:divBdr>
    </w:div>
    <w:div w:id="601255739">
      <w:bodyDiv w:val="1"/>
      <w:marLeft w:val="0"/>
      <w:marRight w:val="0"/>
      <w:marTop w:val="0"/>
      <w:marBottom w:val="0"/>
      <w:divBdr>
        <w:top w:val="none" w:sz="0" w:space="0" w:color="auto"/>
        <w:left w:val="none" w:sz="0" w:space="0" w:color="auto"/>
        <w:bottom w:val="none" w:sz="0" w:space="0" w:color="auto"/>
        <w:right w:val="none" w:sz="0" w:space="0" w:color="auto"/>
      </w:divBdr>
    </w:div>
    <w:div w:id="1012217877">
      <w:bodyDiv w:val="1"/>
      <w:marLeft w:val="0"/>
      <w:marRight w:val="0"/>
      <w:marTop w:val="0"/>
      <w:marBottom w:val="0"/>
      <w:divBdr>
        <w:top w:val="none" w:sz="0" w:space="0" w:color="auto"/>
        <w:left w:val="none" w:sz="0" w:space="0" w:color="auto"/>
        <w:bottom w:val="none" w:sz="0" w:space="0" w:color="auto"/>
        <w:right w:val="none" w:sz="0" w:space="0" w:color="auto"/>
      </w:divBdr>
    </w:div>
    <w:div w:id="1113288519">
      <w:bodyDiv w:val="1"/>
      <w:marLeft w:val="0"/>
      <w:marRight w:val="0"/>
      <w:marTop w:val="0"/>
      <w:marBottom w:val="0"/>
      <w:divBdr>
        <w:top w:val="none" w:sz="0" w:space="0" w:color="auto"/>
        <w:left w:val="none" w:sz="0" w:space="0" w:color="auto"/>
        <w:bottom w:val="none" w:sz="0" w:space="0" w:color="auto"/>
        <w:right w:val="none" w:sz="0" w:space="0" w:color="auto"/>
      </w:divBdr>
    </w:div>
    <w:div w:id="1431706571">
      <w:bodyDiv w:val="1"/>
      <w:marLeft w:val="0"/>
      <w:marRight w:val="0"/>
      <w:marTop w:val="0"/>
      <w:marBottom w:val="0"/>
      <w:divBdr>
        <w:top w:val="none" w:sz="0" w:space="0" w:color="auto"/>
        <w:left w:val="none" w:sz="0" w:space="0" w:color="auto"/>
        <w:bottom w:val="none" w:sz="0" w:space="0" w:color="auto"/>
        <w:right w:val="none" w:sz="0" w:space="0" w:color="auto"/>
      </w:divBdr>
      <w:divsChild>
        <w:div w:id="5181511">
          <w:marLeft w:val="0"/>
          <w:marRight w:val="0"/>
          <w:marTop w:val="0"/>
          <w:marBottom w:val="0"/>
          <w:divBdr>
            <w:top w:val="none" w:sz="0" w:space="0" w:color="auto"/>
            <w:left w:val="none" w:sz="0" w:space="0" w:color="auto"/>
            <w:bottom w:val="none" w:sz="0" w:space="0" w:color="auto"/>
            <w:right w:val="none" w:sz="0" w:space="0" w:color="auto"/>
          </w:divBdr>
        </w:div>
        <w:div w:id="51925308">
          <w:marLeft w:val="0"/>
          <w:marRight w:val="0"/>
          <w:marTop w:val="0"/>
          <w:marBottom w:val="0"/>
          <w:divBdr>
            <w:top w:val="none" w:sz="0" w:space="0" w:color="auto"/>
            <w:left w:val="none" w:sz="0" w:space="0" w:color="auto"/>
            <w:bottom w:val="none" w:sz="0" w:space="0" w:color="auto"/>
            <w:right w:val="none" w:sz="0" w:space="0" w:color="auto"/>
          </w:divBdr>
        </w:div>
        <w:div w:id="145366501">
          <w:marLeft w:val="0"/>
          <w:marRight w:val="0"/>
          <w:marTop w:val="0"/>
          <w:marBottom w:val="0"/>
          <w:divBdr>
            <w:top w:val="none" w:sz="0" w:space="0" w:color="auto"/>
            <w:left w:val="none" w:sz="0" w:space="0" w:color="auto"/>
            <w:bottom w:val="none" w:sz="0" w:space="0" w:color="auto"/>
            <w:right w:val="none" w:sz="0" w:space="0" w:color="auto"/>
          </w:divBdr>
        </w:div>
        <w:div w:id="243339636">
          <w:marLeft w:val="0"/>
          <w:marRight w:val="0"/>
          <w:marTop w:val="0"/>
          <w:marBottom w:val="0"/>
          <w:divBdr>
            <w:top w:val="none" w:sz="0" w:space="0" w:color="auto"/>
            <w:left w:val="none" w:sz="0" w:space="0" w:color="auto"/>
            <w:bottom w:val="none" w:sz="0" w:space="0" w:color="auto"/>
            <w:right w:val="none" w:sz="0" w:space="0" w:color="auto"/>
          </w:divBdr>
        </w:div>
        <w:div w:id="247082591">
          <w:marLeft w:val="0"/>
          <w:marRight w:val="0"/>
          <w:marTop w:val="0"/>
          <w:marBottom w:val="0"/>
          <w:divBdr>
            <w:top w:val="none" w:sz="0" w:space="0" w:color="auto"/>
            <w:left w:val="none" w:sz="0" w:space="0" w:color="auto"/>
            <w:bottom w:val="none" w:sz="0" w:space="0" w:color="auto"/>
            <w:right w:val="none" w:sz="0" w:space="0" w:color="auto"/>
          </w:divBdr>
        </w:div>
        <w:div w:id="304092598">
          <w:marLeft w:val="0"/>
          <w:marRight w:val="0"/>
          <w:marTop w:val="0"/>
          <w:marBottom w:val="0"/>
          <w:divBdr>
            <w:top w:val="none" w:sz="0" w:space="0" w:color="auto"/>
            <w:left w:val="none" w:sz="0" w:space="0" w:color="auto"/>
            <w:bottom w:val="none" w:sz="0" w:space="0" w:color="auto"/>
            <w:right w:val="none" w:sz="0" w:space="0" w:color="auto"/>
          </w:divBdr>
        </w:div>
        <w:div w:id="354385109">
          <w:marLeft w:val="0"/>
          <w:marRight w:val="0"/>
          <w:marTop w:val="0"/>
          <w:marBottom w:val="0"/>
          <w:divBdr>
            <w:top w:val="none" w:sz="0" w:space="0" w:color="auto"/>
            <w:left w:val="none" w:sz="0" w:space="0" w:color="auto"/>
            <w:bottom w:val="none" w:sz="0" w:space="0" w:color="auto"/>
            <w:right w:val="none" w:sz="0" w:space="0" w:color="auto"/>
          </w:divBdr>
        </w:div>
        <w:div w:id="406652208">
          <w:marLeft w:val="0"/>
          <w:marRight w:val="0"/>
          <w:marTop w:val="0"/>
          <w:marBottom w:val="0"/>
          <w:divBdr>
            <w:top w:val="none" w:sz="0" w:space="0" w:color="auto"/>
            <w:left w:val="none" w:sz="0" w:space="0" w:color="auto"/>
            <w:bottom w:val="none" w:sz="0" w:space="0" w:color="auto"/>
            <w:right w:val="none" w:sz="0" w:space="0" w:color="auto"/>
          </w:divBdr>
        </w:div>
        <w:div w:id="517547077">
          <w:marLeft w:val="0"/>
          <w:marRight w:val="0"/>
          <w:marTop w:val="0"/>
          <w:marBottom w:val="0"/>
          <w:divBdr>
            <w:top w:val="none" w:sz="0" w:space="0" w:color="auto"/>
            <w:left w:val="none" w:sz="0" w:space="0" w:color="auto"/>
            <w:bottom w:val="none" w:sz="0" w:space="0" w:color="auto"/>
            <w:right w:val="none" w:sz="0" w:space="0" w:color="auto"/>
          </w:divBdr>
        </w:div>
        <w:div w:id="554510798">
          <w:marLeft w:val="0"/>
          <w:marRight w:val="0"/>
          <w:marTop w:val="0"/>
          <w:marBottom w:val="0"/>
          <w:divBdr>
            <w:top w:val="none" w:sz="0" w:space="0" w:color="auto"/>
            <w:left w:val="none" w:sz="0" w:space="0" w:color="auto"/>
            <w:bottom w:val="none" w:sz="0" w:space="0" w:color="auto"/>
            <w:right w:val="none" w:sz="0" w:space="0" w:color="auto"/>
          </w:divBdr>
        </w:div>
        <w:div w:id="753285686">
          <w:marLeft w:val="0"/>
          <w:marRight w:val="0"/>
          <w:marTop w:val="0"/>
          <w:marBottom w:val="0"/>
          <w:divBdr>
            <w:top w:val="none" w:sz="0" w:space="0" w:color="auto"/>
            <w:left w:val="none" w:sz="0" w:space="0" w:color="auto"/>
            <w:bottom w:val="none" w:sz="0" w:space="0" w:color="auto"/>
            <w:right w:val="none" w:sz="0" w:space="0" w:color="auto"/>
          </w:divBdr>
        </w:div>
        <w:div w:id="922648071">
          <w:marLeft w:val="0"/>
          <w:marRight w:val="0"/>
          <w:marTop w:val="0"/>
          <w:marBottom w:val="0"/>
          <w:divBdr>
            <w:top w:val="none" w:sz="0" w:space="0" w:color="auto"/>
            <w:left w:val="none" w:sz="0" w:space="0" w:color="auto"/>
            <w:bottom w:val="none" w:sz="0" w:space="0" w:color="auto"/>
            <w:right w:val="none" w:sz="0" w:space="0" w:color="auto"/>
          </w:divBdr>
        </w:div>
        <w:div w:id="1058624484">
          <w:marLeft w:val="0"/>
          <w:marRight w:val="0"/>
          <w:marTop w:val="0"/>
          <w:marBottom w:val="0"/>
          <w:divBdr>
            <w:top w:val="none" w:sz="0" w:space="0" w:color="auto"/>
            <w:left w:val="none" w:sz="0" w:space="0" w:color="auto"/>
            <w:bottom w:val="none" w:sz="0" w:space="0" w:color="auto"/>
            <w:right w:val="none" w:sz="0" w:space="0" w:color="auto"/>
          </w:divBdr>
        </w:div>
        <w:div w:id="1118260519">
          <w:marLeft w:val="0"/>
          <w:marRight w:val="0"/>
          <w:marTop w:val="0"/>
          <w:marBottom w:val="0"/>
          <w:divBdr>
            <w:top w:val="none" w:sz="0" w:space="0" w:color="auto"/>
            <w:left w:val="none" w:sz="0" w:space="0" w:color="auto"/>
            <w:bottom w:val="none" w:sz="0" w:space="0" w:color="auto"/>
            <w:right w:val="none" w:sz="0" w:space="0" w:color="auto"/>
          </w:divBdr>
        </w:div>
        <w:div w:id="1206869851">
          <w:marLeft w:val="0"/>
          <w:marRight w:val="0"/>
          <w:marTop w:val="0"/>
          <w:marBottom w:val="0"/>
          <w:divBdr>
            <w:top w:val="none" w:sz="0" w:space="0" w:color="auto"/>
            <w:left w:val="none" w:sz="0" w:space="0" w:color="auto"/>
            <w:bottom w:val="none" w:sz="0" w:space="0" w:color="auto"/>
            <w:right w:val="none" w:sz="0" w:space="0" w:color="auto"/>
          </w:divBdr>
        </w:div>
        <w:div w:id="1296328458">
          <w:marLeft w:val="0"/>
          <w:marRight w:val="0"/>
          <w:marTop w:val="0"/>
          <w:marBottom w:val="0"/>
          <w:divBdr>
            <w:top w:val="none" w:sz="0" w:space="0" w:color="auto"/>
            <w:left w:val="none" w:sz="0" w:space="0" w:color="auto"/>
            <w:bottom w:val="none" w:sz="0" w:space="0" w:color="auto"/>
            <w:right w:val="none" w:sz="0" w:space="0" w:color="auto"/>
          </w:divBdr>
        </w:div>
        <w:div w:id="1299607942">
          <w:marLeft w:val="0"/>
          <w:marRight w:val="0"/>
          <w:marTop w:val="0"/>
          <w:marBottom w:val="0"/>
          <w:divBdr>
            <w:top w:val="none" w:sz="0" w:space="0" w:color="auto"/>
            <w:left w:val="none" w:sz="0" w:space="0" w:color="auto"/>
            <w:bottom w:val="none" w:sz="0" w:space="0" w:color="auto"/>
            <w:right w:val="none" w:sz="0" w:space="0" w:color="auto"/>
          </w:divBdr>
        </w:div>
        <w:div w:id="1338775006">
          <w:marLeft w:val="0"/>
          <w:marRight w:val="0"/>
          <w:marTop w:val="0"/>
          <w:marBottom w:val="0"/>
          <w:divBdr>
            <w:top w:val="none" w:sz="0" w:space="0" w:color="auto"/>
            <w:left w:val="none" w:sz="0" w:space="0" w:color="auto"/>
            <w:bottom w:val="none" w:sz="0" w:space="0" w:color="auto"/>
            <w:right w:val="none" w:sz="0" w:space="0" w:color="auto"/>
          </w:divBdr>
        </w:div>
        <w:div w:id="1454594571">
          <w:marLeft w:val="0"/>
          <w:marRight w:val="0"/>
          <w:marTop w:val="0"/>
          <w:marBottom w:val="0"/>
          <w:divBdr>
            <w:top w:val="none" w:sz="0" w:space="0" w:color="auto"/>
            <w:left w:val="none" w:sz="0" w:space="0" w:color="auto"/>
            <w:bottom w:val="none" w:sz="0" w:space="0" w:color="auto"/>
            <w:right w:val="none" w:sz="0" w:space="0" w:color="auto"/>
          </w:divBdr>
        </w:div>
        <w:div w:id="1494688370">
          <w:marLeft w:val="0"/>
          <w:marRight w:val="0"/>
          <w:marTop w:val="0"/>
          <w:marBottom w:val="0"/>
          <w:divBdr>
            <w:top w:val="none" w:sz="0" w:space="0" w:color="auto"/>
            <w:left w:val="none" w:sz="0" w:space="0" w:color="auto"/>
            <w:bottom w:val="none" w:sz="0" w:space="0" w:color="auto"/>
            <w:right w:val="none" w:sz="0" w:space="0" w:color="auto"/>
          </w:divBdr>
        </w:div>
        <w:div w:id="1616250311">
          <w:marLeft w:val="0"/>
          <w:marRight w:val="0"/>
          <w:marTop w:val="0"/>
          <w:marBottom w:val="0"/>
          <w:divBdr>
            <w:top w:val="none" w:sz="0" w:space="0" w:color="auto"/>
            <w:left w:val="none" w:sz="0" w:space="0" w:color="auto"/>
            <w:bottom w:val="none" w:sz="0" w:space="0" w:color="auto"/>
            <w:right w:val="none" w:sz="0" w:space="0" w:color="auto"/>
          </w:divBdr>
        </w:div>
        <w:div w:id="1701281696">
          <w:marLeft w:val="0"/>
          <w:marRight w:val="0"/>
          <w:marTop w:val="0"/>
          <w:marBottom w:val="0"/>
          <w:divBdr>
            <w:top w:val="none" w:sz="0" w:space="0" w:color="auto"/>
            <w:left w:val="none" w:sz="0" w:space="0" w:color="auto"/>
            <w:bottom w:val="none" w:sz="0" w:space="0" w:color="auto"/>
            <w:right w:val="none" w:sz="0" w:space="0" w:color="auto"/>
          </w:divBdr>
        </w:div>
        <w:div w:id="1729719141">
          <w:marLeft w:val="0"/>
          <w:marRight w:val="0"/>
          <w:marTop w:val="0"/>
          <w:marBottom w:val="0"/>
          <w:divBdr>
            <w:top w:val="none" w:sz="0" w:space="0" w:color="auto"/>
            <w:left w:val="none" w:sz="0" w:space="0" w:color="auto"/>
            <w:bottom w:val="none" w:sz="0" w:space="0" w:color="auto"/>
            <w:right w:val="none" w:sz="0" w:space="0" w:color="auto"/>
          </w:divBdr>
        </w:div>
        <w:div w:id="1808545742">
          <w:marLeft w:val="0"/>
          <w:marRight w:val="0"/>
          <w:marTop w:val="0"/>
          <w:marBottom w:val="0"/>
          <w:divBdr>
            <w:top w:val="none" w:sz="0" w:space="0" w:color="auto"/>
            <w:left w:val="none" w:sz="0" w:space="0" w:color="auto"/>
            <w:bottom w:val="none" w:sz="0" w:space="0" w:color="auto"/>
            <w:right w:val="none" w:sz="0" w:space="0" w:color="auto"/>
          </w:divBdr>
        </w:div>
        <w:div w:id="1844978524">
          <w:marLeft w:val="0"/>
          <w:marRight w:val="0"/>
          <w:marTop w:val="0"/>
          <w:marBottom w:val="0"/>
          <w:divBdr>
            <w:top w:val="none" w:sz="0" w:space="0" w:color="auto"/>
            <w:left w:val="none" w:sz="0" w:space="0" w:color="auto"/>
            <w:bottom w:val="none" w:sz="0" w:space="0" w:color="auto"/>
            <w:right w:val="none" w:sz="0" w:space="0" w:color="auto"/>
          </w:divBdr>
        </w:div>
        <w:div w:id="1925331749">
          <w:marLeft w:val="0"/>
          <w:marRight w:val="0"/>
          <w:marTop w:val="0"/>
          <w:marBottom w:val="0"/>
          <w:divBdr>
            <w:top w:val="none" w:sz="0" w:space="0" w:color="auto"/>
            <w:left w:val="none" w:sz="0" w:space="0" w:color="auto"/>
            <w:bottom w:val="none" w:sz="0" w:space="0" w:color="auto"/>
            <w:right w:val="none" w:sz="0" w:space="0" w:color="auto"/>
          </w:divBdr>
        </w:div>
        <w:div w:id="1960984909">
          <w:marLeft w:val="0"/>
          <w:marRight w:val="0"/>
          <w:marTop w:val="0"/>
          <w:marBottom w:val="0"/>
          <w:divBdr>
            <w:top w:val="none" w:sz="0" w:space="0" w:color="auto"/>
            <w:left w:val="none" w:sz="0" w:space="0" w:color="auto"/>
            <w:bottom w:val="none" w:sz="0" w:space="0" w:color="auto"/>
            <w:right w:val="none" w:sz="0" w:space="0" w:color="auto"/>
          </w:divBdr>
        </w:div>
        <w:div w:id="1983465075">
          <w:marLeft w:val="0"/>
          <w:marRight w:val="0"/>
          <w:marTop w:val="0"/>
          <w:marBottom w:val="0"/>
          <w:divBdr>
            <w:top w:val="none" w:sz="0" w:space="0" w:color="auto"/>
            <w:left w:val="none" w:sz="0" w:space="0" w:color="auto"/>
            <w:bottom w:val="none" w:sz="0" w:space="0" w:color="auto"/>
            <w:right w:val="none" w:sz="0" w:space="0" w:color="auto"/>
          </w:divBdr>
        </w:div>
        <w:div w:id="2063289371">
          <w:marLeft w:val="0"/>
          <w:marRight w:val="0"/>
          <w:marTop w:val="0"/>
          <w:marBottom w:val="0"/>
          <w:divBdr>
            <w:top w:val="none" w:sz="0" w:space="0" w:color="auto"/>
            <w:left w:val="none" w:sz="0" w:space="0" w:color="auto"/>
            <w:bottom w:val="none" w:sz="0" w:space="0" w:color="auto"/>
            <w:right w:val="none" w:sz="0" w:space="0" w:color="auto"/>
          </w:divBdr>
        </w:div>
        <w:div w:id="2105151038">
          <w:marLeft w:val="0"/>
          <w:marRight w:val="0"/>
          <w:marTop w:val="0"/>
          <w:marBottom w:val="0"/>
          <w:divBdr>
            <w:top w:val="none" w:sz="0" w:space="0" w:color="auto"/>
            <w:left w:val="none" w:sz="0" w:space="0" w:color="auto"/>
            <w:bottom w:val="none" w:sz="0" w:space="0" w:color="auto"/>
            <w:right w:val="none" w:sz="0" w:space="0" w:color="auto"/>
          </w:divBdr>
        </w:div>
        <w:div w:id="2125805467">
          <w:marLeft w:val="0"/>
          <w:marRight w:val="0"/>
          <w:marTop w:val="0"/>
          <w:marBottom w:val="0"/>
          <w:divBdr>
            <w:top w:val="none" w:sz="0" w:space="0" w:color="auto"/>
            <w:left w:val="none" w:sz="0" w:space="0" w:color="auto"/>
            <w:bottom w:val="none" w:sz="0" w:space="0" w:color="auto"/>
            <w:right w:val="none" w:sz="0" w:space="0" w:color="auto"/>
          </w:divBdr>
        </w:div>
      </w:divsChild>
    </w:div>
    <w:div w:id="1466309925">
      <w:bodyDiv w:val="1"/>
      <w:marLeft w:val="0"/>
      <w:marRight w:val="0"/>
      <w:marTop w:val="0"/>
      <w:marBottom w:val="0"/>
      <w:divBdr>
        <w:top w:val="none" w:sz="0" w:space="0" w:color="auto"/>
        <w:left w:val="none" w:sz="0" w:space="0" w:color="auto"/>
        <w:bottom w:val="none" w:sz="0" w:space="0" w:color="auto"/>
        <w:right w:val="none" w:sz="0" w:space="0" w:color="auto"/>
      </w:divBdr>
    </w:div>
    <w:div w:id="1875729702">
      <w:bodyDiv w:val="1"/>
      <w:marLeft w:val="0"/>
      <w:marRight w:val="0"/>
      <w:marTop w:val="0"/>
      <w:marBottom w:val="0"/>
      <w:divBdr>
        <w:top w:val="none" w:sz="0" w:space="0" w:color="auto"/>
        <w:left w:val="none" w:sz="0" w:space="0" w:color="auto"/>
        <w:bottom w:val="none" w:sz="0" w:space="0" w:color="auto"/>
        <w:right w:val="none" w:sz="0" w:space="0" w:color="auto"/>
      </w:divBdr>
      <w:divsChild>
        <w:div w:id="3287466">
          <w:marLeft w:val="0"/>
          <w:marRight w:val="0"/>
          <w:marTop w:val="0"/>
          <w:marBottom w:val="0"/>
          <w:divBdr>
            <w:top w:val="none" w:sz="0" w:space="0" w:color="auto"/>
            <w:left w:val="none" w:sz="0" w:space="0" w:color="auto"/>
            <w:bottom w:val="none" w:sz="0" w:space="0" w:color="auto"/>
            <w:right w:val="none" w:sz="0" w:space="0" w:color="auto"/>
          </w:divBdr>
        </w:div>
        <w:div w:id="28993279">
          <w:marLeft w:val="0"/>
          <w:marRight w:val="0"/>
          <w:marTop w:val="0"/>
          <w:marBottom w:val="0"/>
          <w:divBdr>
            <w:top w:val="none" w:sz="0" w:space="0" w:color="auto"/>
            <w:left w:val="none" w:sz="0" w:space="0" w:color="auto"/>
            <w:bottom w:val="none" w:sz="0" w:space="0" w:color="auto"/>
            <w:right w:val="none" w:sz="0" w:space="0" w:color="auto"/>
          </w:divBdr>
        </w:div>
        <w:div w:id="48842119">
          <w:marLeft w:val="0"/>
          <w:marRight w:val="0"/>
          <w:marTop w:val="0"/>
          <w:marBottom w:val="0"/>
          <w:divBdr>
            <w:top w:val="none" w:sz="0" w:space="0" w:color="auto"/>
            <w:left w:val="none" w:sz="0" w:space="0" w:color="auto"/>
            <w:bottom w:val="none" w:sz="0" w:space="0" w:color="auto"/>
            <w:right w:val="none" w:sz="0" w:space="0" w:color="auto"/>
          </w:divBdr>
        </w:div>
        <w:div w:id="227767894">
          <w:marLeft w:val="0"/>
          <w:marRight w:val="0"/>
          <w:marTop w:val="0"/>
          <w:marBottom w:val="0"/>
          <w:divBdr>
            <w:top w:val="none" w:sz="0" w:space="0" w:color="auto"/>
            <w:left w:val="none" w:sz="0" w:space="0" w:color="auto"/>
            <w:bottom w:val="none" w:sz="0" w:space="0" w:color="auto"/>
            <w:right w:val="none" w:sz="0" w:space="0" w:color="auto"/>
          </w:divBdr>
        </w:div>
        <w:div w:id="472794106">
          <w:marLeft w:val="0"/>
          <w:marRight w:val="0"/>
          <w:marTop w:val="0"/>
          <w:marBottom w:val="0"/>
          <w:divBdr>
            <w:top w:val="none" w:sz="0" w:space="0" w:color="auto"/>
            <w:left w:val="none" w:sz="0" w:space="0" w:color="auto"/>
            <w:bottom w:val="none" w:sz="0" w:space="0" w:color="auto"/>
            <w:right w:val="none" w:sz="0" w:space="0" w:color="auto"/>
          </w:divBdr>
        </w:div>
        <w:div w:id="479157205">
          <w:marLeft w:val="0"/>
          <w:marRight w:val="0"/>
          <w:marTop w:val="0"/>
          <w:marBottom w:val="0"/>
          <w:divBdr>
            <w:top w:val="none" w:sz="0" w:space="0" w:color="auto"/>
            <w:left w:val="none" w:sz="0" w:space="0" w:color="auto"/>
            <w:bottom w:val="none" w:sz="0" w:space="0" w:color="auto"/>
            <w:right w:val="none" w:sz="0" w:space="0" w:color="auto"/>
          </w:divBdr>
        </w:div>
        <w:div w:id="561402743">
          <w:marLeft w:val="0"/>
          <w:marRight w:val="0"/>
          <w:marTop w:val="0"/>
          <w:marBottom w:val="0"/>
          <w:divBdr>
            <w:top w:val="none" w:sz="0" w:space="0" w:color="auto"/>
            <w:left w:val="none" w:sz="0" w:space="0" w:color="auto"/>
            <w:bottom w:val="none" w:sz="0" w:space="0" w:color="auto"/>
            <w:right w:val="none" w:sz="0" w:space="0" w:color="auto"/>
          </w:divBdr>
        </w:div>
        <w:div w:id="591399983">
          <w:marLeft w:val="0"/>
          <w:marRight w:val="0"/>
          <w:marTop w:val="0"/>
          <w:marBottom w:val="0"/>
          <w:divBdr>
            <w:top w:val="none" w:sz="0" w:space="0" w:color="auto"/>
            <w:left w:val="none" w:sz="0" w:space="0" w:color="auto"/>
            <w:bottom w:val="none" w:sz="0" w:space="0" w:color="auto"/>
            <w:right w:val="none" w:sz="0" w:space="0" w:color="auto"/>
          </w:divBdr>
        </w:div>
        <w:div w:id="595333571">
          <w:marLeft w:val="0"/>
          <w:marRight w:val="0"/>
          <w:marTop w:val="0"/>
          <w:marBottom w:val="0"/>
          <w:divBdr>
            <w:top w:val="none" w:sz="0" w:space="0" w:color="auto"/>
            <w:left w:val="none" w:sz="0" w:space="0" w:color="auto"/>
            <w:bottom w:val="none" w:sz="0" w:space="0" w:color="auto"/>
            <w:right w:val="none" w:sz="0" w:space="0" w:color="auto"/>
          </w:divBdr>
        </w:div>
        <w:div w:id="609550759">
          <w:marLeft w:val="0"/>
          <w:marRight w:val="0"/>
          <w:marTop w:val="0"/>
          <w:marBottom w:val="0"/>
          <w:divBdr>
            <w:top w:val="none" w:sz="0" w:space="0" w:color="auto"/>
            <w:left w:val="none" w:sz="0" w:space="0" w:color="auto"/>
            <w:bottom w:val="none" w:sz="0" w:space="0" w:color="auto"/>
            <w:right w:val="none" w:sz="0" w:space="0" w:color="auto"/>
          </w:divBdr>
        </w:div>
        <w:div w:id="701249746">
          <w:marLeft w:val="0"/>
          <w:marRight w:val="0"/>
          <w:marTop w:val="0"/>
          <w:marBottom w:val="0"/>
          <w:divBdr>
            <w:top w:val="none" w:sz="0" w:space="0" w:color="auto"/>
            <w:left w:val="none" w:sz="0" w:space="0" w:color="auto"/>
            <w:bottom w:val="none" w:sz="0" w:space="0" w:color="auto"/>
            <w:right w:val="none" w:sz="0" w:space="0" w:color="auto"/>
          </w:divBdr>
        </w:div>
        <w:div w:id="1013263098">
          <w:marLeft w:val="0"/>
          <w:marRight w:val="0"/>
          <w:marTop w:val="0"/>
          <w:marBottom w:val="0"/>
          <w:divBdr>
            <w:top w:val="none" w:sz="0" w:space="0" w:color="auto"/>
            <w:left w:val="none" w:sz="0" w:space="0" w:color="auto"/>
            <w:bottom w:val="none" w:sz="0" w:space="0" w:color="auto"/>
            <w:right w:val="none" w:sz="0" w:space="0" w:color="auto"/>
          </w:divBdr>
        </w:div>
        <w:div w:id="1034230893">
          <w:marLeft w:val="0"/>
          <w:marRight w:val="0"/>
          <w:marTop w:val="0"/>
          <w:marBottom w:val="0"/>
          <w:divBdr>
            <w:top w:val="none" w:sz="0" w:space="0" w:color="auto"/>
            <w:left w:val="none" w:sz="0" w:space="0" w:color="auto"/>
            <w:bottom w:val="none" w:sz="0" w:space="0" w:color="auto"/>
            <w:right w:val="none" w:sz="0" w:space="0" w:color="auto"/>
          </w:divBdr>
        </w:div>
        <w:div w:id="1058936542">
          <w:marLeft w:val="0"/>
          <w:marRight w:val="0"/>
          <w:marTop w:val="0"/>
          <w:marBottom w:val="0"/>
          <w:divBdr>
            <w:top w:val="none" w:sz="0" w:space="0" w:color="auto"/>
            <w:left w:val="none" w:sz="0" w:space="0" w:color="auto"/>
            <w:bottom w:val="none" w:sz="0" w:space="0" w:color="auto"/>
            <w:right w:val="none" w:sz="0" w:space="0" w:color="auto"/>
          </w:divBdr>
        </w:div>
        <w:div w:id="1201281504">
          <w:marLeft w:val="0"/>
          <w:marRight w:val="0"/>
          <w:marTop w:val="0"/>
          <w:marBottom w:val="0"/>
          <w:divBdr>
            <w:top w:val="none" w:sz="0" w:space="0" w:color="auto"/>
            <w:left w:val="none" w:sz="0" w:space="0" w:color="auto"/>
            <w:bottom w:val="none" w:sz="0" w:space="0" w:color="auto"/>
            <w:right w:val="none" w:sz="0" w:space="0" w:color="auto"/>
          </w:divBdr>
        </w:div>
        <w:div w:id="1390108720">
          <w:marLeft w:val="0"/>
          <w:marRight w:val="0"/>
          <w:marTop w:val="0"/>
          <w:marBottom w:val="0"/>
          <w:divBdr>
            <w:top w:val="none" w:sz="0" w:space="0" w:color="auto"/>
            <w:left w:val="none" w:sz="0" w:space="0" w:color="auto"/>
            <w:bottom w:val="none" w:sz="0" w:space="0" w:color="auto"/>
            <w:right w:val="none" w:sz="0" w:space="0" w:color="auto"/>
          </w:divBdr>
        </w:div>
        <w:div w:id="1460998382">
          <w:marLeft w:val="0"/>
          <w:marRight w:val="0"/>
          <w:marTop w:val="0"/>
          <w:marBottom w:val="0"/>
          <w:divBdr>
            <w:top w:val="none" w:sz="0" w:space="0" w:color="auto"/>
            <w:left w:val="none" w:sz="0" w:space="0" w:color="auto"/>
            <w:bottom w:val="none" w:sz="0" w:space="0" w:color="auto"/>
            <w:right w:val="none" w:sz="0" w:space="0" w:color="auto"/>
          </w:divBdr>
        </w:div>
        <w:div w:id="1467771357">
          <w:marLeft w:val="0"/>
          <w:marRight w:val="0"/>
          <w:marTop w:val="0"/>
          <w:marBottom w:val="0"/>
          <w:divBdr>
            <w:top w:val="none" w:sz="0" w:space="0" w:color="auto"/>
            <w:left w:val="none" w:sz="0" w:space="0" w:color="auto"/>
            <w:bottom w:val="none" w:sz="0" w:space="0" w:color="auto"/>
            <w:right w:val="none" w:sz="0" w:space="0" w:color="auto"/>
          </w:divBdr>
        </w:div>
        <w:div w:id="1480459291">
          <w:marLeft w:val="0"/>
          <w:marRight w:val="0"/>
          <w:marTop w:val="0"/>
          <w:marBottom w:val="0"/>
          <w:divBdr>
            <w:top w:val="none" w:sz="0" w:space="0" w:color="auto"/>
            <w:left w:val="none" w:sz="0" w:space="0" w:color="auto"/>
            <w:bottom w:val="none" w:sz="0" w:space="0" w:color="auto"/>
            <w:right w:val="none" w:sz="0" w:space="0" w:color="auto"/>
          </w:divBdr>
        </w:div>
        <w:div w:id="1494177286">
          <w:marLeft w:val="0"/>
          <w:marRight w:val="0"/>
          <w:marTop w:val="0"/>
          <w:marBottom w:val="0"/>
          <w:divBdr>
            <w:top w:val="none" w:sz="0" w:space="0" w:color="auto"/>
            <w:left w:val="none" w:sz="0" w:space="0" w:color="auto"/>
            <w:bottom w:val="none" w:sz="0" w:space="0" w:color="auto"/>
            <w:right w:val="none" w:sz="0" w:space="0" w:color="auto"/>
          </w:divBdr>
        </w:div>
        <w:div w:id="1529372643">
          <w:marLeft w:val="0"/>
          <w:marRight w:val="0"/>
          <w:marTop w:val="0"/>
          <w:marBottom w:val="0"/>
          <w:divBdr>
            <w:top w:val="none" w:sz="0" w:space="0" w:color="auto"/>
            <w:left w:val="none" w:sz="0" w:space="0" w:color="auto"/>
            <w:bottom w:val="none" w:sz="0" w:space="0" w:color="auto"/>
            <w:right w:val="none" w:sz="0" w:space="0" w:color="auto"/>
          </w:divBdr>
        </w:div>
        <w:div w:id="1535535590">
          <w:marLeft w:val="0"/>
          <w:marRight w:val="0"/>
          <w:marTop w:val="0"/>
          <w:marBottom w:val="0"/>
          <w:divBdr>
            <w:top w:val="none" w:sz="0" w:space="0" w:color="auto"/>
            <w:left w:val="none" w:sz="0" w:space="0" w:color="auto"/>
            <w:bottom w:val="none" w:sz="0" w:space="0" w:color="auto"/>
            <w:right w:val="none" w:sz="0" w:space="0" w:color="auto"/>
          </w:divBdr>
        </w:div>
        <w:div w:id="1589263849">
          <w:marLeft w:val="0"/>
          <w:marRight w:val="0"/>
          <w:marTop w:val="0"/>
          <w:marBottom w:val="0"/>
          <w:divBdr>
            <w:top w:val="none" w:sz="0" w:space="0" w:color="auto"/>
            <w:left w:val="none" w:sz="0" w:space="0" w:color="auto"/>
            <w:bottom w:val="none" w:sz="0" w:space="0" w:color="auto"/>
            <w:right w:val="none" w:sz="0" w:space="0" w:color="auto"/>
          </w:divBdr>
        </w:div>
        <w:div w:id="1644114160">
          <w:marLeft w:val="0"/>
          <w:marRight w:val="0"/>
          <w:marTop w:val="0"/>
          <w:marBottom w:val="0"/>
          <w:divBdr>
            <w:top w:val="none" w:sz="0" w:space="0" w:color="auto"/>
            <w:left w:val="none" w:sz="0" w:space="0" w:color="auto"/>
            <w:bottom w:val="none" w:sz="0" w:space="0" w:color="auto"/>
            <w:right w:val="none" w:sz="0" w:space="0" w:color="auto"/>
          </w:divBdr>
        </w:div>
        <w:div w:id="1676153294">
          <w:marLeft w:val="0"/>
          <w:marRight w:val="0"/>
          <w:marTop w:val="0"/>
          <w:marBottom w:val="0"/>
          <w:divBdr>
            <w:top w:val="none" w:sz="0" w:space="0" w:color="auto"/>
            <w:left w:val="none" w:sz="0" w:space="0" w:color="auto"/>
            <w:bottom w:val="none" w:sz="0" w:space="0" w:color="auto"/>
            <w:right w:val="none" w:sz="0" w:space="0" w:color="auto"/>
          </w:divBdr>
        </w:div>
        <w:div w:id="1688017121">
          <w:marLeft w:val="0"/>
          <w:marRight w:val="0"/>
          <w:marTop w:val="0"/>
          <w:marBottom w:val="0"/>
          <w:divBdr>
            <w:top w:val="none" w:sz="0" w:space="0" w:color="auto"/>
            <w:left w:val="none" w:sz="0" w:space="0" w:color="auto"/>
            <w:bottom w:val="none" w:sz="0" w:space="0" w:color="auto"/>
            <w:right w:val="none" w:sz="0" w:space="0" w:color="auto"/>
          </w:divBdr>
        </w:div>
        <w:div w:id="1692296258">
          <w:marLeft w:val="0"/>
          <w:marRight w:val="0"/>
          <w:marTop w:val="0"/>
          <w:marBottom w:val="0"/>
          <w:divBdr>
            <w:top w:val="none" w:sz="0" w:space="0" w:color="auto"/>
            <w:left w:val="none" w:sz="0" w:space="0" w:color="auto"/>
            <w:bottom w:val="none" w:sz="0" w:space="0" w:color="auto"/>
            <w:right w:val="none" w:sz="0" w:space="0" w:color="auto"/>
          </w:divBdr>
        </w:div>
        <w:div w:id="1740132730">
          <w:marLeft w:val="0"/>
          <w:marRight w:val="0"/>
          <w:marTop w:val="0"/>
          <w:marBottom w:val="0"/>
          <w:divBdr>
            <w:top w:val="none" w:sz="0" w:space="0" w:color="auto"/>
            <w:left w:val="none" w:sz="0" w:space="0" w:color="auto"/>
            <w:bottom w:val="none" w:sz="0" w:space="0" w:color="auto"/>
            <w:right w:val="none" w:sz="0" w:space="0" w:color="auto"/>
          </w:divBdr>
        </w:div>
        <w:div w:id="2008243221">
          <w:marLeft w:val="0"/>
          <w:marRight w:val="0"/>
          <w:marTop w:val="0"/>
          <w:marBottom w:val="0"/>
          <w:divBdr>
            <w:top w:val="none" w:sz="0" w:space="0" w:color="auto"/>
            <w:left w:val="none" w:sz="0" w:space="0" w:color="auto"/>
            <w:bottom w:val="none" w:sz="0" w:space="0" w:color="auto"/>
            <w:right w:val="none" w:sz="0" w:space="0" w:color="auto"/>
          </w:divBdr>
        </w:div>
        <w:div w:id="2024235397">
          <w:marLeft w:val="0"/>
          <w:marRight w:val="0"/>
          <w:marTop w:val="0"/>
          <w:marBottom w:val="0"/>
          <w:divBdr>
            <w:top w:val="none" w:sz="0" w:space="0" w:color="auto"/>
            <w:left w:val="none" w:sz="0" w:space="0" w:color="auto"/>
            <w:bottom w:val="none" w:sz="0" w:space="0" w:color="auto"/>
            <w:right w:val="none" w:sz="0" w:space="0" w:color="auto"/>
          </w:divBdr>
        </w:div>
        <w:div w:id="2072774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eu%20Drive\Documentos%20da%20C&#226;mara\2025\Requerimentos\Requerimento%20001-25%20(Informa&#231;&#227;o%20sobre%20a%20castra&#231;&#227;o%20de%20aniamais%20de%20pequeno%20porte%20-%20Marli).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6B40B-82B0-4910-B309-DABE9D323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Requerimento 001-25 (Informação sobre a castração de aniamais de pequeno porte - Marli)</Template>
  <TotalTime>12</TotalTime>
  <Pages>1</Pages>
  <Words>327</Words>
  <Characters>1766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INDICAÇÃO Nº 049/2005</vt:lpstr>
    </vt:vector>
  </TitlesOfParts>
  <Company/>
  <LinksUpToDate>false</LinksUpToDate>
  <CharactersWithSpaces>2089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Nº 049/2005</dc:title>
  <dc:creator>Admin</dc:creator>
  <cp:lastModifiedBy>Note Câmara</cp:lastModifiedBy>
  <cp:revision>8</cp:revision>
  <cp:lastPrinted>2024-02-27T12:08:00Z</cp:lastPrinted>
  <dcterms:created xsi:type="dcterms:W3CDTF">2025-06-09T13:20:00Z</dcterms:created>
  <dcterms:modified xsi:type="dcterms:W3CDTF">2025-06-10T10:27:00Z</dcterms:modified>
</cp:coreProperties>
</file>